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21F4F" w14:textId="77777777" w:rsidR="00BB15EE" w:rsidRDefault="00BB15EE" w:rsidP="00BB15EE"/>
    <w:p w14:paraId="1F47E874" w14:textId="77777777" w:rsidR="00BB15EE" w:rsidRDefault="00BB15EE" w:rsidP="00BB15EE">
      <w:pPr>
        <w:pStyle w:val="Otsikko1"/>
        <w:rPr>
          <w:rFonts w:ascii="Arial" w:hAnsi="Arial" w:cs="Arial"/>
        </w:rPr>
      </w:pPr>
      <w:r>
        <w:rPr>
          <w:rFonts w:ascii="Arial" w:hAnsi="Arial" w:cs="Arial"/>
        </w:rPr>
        <w:t>TARJOUSPYYNTÖ</w:t>
      </w:r>
    </w:p>
    <w:p w14:paraId="24AD59F2" w14:textId="77777777" w:rsidR="00BB15EE" w:rsidRDefault="00BB15EE" w:rsidP="00BB15EE">
      <w:pPr>
        <w:ind w:firstLine="1304"/>
        <w:rPr>
          <w:rFonts w:cs="Arial"/>
        </w:rPr>
      </w:pPr>
    </w:p>
    <w:p w14:paraId="73786F49" w14:textId="77777777" w:rsidR="00BB15EE" w:rsidRDefault="00BB15EE" w:rsidP="00BB15EE">
      <w:pPr>
        <w:rPr>
          <w:rFonts w:cs="Arial"/>
        </w:rPr>
      </w:pPr>
    </w:p>
    <w:p w14:paraId="607F15AF" w14:textId="72C55B80" w:rsidR="00BB15EE" w:rsidRDefault="00BB15EE" w:rsidP="003C57FB">
      <w:pPr>
        <w:ind w:left="1304"/>
        <w:rPr>
          <w:rFonts w:cs="Arial"/>
          <w:sz w:val="26"/>
        </w:rPr>
      </w:pPr>
      <w:r>
        <w:rPr>
          <w:rFonts w:cs="Arial"/>
          <w:sz w:val="26"/>
        </w:rPr>
        <w:t>Tuusulan ku</w:t>
      </w:r>
      <w:r w:rsidR="00E57776">
        <w:rPr>
          <w:rFonts w:cs="Arial"/>
          <w:sz w:val="26"/>
        </w:rPr>
        <w:t xml:space="preserve">nnan kiinteistö Oy pyytää </w:t>
      </w:r>
      <w:r>
        <w:rPr>
          <w:rFonts w:cs="Arial"/>
          <w:sz w:val="26"/>
        </w:rPr>
        <w:t xml:space="preserve">tarjousta </w:t>
      </w:r>
      <w:r w:rsidR="009202AD">
        <w:rPr>
          <w:rFonts w:cs="Arial"/>
          <w:sz w:val="26"/>
        </w:rPr>
        <w:t>VT Ahdekujan, Ahdekuja 1</w:t>
      </w:r>
      <w:r w:rsidR="00E57776">
        <w:rPr>
          <w:rFonts w:cs="Arial"/>
          <w:sz w:val="26"/>
        </w:rPr>
        <w:t xml:space="preserve"> 05</w:t>
      </w:r>
      <w:r w:rsidR="009202AD">
        <w:rPr>
          <w:rFonts w:cs="Arial"/>
          <w:sz w:val="26"/>
        </w:rPr>
        <w:t xml:space="preserve">400 Jokela </w:t>
      </w:r>
      <w:r w:rsidR="009202AD" w:rsidRPr="009202AD">
        <w:rPr>
          <w:rFonts w:cs="Arial"/>
          <w:sz w:val="26"/>
        </w:rPr>
        <w:t>Vesijohtojen, vesikalusteide</w:t>
      </w:r>
      <w:r w:rsidR="009202AD">
        <w:rPr>
          <w:rFonts w:cs="Arial"/>
          <w:sz w:val="26"/>
        </w:rPr>
        <w:t xml:space="preserve">n ja putkielementtien uusimisestä sekä lämmityksen </w:t>
      </w:r>
      <w:proofErr w:type="spellStart"/>
      <w:r w:rsidR="009202AD">
        <w:rPr>
          <w:rFonts w:cs="Arial"/>
          <w:sz w:val="26"/>
        </w:rPr>
        <w:t>perussäädöstö</w:t>
      </w:r>
      <w:proofErr w:type="spellEnd"/>
      <w:r w:rsidR="009202AD" w:rsidRPr="009202AD">
        <w:rPr>
          <w:rFonts w:cs="Arial"/>
          <w:sz w:val="26"/>
        </w:rPr>
        <w:t xml:space="preserve"> Tuusulan kunnan kiinteistöt Oy:n omistamassa vuokrakiinteistössä osoitteessa Ahdekuja 1 05400 Jokela</w:t>
      </w:r>
      <w:r w:rsidR="00E57776">
        <w:rPr>
          <w:rFonts w:cs="Arial"/>
          <w:sz w:val="26"/>
        </w:rPr>
        <w:t>. L</w:t>
      </w:r>
      <w:r>
        <w:rPr>
          <w:rFonts w:cs="Arial"/>
          <w:sz w:val="26"/>
        </w:rPr>
        <w:t xml:space="preserve">iitteenä seuraavien </w:t>
      </w:r>
      <w:r w:rsidR="00E57776">
        <w:rPr>
          <w:rFonts w:cs="Arial"/>
          <w:sz w:val="26"/>
        </w:rPr>
        <w:t xml:space="preserve">suunnitelmien ja </w:t>
      </w:r>
      <w:r>
        <w:rPr>
          <w:rFonts w:cs="Arial"/>
          <w:sz w:val="26"/>
        </w:rPr>
        <w:t xml:space="preserve">laskenta-asiapapereiden mukaisesti. </w:t>
      </w:r>
    </w:p>
    <w:p w14:paraId="37570821" w14:textId="18543C35" w:rsidR="00E57776" w:rsidRDefault="00E57776" w:rsidP="003C57FB">
      <w:pPr>
        <w:ind w:left="1304"/>
        <w:rPr>
          <w:rFonts w:cs="Arial"/>
          <w:sz w:val="26"/>
        </w:rPr>
      </w:pPr>
      <w:r>
        <w:rPr>
          <w:rFonts w:cs="Arial"/>
          <w:sz w:val="26"/>
        </w:rPr>
        <w:t>Urakoitsijan tulee tutustua kohteeseen ennen tarjo</w:t>
      </w:r>
      <w:r w:rsidR="00C12057">
        <w:rPr>
          <w:rFonts w:cs="Arial"/>
          <w:sz w:val="26"/>
        </w:rPr>
        <w:t xml:space="preserve">uksen jättämistä. </w:t>
      </w:r>
    </w:p>
    <w:p w14:paraId="027C48EA" w14:textId="77777777" w:rsidR="009202AD" w:rsidRDefault="00BB15EE" w:rsidP="009202AD">
      <w:pPr>
        <w:ind w:left="1304"/>
        <w:rPr>
          <w:rFonts w:cs="Arial"/>
          <w:sz w:val="26"/>
        </w:rPr>
      </w:pPr>
      <w:r>
        <w:rPr>
          <w:rFonts w:cs="Arial"/>
          <w:sz w:val="26"/>
        </w:rPr>
        <w:t xml:space="preserve">Tarjous tulee tehdä oheisella tarjouslomakkeella. Tarjous on toimitettava </w:t>
      </w:r>
      <w:r w:rsidR="008B39DC">
        <w:rPr>
          <w:rFonts w:cs="Arial"/>
          <w:sz w:val="26"/>
        </w:rPr>
        <w:t>sähköpostilla seuraavaan sähköpostiosoitteeseen tukuki.tarjoukset@tuusula.fi</w:t>
      </w:r>
      <w:r>
        <w:rPr>
          <w:rFonts w:cs="Arial"/>
          <w:sz w:val="26"/>
        </w:rPr>
        <w:t xml:space="preserve">   </w:t>
      </w:r>
      <w:r w:rsidR="009202AD">
        <w:rPr>
          <w:rFonts w:cs="Arial"/>
          <w:sz w:val="26"/>
        </w:rPr>
        <w:t xml:space="preserve">Tarjoukset on toimitettava </w:t>
      </w:r>
      <w:r w:rsidR="009202AD">
        <w:rPr>
          <w:rFonts w:cs="Arial"/>
          <w:b/>
          <w:sz w:val="26"/>
        </w:rPr>
        <w:t xml:space="preserve">1.3.2021 </w:t>
      </w:r>
      <w:r w:rsidR="009202AD" w:rsidRPr="004E2E3B">
        <w:rPr>
          <w:rFonts w:cs="Arial"/>
          <w:b/>
          <w:sz w:val="26"/>
        </w:rPr>
        <w:t>klo 12.00 mennessä</w:t>
      </w:r>
      <w:r w:rsidR="009202AD" w:rsidRPr="004E2E3B">
        <w:rPr>
          <w:rFonts w:cs="Arial"/>
          <w:sz w:val="26"/>
        </w:rPr>
        <w:t xml:space="preserve"> </w:t>
      </w:r>
    </w:p>
    <w:p w14:paraId="0C9F3E3B" w14:textId="0EC04DFB" w:rsidR="00BB15EE" w:rsidRDefault="00BB15EE" w:rsidP="00BB15EE">
      <w:pPr>
        <w:ind w:left="1304"/>
        <w:rPr>
          <w:rFonts w:cs="Arial"/>
          <w:sz w:val="26"/>
        </w:rPr>
      </w:pPr>
    </w:p>
    <w:p w14:paraId="71A14792" w14:textId="77777777" w:rsidR="003C57FB" w:rsidRDefault="003C57FB" w:rsidP="003C57FB">
      <w:pPr>
        <w:spacing w:line="240" w:lineRule="auto"/>
        <w:ind w:left="1304"/>
        <w:rPr>
          <w:rFonts w:cs="Arial"/>
          <w:sz w:val="26"/>
        </w:rPr>
      </w:pPr>
    </w:p>
    <w:p w14:paraId="312002B1" w14:textId="44359E6A" w:rsidR="003C57FB" w:rsidRDefault="003E2399" w:rsidP="003C57FB">
      <w:pPr>
        <w:spacing w:line="240" w:lineRule="auto"/>
        <w:ind w:left="1304"/>
        <w:rPr>
          <w:rFonts w:cs="Arial"/>
          <w:sz w:val="26"/>
        </w:rPr>
      </w:pPr>
      <w:r>
        <w:rPr>
          <w:rFonts w:cs="Arial"/>
          <w:sz w:val="26"/>
        </w:rPr>
        <w:t xml:space="preserve">Tuusulassa </w:t>
      </w:r>
      <w:r w:rsidR="009202AD">
        <w:rPr>
          <w:rFonts w:cs="Arial"/>
          <w:sz w:val="26"/>
        </w:rPr>
        <w:t>29</w:t>
      </w:r>
      <w:r w:rsidR="00C12057">
        <w:rPr>
          <w:rFonts w:cs="Arial"/>
          <w:sz w:val="26"/>
        </w:rPr>
        <w:t>.1.2021</w:t>
      </w:r>
    </w:p>
    <w:p w14:paraId="404F3529" w14:textId="77777777" w:rsidR="003C57FB" w:rsidRDefault="003C57FB" w:rsidP="00BB15EE">
      <w:pPr>
        <w:ind w:left="1304"/>
        <w:rPr>
          <w:rFonts w:cs="Arial"/>
          <w:sz w:val="26"/>
        </w:rPr>
      </w:pPr>
    </w:p>
    <w:p w14:paraId="7C0125FD" w14:textId="234C4265" w:rsidR="003C57FB" w:rsidRDefault="003C57FB" w:rsidP="003C57FB">
      <w:pPr>
        <w:spacing w:line="240" w:lineRule="auto"/>
        <w:ind w:left="1304"/>
        <w:rPr>
          <w:rFonts w:cs="Arial"/>
          <w:sz w:val="26"/>
        </w:rPr>
      </w:pPr>
      <w:r>
        <w:rPr>
          <w:rFonts w:cs="Arial"/>
          <w:sz w:val="26"/>
        </w:rPr>
        <w:t>Kari Komulainen</w:t>
      </w:r>
    </w:p>
    <w:p w14:paraId="7787797A" w14:textId="412A4EFA" w:rsidR="003C57FB" w:rsidRDefault="003C57FB" w:rsidP="003C57FB">
      <w:pPr>
        <w:spacing w:line="240" w:lineRule="auto"/>
        <w:ind w:left="1304"/>
        <w:rPr>
          <w:rFonts w:cs="Arial"/>
          <w:sz w:val="26"/>
        </w:rPr>
      </w:pPr>
      <w:r>
        <w:rPr>
          <w:rFonts w:cs="Arial"/>
          <w:sz w:val="26"/>
        </w:rPr>
        <w:t>kiinteistöpäällikkö</w:t>
      </w:r>
    </w:p>
    <w:p w14:paraId="483CC823" w14:textId="77777777" w:rsidR="003C57FB" w:rsidRDefault="003C57FB" w:rsidP="00BB15EE">
      <w:pPr>
        <w:ind w:left="1304"/>
        <w:rPr>
          <w:rFonts w:cs="Arial"/>
          <w:sz w:val="26"/>
        </w:rPr>
      </w:pPr>
    </w:p>
    <w:p w14:paraId="5ED6CE7D" w14:textId="77777777" w:rsidR="003C57FB" w:rsidRDefault="003C57FB" w:rsidP="00BB15EE">
      <w:pPr>
        <w:ind w:left="1304"/>
        <w:rPr>
          <w:rFonts w:cs="Arial"/>
          <w:sz w:val="26"/>
        </w:rPr>
      </w:pPr>
    </w:p>
    <w:p w14:paraId="6A4AB2BA" w14:textId="72F8DC99" w:rsidR="005104F3" w:rsidRPr="004E2E3B" w:rsidRDefault="004E2E3B" w:rsidP="004E2E3B">
      <w:pPr>
        <w:spacing w:after="0"/>
        <w:ind w:left="2608" w:hanging="2608"/>
        <w:rPr>
          <w:rFonts w:ascii="Verdana" w:hAnsi="Verdana"/>
          <w:szCs w:val="24"/>
        </w:rPr>
      </w:pPr>
      <w:r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ab/>
      </w:r>
    </w:p>
    <w:p w14:paraId="6B953446" w14:textId="2AAE9226" w:rsidR="00764EAA" w:rsidRPr="002C000B" w:rsidRDefault="005104F3" w:rsidP="00BD4803">
      <w:pPr>
        <w:spacing w:after="0"/>
        <w:rPr>
          <w:rFonts w:ascii="Verdana" w:hAnsi="Verdana"/>
        </w:rPr>
      </w:pPr>
      <w:r>
        <w:rPr>
          <w:rFonts w:ascii="Verdana" w:hAnsi="Verdana"/>
        </w:rPr>
        <w:tab/>
      </w:r>
      <w:r>
        <w:rPr>
          <w:rFonts w:ascii="Verdana" w:hAnsi="Verdana"/>
        </w:rPr>
        <w:tab/>
      </w:r>
    </w:p>
    <w:p w14:paraId="27D82376" w14:textId="77777777" w:rsidR="005756C0" w:rsidRPr="002C000B" w:rsidRDefault="005756C0" w:rsidP="00764EAA">
      <w:pPr>
        <w:spacing w:after="0"/>
        <w:ind w:left="2608" w:hanging="2608"/>
        <w:rPr>
          <w:rFonts w:ascii="Verdana" w:hAnsi="Verdana"/>
        </w:rPr>
      </w:pPr>
    </w:p>
    <w:p w14:paraId="246C63AB" w14:textId="77777777" w:rsidR="005756C0" w:rsidRPr="002C000B" w:rsidRDefault="005756C0" w:rsidP="00764EAA">
      <w:pPr>
        <w:spacing w:after="0"/>
        <w:ind w:left="2608" w:hanging="2608"/>
        <w:rPr>
          <w:rFonts w:ascii="Verdana" w:hAnsi="Verdana"/>
        </w:rPr>
      </w:pPr>
    </w:p>
    <w:sectPr w:rsidR="005756C0" w:rsidRPr="002C000B" w:rsidSect="002C000B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567" w:right="567" w:bottom="851" w:left="1134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EE7FEA" w14:textId="77777777" w:rsidR="00250B04" w:rsidRDefault="00250B04" w:rsidP="005756C0">
      <w:pPr>
        <w:spacing w:after="0" w:line="240" w:lineRule="auto"/>
      </w:pPr>
      <w:r>
        <w:separator/>
      </w:r>
    </w:p>
  </w:endnote>
  <w:endnote w:type="continuationSeparator" w:id="0">
    <w:p w14:paraId="431E7113" w14:textId="77777777" w:rsidR="00250B04" w:rsidRDefault="00250B04" w:rsidP="005756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699A6E" w14:textId="77777777" w:rsidR="00C12057" w:rsidRDefault="00C12057">
    <w:pPr>
      <w:pStyle w:val="Alatunnist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C51BF53" w14:textId="77777777" w:rsidR="009C0F85" w:rsidRPr="005756C0" w:rsidRDefault="009C0F85">
    <w:pPr>
      <w:pStyle w:val="Alatunniste"/>
      <w:pBdr>
        <w:bottom w:val="single" w:sz="12" w:space="1" w:color="auto"/>
      </w:pBdr>
      <w:rPr>
        <w:color w:val="7F7F7F" w:themeColor="text1" w:themeTint="80"/>
      </w:rPr>
    </w:pPr>
  </w:p>
  <w:p w14:paraId="78A197C3" w14:textId="6DFCE824" w:rsidR="009C0F85" w:rsidRPr="00B20026" w:rsidRDefault="00494DC8" w:rsidP="00724043">
    <w:pPr>
      <w:pStyle w:val="Alatunniste"/>
      <w:jc w:val="center"/>
      <w:rPr>
        <w:rFonts w:ascii="Verdana" w:hAnsi="Verdana"/>
        <w:color w:val="808080" w:themeColor="background1" w:themeShade="80"/>
        <w:sz w:val="22"/>
      </w:rPr>
    </w:pPr>
    <w:r w:rsidRPr="00B20026">
      <w:rPr>
        <w:rFonts w:ascii="Verdana" w:hAnsi="Verdana"/>
        <w:color w:val="808080" w:themeColor="background1" w:themeShade="80"/>
      </w:rPr>
      <w:br/>
    </w:r>
    <w:r w:rsidR="009C0F85" w:rsidRPr="00B20026">
      <w:rPr>
        <w:rFonts w:ascii="Verdana" w:hAnsi="Verdana"/>
        <w:color w:val="808080" w:themeColor="background1" w:themeShade="80"/>
        <w:sz w:val="22"/>
      </w:rPr>
      <w:t xml:space="preserve">Tuusulan kunnan kiinteistöt Oy, </w:t>
    </w:r>
    <w:r w:rsidR="00C12057">
      <w:rPr>
        <w:rFonts w:ascii="Verdana" w:hAnsi="Verdana"/>
        <w:color w:val="808080" w:themeColor="background1" w:themeShade="80"/>
        <w:sz w:val="22"/>
      </w:rPr>
      <w:t>Koskenmäenpolku 4 D 3</w:t>
    </w:r>
    <w:r w:rsidR="009C0F85" w:rsidRPr="00B20026">
      <w:rPr>
        <w:rFonts w:ascii="Verdana" w:hAnsi="Verdana"/>
        <w:color w:val="808080" w:themeColor="background1" w:themeShade="80"/>
        <w:sz w:val="22"/>
      </w:rPr>
      <w:t>, PL 60, 04301 Tuusula</w:t>
    </w:r>
  </w:p>
  <w:p w14:paraId="52A703C8" w14:textId="7488FAFB" w:rsidR="00724043" w:rsidRPr="00B20026" w:rsidRDefault="009C0F85" w:rsidP="00724043">
    <w:pPr>
      <w:jc w:val="center"/>
      <w:rPr>
        <w:rFonts w:ascii="Verdana" w:eastAsia="Times New Roman" w:hAnsi="Verdana"/>
        <w:color w:val="808080" w:themeColor="background1" w:themeShade="80"/>
        <w:sz w:val="22"/>
        <w:lang w:eastAsia="fi-FI"/>
      </w:rPr>
    </w:pPr>
    <w:r w:rsidRPr="00B20026">
      <w:rPr>
        <w:rFonts w:ascii="Verdana" w:hAnsi="Verdana"/>
        <w:color w:val="808080" w:themeColor="background1" w:themeShade="80"/>
        <w:sz w:val="22"/>
      </w:rPr>
      <w:t>Puhelin</w:t>
    </w:r>
    <w:r w:rsidR="00DC37D5" w:rsidRPr="00B20026">
      <w:rPr>
        <w:rFonts w:ascii="Verdana" w:hAnsi="Verdana"/>
        <w:color w:val="808080" w:themeColor="background1" w:themeShade="80"/>
        <w:sz w:val="22"/>
      </w:rPr>
      <w:t xml:space="preserve"> 040</w:t>
    </w:r>
    <w:r w:rsidR="005104F3">
      <w:rPr>
        <w:rFonts w:ascii="Verdana" w:hAnsi="Verdana"/>
        <w:color w:val="808080" w:themeColor="background1" w:themeShade="80"/>
        <w:sz w:val="22"/>
      </w:rPr>
      <w:t> </w:t>
    </w:r>
    <w:r w:rsidR="00DC37D5" w:rsidRPr="00B20026">
      <w:rPr>
        <w:rFonts w:ascii="Verdana" w:hAnsi="Verdana"/>
        <w:color w:val="808080" w:themeColor="background1" w:themeShade="80"/>
        <w:sz w:val="22"/>
      </w:rPr>
      <w:t>3</w:t>
    </w:r>
    <w:r w:rsidRPr="00B20026">
      <w:rPr>
        <w:rFonts w:ascii="Verdana" w:hAnsi="Verdana"/>
        <w:color w:val="808080" w:themeColor="background1" w:themeShade="80"/>
        <w:sz w:val="22"/>
      </w:rPr>
      <w:t>1</w:t>
    </w:r>
    <w:r w:rsidR="00DC37D5" w:rsidRPr="00B20026">
      <w:rPr>
        <w:rFonts w:ascii="Verdana" w:hAnsi="Verdana"/>
        <w:color w:val="808080" w:themeColor="background1" w:themeShade="80"/>
        <w:sz w:val="22"/>
      </w:rPr>
      <w:t>4</w:t>
    </w:r>
    <w:r w:rsidR="005104F3">
      <w:rPr>
        <w:rFonts w:ascii="Verdana" w:hAnsi="Verdana"/>
        <w:color w:val="808080" w:themeColor="background1" w:themeShade="80"/>
        <w:sz w:val="22"/>
      </w:rPr>
      <w:t xml:space="preserve"> 3036</w:t>
    </w:r>
    <w:r w:rsidRPr="00B20026">
      <w:rPr>
        <w:rFonts w:ascii="Verdana" w:hAnsi="Verdana"/>
        <w:color w:val="808080" w:themeColor="background1" w:themeShade="80"/>
        <w:sz w:val="22"/>
      </w:rPr>
      <w:t xml:space="preserve"> | </w:t>
    </w:r>
    <w:hyperlink r:id="rId1" w:history="1">
      <w:r w:rsidR="00DC37D5" w:rsidRPr="00B20026">
        <w:rPr>
          <w:rStyle w:val="Hyperlinkki"/>
          <w:rFonts w:ascii="Verdana" w:hAnsi="Verdana"/>
          <w:color w:val="808080" w:themeColor="background1" w:themeShade="80"/>
          <w:sz w:val="22"/>
          <w:u w:val="none"/>
        </w:rPr>
        <w:t>www.tukuki.fi</w:t>
      </w:r>
    </w:hyperlink>
    <w:r w:rsidR="00DC37D5" w:rsidRPr="00B20026">
      <w:rPr>
        <w:rFonts w:ascii="Verdana" w:hAnsi="Verdana"/>
        <w:color w:val="808080" w:themeColor="background1" w:themeShade="80"/>
        <w:sz w:val="22"/>
      </w:rPr>
      <w:t xml:space="preserve"> | </w:t>
    </w:r>
    <w:r w:rsidR="00724043" w:rsidRPr="00B20026">
      <w:rPr>
        <w:rFonts w:ascii="Verdana" w:eastAsia="Times New Roman" w:hAnsi="Verdana"/>
        <w:color w:val="808080" w:themeColor="background1" w:themeShade="80"/>
        <w:sz w:val="22"/>
        <w:shd w:val="clear" w:color="auto" w:fill="FFFFFF"/>
        <w:lang w:eastAsia="fi-FI"/>
      </w:rPr>
      <w:t>0771183-3</w:t>
    </w:r>
  </w:p>
  <w:p w14:paraId="4F69CD99" w14:textId="77777777" w:rsidR="009C0F85" w:rsidRPr="005756C0" w:rsidRDefault="009C0F85" w:rsidP="005756C0">
    <w:pPr>
      <w:pStyle w:val="Alatunniste"/>
      <w:jc w:val="center"/>
      <w:rPr>
        <w:color w:val="7F7F7F" w:themeColor="text1" w:themeTint="8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BB670F" w14:textId="77777777" w:rsidR="00C12057" w:rsidRDefault="00C12057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D05F39" w14:textId="77777777" w:rsidR="00250B04" w:rsidRDefault="00250B04" w:rsidP="005756C0">
      <w:pPr>
        <w:spacing w:after="0" w:line="240" w:lineRule="auto"/>
      </w:pPr>
      <w:r>
        <w:separator/>
      </w:r>
    </w:p>
  </w:footnote>
  <w:footnote w:type="continuationSeparator" w:id="0">
    <w:p w14:paraId="368CE011" w14:textId="77777777" w:rsidR="00250B04" w:rsidRDefault="00250B04" w:rsidP="005756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912D96" w14:textId="77777777" w:rsidR="00C12057" w:rsidRDefault="00C12057">
    <w:pPr>
      <w:pStyle w:val="Yltunnis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14326A" w14:textId="5492E0DD" w:rsidR="004B3DC4" w:rsidRDefault="009C0F85" w:rsidP="004B3DC4">
    <w:pPr>
      <w:pStyle w:val="Yltunniste"/>
      <w:rPr>
        <w:sz w:val="22"/>
      </w:rPr>
    </w:pPr>
    <w:r>
      <w:rPr>
        <w:noProof/>
        <w:lang w:eastAsia="fi-FI"/>
      </w:rPr>
      <w:drawing>
        <wp:inline distT="0" distB="0" distL="0" distR="0" wp14:anchorId="6AE7B02B" wp14:editId="37532968">
          <wp:extent cx="1901190" cy="683539"/>
          <wp:effectExtent l="0" t="0" r="3810" b="2540"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ukuki_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1455" cy="6836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C000B">
      <w:tab/>
    </w:r>
    <w:r w:rsidR="009202AD">
      <w:rPr>
        <w:sz w:val="22"/>
      </w:rPr>
      <w:t>29</w:t>
    </w:r>
    <w:bookmarkStart w:id="0" w:name="_GoBack"/>
    <w:bookmarkEnd w:id="0"/>
    <w:r w:rsidR="00C12057">
      <w:rPr>
        <w:sz w:val="22"/>
      </w:rPr>
      <w:t>.1.2021</w:t>
    </w:r>
  </w:p>
  <w:p w14:paraId="30A3E94C" w14:textId="11DEE527" w:rsidR="009C0F85" w:rsidRDefault="002C000B" w:rsidP="003A3DDC">
    <w:pPr>
      <w:pStyle w:val="Yltunniste"/>
      <w:jc w:val="center"/>
    </w:pPr>
    <w:r>
      <w:tab/>
    </w:r>
    <w:r>
      <w:tab/>
    </w:r>
    <w:r>
      <w:tab/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DBF4E3" w14:textId="77777777" w:rsidR="00C12057" w:rsidRDefault="00C12057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105F1"/>
    <w:multiLevelType w:val="hybridMultilevel"/>
    <w:tmpl w:val="B01E2474"/>
    <w:lvl w:ilvl="0" w:tplc="BD16A4D2">
      <w:numFmt w:val="bullet"/>
      <w:lvlText w:val="-"/>
      <w:lvlJc w:val="left"/>
      <w:pPr>
        <w:ind w:left="2970" w:hanging="360"/>
      </w:pPr>
      <w:rPr>
        <w:rFonts w:ascii="Verdana" w:eastAsia="Calibri" w:hAnsi="Verdana" w:cs="Times New Roman" w:hint="default"/>
        <w:sz w:val="22"/>
      </w:rPr>
    </w:lvl>
    <w:lvl w:ilvl="1" w:tplc="040B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abstractNum w:abstractNumId="1" w15:restartNumberingAfterBreak="0">
    <w:nsid w:val="106C2D2D"/>
    <w:multiLevelType w:val="hybridMultilevel"/>
    <w:tmpl w:val="8A08BFD2"/>
    <w:lvl w:ilvl="0" w:tplc="BA3885F4">
      <w:start w:val="2"/>
      <w:numFmt w:val="bullet"/>
      <w:lvlText w:val="-"/>
      <w:lvlJc w:val="left"/>
      <w:pPr>
        <w:ind w:left="2970" w:hanging="360"/>
      </w:pPr>
      <w:rPr>
        <w:rFonts w:ascii="Verdana" w:eastAsia="Calibri" w:hAnsi="Verdana" w:cs="Times New Roman" w:hint="default"/>
      </w:rPr>
    </w:lvl>
    <w:lvl w:ilvl="1" w:tplc="040B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729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801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873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1304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B04"/>
    <w:rsid w:val="00007076"/>
    <w:rsid w:val="000866AA"/>
    <w:rsid w:val="0008782F"/>
    <w:rsid w:val="000E74A2"/>
    <w:rsid w:val="001B7A67"/>
    <w:rsid w:val="0020541C"/>
    <w:rsid w:val="00211981"/>
    <w:rsid w:val="00223585"/>
    <w:rsid w:val="00226B55"/>
    <w:rsid w:val="0023596D"/>
    <w:rsid w:val="00250B04"/>
    <w:rsid w:val="002C000B"/>
    <w:rsid w:val="003A3DDC"/>
    <w:rsid w:val="003C57FB"/>
    <w:rsid w:val="003D0A06"/>
    <w:rsid w:val="003E2399"/>
    <w:rsid w:val="00460781"/>
    <w:rsid w:val="00494DC8"/>
    <w:rsid w:val="004B3DC4"/>
    <w:rsid w:val="004C23F3"/>
    <w:rsid w:val="004E2E3B"/>
    <w:rsid w:val="005104F3"/>
    <w:rsid w:val="00513341"/>
    <w:rsid w:val="00520AAE"/>
    <w:rsid w:val="005756C0"/>
    <w:rsid w:val="005B4F02"/>
    <w:rsid w:val="005C524B"/>
    <w:rsid w:val="005E6068"/>
    <w:rsid w:val="0063100B"/>
    <w:rsid w:val="006439FB"/>
    <w:rsid w:val="006E0DB9"/>
    <w:rsid w:val="00724043"/>
    <w:rsid w:val="00764EAA"/>
    <w:rsid w:val="008A16B6"/>
    <w:rsid w:val="008B04AF"/>
    <w:rsid w:val="008B39DC"/>
    <w:rsid w:val="008F624D"/>
    <w:rsid w:val="00902510"/>
    <w:rsid w:val="00917A05"/>
    <w:rsid w:val="009202AD"/>
    <w:rsid w:val="00950F9F"/>
    <w:rsid w:val="009C0F85"/>
    <w:rsid w:val="00A858E8"/>
    <w:rsid w:val="00B20026"/>
    <w:rsid w:val="00B40725"/>
    <w:rsid w:val="00B81E56"/>
    <w:rsid w:val="00BA5618"/>
    <w:rsid w:val="00BA7E2C"/>
    <w:rsid w:val="00BB0C8B"/>
    <w:rsid w:val="00BB15EE"/>
    <w:rsid w:val="00BB1CBD"/>
    <w:rsid w:val="00BD4803"/>
    <w:rsid w:val="00C12057"/>
    <w:rsid w:val="00C33469"/>
    <w:rsid w:val="00CC2A6B"/>
    <w:rsid w:val="00D47CB1"/>
    <w:rsid w:val="00D56BC4"/>
    <w:rsid w:val="00DC37D5"/>
    <w:rsid w:val="00E23E98"/>
    <w:rsid w:val="00E57776"/>
    <w:rsid w:val="00E74E3A"/>
    <w:rsid w:val="62275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61"/>
    <o:shapelayout v:ext="edit">
      <o:idmap v:ext="edit" data="1"/>
    </o:shapelayout>
  </w:shapeDefaults>
  <w:decimalSymbol w:val=","/>
  <w:listSeparator w:val=";"/>
  <w14:docId w14:val="622750BF"/>
  <w14:defaultImageDpi w14:val="330"/>
  <w15:docId w15:val="{74A11995-F9ED-4A44-A4E4-0DA289729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fi-FI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ali">
    <w:name w:val="Normal"/>
    <w:qFormat/>
    <w:rsid w:val="00E23E98"/>
    <w:pPr>
      <w:spacing w:after="200" w:line="276" w:lineRule="auto"/>
    </w:pPr>
    <w:rPr>
      <w:rFonts w:ascii="Arial" w:eastAsia="Calibri" w:hAnsi="Arial" w:cs="Times New Roman"/>
      <w:szCs w:val="22"/>
      <w:lang w:eastAsia="en-US"/>
    </w:rPr>
  </w:style>
  <w:style w:type="paragraph" w:styleId="Otsikko1">
    <w:name w:val="heading 1"/>
    <w:aliases w:val="KNA_Otsikko 1"/>
    <w:basedOn w:val="Normaali"/>
    <w:next w:val="Normaali"/>
    <w:link w:val="Otsikko1Char"/>
    <w:autoRedefine/>
    <w:uiPriority w:val="9"/>
    <w:qFormat/>
    <w:rsid w:val="00226B55"/>
    <w:pPr>
      <w:keepNext/>
      <w:keepLines/>
      <w:widowControl w:val="0"/>
      <w:autoSpaceDE w:val="0"/>
      <w:autoSpaceDN w:val="0"/>
      <w:adjustRightInd w:val="0"/>
      <w:outlineLvl w:val="0"/>
    </w:pPr>
    <w:rPr>
      <w:rFonts w:ascii="Verdana" w:eastAsiaTheme="majorEastAsia" w:hAnsi="Verdana" w:cstheme="majorBidi"/>
      <w:bCs/>
      <w:color w:val="262626" w:themeColor="text1" w:themeTint="D9"/>
      <w:szCs w:val="32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customStyle="1" w:styleId="Otsikko1Char">
    <w:name w:val="Otsikko 1 Char"/>
    <w:aliases w:val="KNA_Otsikko 1 Char"/>
    <w:basedOn w:val="Kappaleenoletusfontti"/>
    <w:link w:val="Otsikko1"/>
    <w:uiPriority w:val="9"/>
    <w:rsid w:val="00226B55"/>
    <w:rPr>
      <w:rFonts w:ascii="Verdana" w:eastAsiaTheme="majorEastAsia" w:hAnsi="Verdana" w:cstheme="majorBidi"/>
      <w:bCs/>
      <w:color w:val="262626" w:themeColor="text1" w:themeTint="D9"/>
      <w:szCs w:val="32"/>
    </w:rPr>
  </w:style>
  <w:style w:type="paragraph" w:styleId="Alaotsikko">
    <w:name w:val="Subtitle"/>
    <w:aliases w:val="Alaotsikko4"/>
    <w:basedOn w:val="Normaali"/>
    <w:next w:val="Normaali"/>
    <w:link w:val="AlaotsikkoChar"/>
    <w:autoRedefine/>
    <w:uiPriority w:val="11"/>
    <w:qFormat/>
    <w:rsid w:val="008F624D"/>
    <w:pPr>
      <w:spacing w:after="60"/>
      <w:outlineLvl w:val="1"/>
    </w:pPr>
    <w:rPr>
      <w:rFonts w:eastAsia="MS Gothic" w:cs="Arial"/>
      <w:b/>
      <w:color w:val="000000"/>
      <w:sz w:val="28"/>
      <w:szCs w:val="19"/>
    </w:rPr>
  </w:style>
  <w:style w:type="character" w:customStyle="1" w:styleId="AlaotsikkoChar">
    <w:name w:val="Alaotsikko Char"/>
    <w:aliases w:val="Alaotsikko4 Char"/>
    <w:link w:val="Alaotsikko"/>
    <w:uiPriority w:val="11"/>
    <w:rsid w:val="008F624D"/>
    <w:rPr>
      <w:rFonts w:ascii="Arial" w:eastAsia="MS Gothic" w:hAnsi="Arial" w:cs="Arial"/>
      <w:b/>
      <w:color w:val="000000"/>
      <w:sz w:val="28"/>
      <w:szCs w:val="19"/>
    </w:rPr>
  </w:style>
  <w:style w:type="paragraph" w:styleId="Seliteteksti">
    <w:name w:val="Balloon Text"/>
    <w:basedOn w:val="Normaali"/>
    <w:link w:val="SelitetekstiChar"/>
    <w:uiPriority w:val="99"/>
    <w:semiHidden/>
    <w:unhideWhenUsed/>
    <w:rsid w:val="0020541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20541C"/>
    <w:rPr>
      <w:rFonts w:ascii="Lucida Grande" w:eastAsia="Calibri" w:hAnsi="Lucida Grande" w:cs="Lucida Grande"/>
      <w:sz w:val="18"/>
      <w:szCs w:val="18"/>
      <w:lang w:eastAsia="en-US"/>
    </w:rPr>
  </w:style>
  <w:style w:type="paragraph" w:styleId="Otsikko">
    <w:name w:val="Title"/>
    <w:basedOn w:val="Normaali"/>
    <w:next w:val="Normaali"/>
    <w:link w:val="OtsikkoChar"/>
    <w:autoRedefine/>
    <w:uiPriority w:val="10"/>
    <w:qFormat/>
    <w:rsid w:val="00917A0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color w:val="17365D" w:themeColor="text2" w:themeShade="BF"/>
      <w:spacing w:val="5"/>
      <w:kern w:val="28"/>
      <w:sz w:val="32"/>
      <w:szCs w:val="52"/>
      <w:lang w:eastAsia="ja-JP"/>
    </w:rPr>
  </w:style>
  <w:style w:type="character" w:customStyle="1" w:styleId="OtsikkoChar">
    <w:name w:val="Otsikko Char"/>
    <w:basedOn w:val="Kappaleenoletusfontti"/>
    <w:link w:val="Otsikko"/>
    <w:uiPriority w:val="10"/>
    <w:rsid w:val="00917A05"/>
    <w:rPr>
      <w:rFonts w:ascii="Arial" w:eastAsiaTheme="majorEastAsia" w:hAnsi="Arial" w:cstheme="majorBidi"/>
      <w:color w:val="17365D" w:themeColor="text2" w:themeShade="BF"/>
      <w:spacing w:val="5"/>
      <w:kern w:val="28"/>
      <w:sz w:val="32"/>
      <w:szCs w:val="52"/>
    </w:rPr>
  </w:style>
  <w:style w:type="character" w:styleId="Rivinumero">
    <w:name w:val="line number"/>
    <w:basedOn w:val="Kappaleenoletusfontti"/>
    <w:uiPriority w:val="99"/>
    <w:semiHidden/>
    <w:unhideWhenUsed/>
    <w:rsid w:val="006E0DB9"/>
  </w:style>
  <w:style w:type="paragraph" w:styleId="Yltunniste">
    <w:name w:val="header"/>
    <w:basedOn w:val="Normaali"/>
    <w:link w:val="YltunnisteChar"/>
    <w:uiPriority w:val="99"/>
    <w:unhideWhenUsed/>
    <w:rsid w:val="005756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YltunnisteChar">
    <w:name w:val="Ylätunniste Char"/>
    <w:basedOn w:val="Kappaleenoletusfontti"/>
    <w:link w:val="Yltunniste"/>
    <w:uiPriority w:val="99"/>
    <w:rsid w:val="005756C0"/>
    <w:rPr>
      <w:rFonts w:ascii="Arial" w:eastAsia="Calibri" w:hAnsi="Arial" w:cs="Times New Roman"/>
      <w:szCs w:val="22"/>
      <w:lang w:eastAsia="en-US"/>
    </w:rPr>
  </w:style>
  <w:style w:type="paragraph" w:styleId="Alatunniste">
    <w:name w:val="footer"/>
    <w:basedOn w:val="Normaali"/>
    <w:link w:val="AlatunnisteChar"/>
    <w:uiPriority w:val="99"/>
    <w:unhideWhenUsed/>
    <w:rsid w:val="005756C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latunnisteChar">
    <w:name w:val="Alatunniste Char"/>
    <w:basedOn w:val="Kappaleenoletusfontti"/>
    <w:link w:val="Alatunniste"/>
    <w:uiPriority w:val="99"/>
    <w:rsid w:val="005756C0"/>
    <w:rPr>
      <w:rFonts w:ascii="Arial" w:eastAsia="Calibri" w:hAnsi="Arial" w:cs="Times New Roman"/>
      <w:szCs w:val="22"/>
      <w:lang w:eastAsia="en-US"/>
    </w:rPr>
  </w:style>
  <w:style w:type="character" w:styleId="Hyperlinkki">
    <w:name w:val="Hyperlink"/>
    <w:basedOn w:val="Kappaleenoletusfontti"/>
    <w:uiPriority w:val="99"/>
    <w:unhideWhenUsed/>
    <w:rsid w:val="00DC37D5"/>
    <w:rPr>
      <w:color w:val="0000FF" w:themeColor="hyperlink"/>
      <w:u w:val="single"/>
    </w:rPr>
  </w:style>
  <w:style w:type="paragraph" w:styleId="Luettelokappale">
    <w:name w:val="List Paragraph"/>
    <w:basedOn w:val="Normaali"/>
    <w:uiPriority w:val="34"/>
    <w:qFormat/>
    <w:rsid w:val="001B7A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744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ukuki.fi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lovs\AppData\Local\Microsoft\Windows\Temporary%20Internet%20Files\Content.Outlook\VT92780S\Tukuki_kirjepohja.dotx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FCA93BDAD1527A428038F31382BE8981" ma:contentTypeVersion="4" ma:contentTypeDescription="Luo uusi asiakirja." ma:contentTypeScope="" ma:versionID="fe8cda0fb30224c8bdbbabaee699c1b4">
  <xsd:schema xmlns:xsd="http://www.w3.org/2001/XMLSchema" xmlns:xs="http://www.w3.org/2001/XMLSchema" xmlns:p="http://schemas.microsoft.com/office/2006/metadata/properties" xmlns:ns2="f2daa50a-7f37-4bd5-bbc1-624e8cad7d43" targetNamespace="http://schemas.microsoft.com/office/2006/metadata/properties" ma:root="true" ma:fieldsID="2fc1e16972c64552b635b5bd0983e0e7" ns2:_="">
    <xsd:import namespace="f2daa50a-7f37-4bd5-bbc1-624e8cad7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daa50a-7f37-4bd5-bbc1-624e8cad7d4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C174990-D00A-403C-8415-0DA2D1755EB0}">
  <ds:schemaRefs>
    <ds:schemaRef ds:uri="f2daa50a-7f37-4bd5-bbc1-624e8cad7d43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F5253F2-2AB1-4873-A548-438ECE4670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A0EA6F-114B-4DAB-B95A-B25F2BA3A4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2daa50a-7f37-4bd5-bbc1-624e8cad7d4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99D3B77-68B7-4D21-9557-D9E77F209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Tukuki_kirjepohja</Template>
  <TotalTime>1</TotalTime>
  <Pages>1</Pages>
  <Words>79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Komulainen Kari</dc:creator>
  <cp:keywords/>
  <dc:description/>
  <cp:lastModifiedBy>Komulainen Kari</cp:lastModifiedBy>
  <cp:revision>2</cp:revision>
  <cp:lastPrinted>2020-03-05T08:56:00Z</cp:lastPrinted>
  <dcterms:created xsi:type="dcterms:W3CDTF">2021-01-29T06:26:00Z</dcterms:created>
  <dcterms:modified xsi:type="dcterms:W3CDTF">2021-01-29T06:26:00Z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0x010100FCA93BDAD1527A428038F31382BE8981</vt:lpwstr>
  </property>
</Properties>
</file>