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295D0D65" w:rsidR="00317A29" w:rsidRPr="0004402D" w:rsidRDefault="00317A29" w:rsidP="00141D3E">
      <w:pPr>
        <w:pStyle w:val="C0PlainText"/>
        <w:spacing w:before="0" w:after="0"/>
        <w:jc w:val="left"/>
        <w:rPr>
          <w:b/>
          <w:szCs w:val="24"/>
          <w:highlight w:val="yellow"/>
        </w:rPr>
      </w:pPr>
      <w:bookmarkStart w:id="0" w:name="_Hlk56606518"/>
    </w:p>
    <w:p w14:paraId="5DAB6C7B" w14:textId="78A96133" w:rsidR="00961A43" w:rsidRPr="0004402D" w:rsidRDefault="002F37E3" w:rsidP="0071497E">
      <w:pPr>
        <w:pStyle w:val="StyleArial18ptRight"/>
        <w:jc w:val="center"/>
        <w:rPr>
          <w:rFonts w:ascii="Verdana" w:hAnsi="Verdana"/>
          <w:b/>
          <w:caps/>
          <w:sz w:val="18"/>
          <w:szCs w:val="18"/>
          <w:highlight w:val="yellow"/>
        </w:rPr>
      </w:pPr>
      <w:bookmarkStart w:id="1" w:name="_Hlk53398194"/>
      <w:r w:rsidRPr="002F37E3">
        <w:rPr>
          <w:rFonts w:ascii="Verdana" w:hAnsi="Verdana"/>
          <w:b/>
          <w:caps/>
          <w:noProof/>
          <w:sz w:val="18"/>
          <w:szCs w:val="18"/>
        </w:rPr>
        <w:drawing>
          <wp:inline distT="0" distB="0" distL="0" distR="0" wp14:anchorId="1502D691" wp14:editId="5AC66675">
            <wp:extent cx="5064760" cy="4525784"/>
            <wp:effectExtent l="0" t="0" r="2540" b="8255"/>
            <wp:docPr id="511222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22290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1634" cy="4540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B378F" w14:textId="77777777" w:rsidR="00961A43" w:rsidRPr="0004402D" w:rsidRDefault="00961A43" w:rsidP="00961A43">
      <w:pPr>
        <w:pStyle w:val="StyleArial18ptRight"/>
        <w:rPr>
          <w:rFonts w:ascii="Verdana" w:hAnsi="Verdana"/>
          <w:b/>
          <w:caps/>
          <w:sz w:val="18"/>
          <w:szCs w:val="18"/>
          <w:highlight w:val="yellow"/>
        </w:rPr>
      </w:pPr>
    </w:p>
    <w:tbl>
      <w:tblPr>
        <w:tblpPr w:leftFromText="141" w:rightFromText="141" w:vertAnchor="page" w:horzAnchor="margin" w:tblpY="8746"/>
        <w:tblW w:w="119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6"/>
      </w:tblGrid>
      <w:tr w:rsidR="0071497E" w:rsidRPr="00763683" w14:paraId="50B0949F" w14:textId="77777777" w:rsidTr="0071497E">
        <w:trPr>
          <w:trHeight w:hRule="exact" w:val="1435"/>
        </w:trPr>
        <w:tc>
          <w:tcPr>
            <w:tcW w:w="11906" w:type="dxa"/>
            <w:noWrap/>
            <w:tcMar>
              <w:top w:w="567" w:type="dxa"/>
            </w:tcMar>
          </w:tcPr>
          <w:p w14:paraId="0EC1FE1E" w14:textId="7B2779BF" w:rsidR="0071497E" w:rsidRPr="00763683" w:rsidRDefault="00763683" w:rsidP="0071497E">
            <w:pPr>
              <w:pStyle w:val="NoSpacing"/>
              <w:ind w:left="850"/>
              <w:rPr>
                <w:rFonts w:ascii="Verdana" w:hAnsi="Verdana"/>
                <w:b/>
                <w:sz w:val="20"/>
                <w:lang w:val="en-US"/>
              </w:rPr>
            </w:pPr>
            <w:r w:rsidRPr="00763683">
              <w:rPr>
                <w:rFonts w:ascii="Verdana" w:hAnsi="Verdana"/>
                <w:b/>
                <w:sz w:val="20"/>
                <w:lang w:val="en-US"/>
              </w:rPr>
              <w:t>ROSK’N ROLL OY AB</w:t>
            </w:r>
          </w:p>
          <w:p w14:paraId="433E863C" w14:textId="77777777" w:rsidR="0071497E" w:rsidRPr="00763683" w:rsidRDefault="0071497E" w:rsidP="0071497E">
            <w:pPr>
              <w:pStyle w:val="NoSpacing"/>
              <w:ind w:left="85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</w:tr>
      <w:tr w:rsidR="0071497E" w:rsidRPr="0004402D" w14:paraId="0267A068" w14:textId="77777777" w:rsidTr="0071497E">
        <w:trPr>
          <w:trHeight w:hRule="exact" w:val="1854"/>
        </w:trPr>
        <w:tc>
          <w:tcPr>
            <w:tcW w:w="11906" w:type="dxa"/>
            <w:tcMar>
              <w:top w:w="170" w:type="dxa"/>
            </w:tcMar>
          </w:tcPr>
          <w:p w14:paraId="2657973D" w14:textId="77777777" w:rsidR="001B691D" w:rsidRDefault="0071497E" w:rsidP="0071497E">
            <w:pPr>
              <w:ind w:left="850"/>
              <w:rPr>
                <w:rFonts w:ascii="Verdana" w:eastAsia="Calibri" w:hAnsi="Verdana"/>
                <w:b/>
                <w:sz w:val="20"/>
              </w:rPr>
            </w:pPr>
            <w:r w:rsidRPr="005A573F">
              <w:rPr>
                <w:rFonts w:ascii="Verdana" w:eastAsia="Calibri" w:hAnsi="Verdana"/>
                <w:b/>
                <w:sz w:val="20"/>
              </w:rPr>
              <w:t>MUNKKAAN JÄTEKESKUS</w:t>
            </w:r>
          </w:p>
          <w:p w14:paraId="21427606" w14:textId="5CC5ABAB" w:rsidR="0071497E" w:rsidRDefault="0071497E" w:rsidP="0071497E">
            <w:pPr>
              <w:ind w:left="850"/>
              <w:rPr>
                <w:rFonts w:ascii="Verdana" w:eastAsia="Calibri" w:hAnsi="Verdana"/>
                <w:b/>
                <w:sz w:val="20"/>
              </w:rPr>
            </w:pPr>
            <w:r w:rsidRPr="005A573F">
              <w:rPr>
                <w:rFonts w:ascii="Verdana" w:eastAsia="Calibri" w:hAnsi="Verdana"/>
                <w:b/>
                <w:sz w:val="20"/>
              </w:rPr>
              <w:t xml:space="preserve"> </w:t>
            </w:r>
          </w:p>
          <w:p w14:paraId="2F6D8303" w14:textId="77777777" w:rsidR="00B310E8" w:rsidRPr="000F400F" w:rsidRDefault="00B310E8" w:rsidP="00B310E8">
            <w:pPr>
              <w:ind w:left="850"/>
              <w:rPr>
                <w:rFonts w:ascii="Verdana" w:eastAsia="Calibri" w:hAnsi="Verdana"/>
                <w:b/>
                <w:sz w:val="18"/>
                <w:szCs w:val="18"/>
              </w:rPr>
            </w:pPr>
            <w:r w:rsidRPr="000F400F">
              <w:rPr>
                <w:rFonts w:ascii="Verdana" w:eastAsia="Calibri" w:hAnsi="Verdana"/>
                <w:b/>
                <w:sz w:val="18"/>
                <w:szCs w:val="18"/>
              </w:rPr>
              <w:t>UR63 TÄYTTÖALUE III PYSTYERISTEEN KOROTUS JA PINTARAKENTEET</w:t>
            </w:r>
          </w:p>
          <w:p w14:paraId="7A99A631" w14:textId="77777777" w:rsidR="0071497E" w:rsidRPr="0004402D" w:rsidRDefault="0071497E" w:rsidP="0071497E">
            <w:pPr>
              <w:ind w:left="850"/>
              <w:rPr>
                <w:rFonts w:ascii="Verdana" w:eastAsia="Calibri" w:hAnsi="Verdana"/>
                <w:sz w:val="20"/>
              </w:rPr>
            </w:pPr>
          </w:p>
          <w:p w14:paraId="7389A40E" w14:textId="77777777" w:rsidR="0071497E" w:rsidRPr="0004402D" w:rsidRDefault="0071497E" w:rsidP="0071497E">
            <w:pPr>
              <w:ind w:left="850"/>
              <w:rPr>
                <w:rFonts w:ascii="Verdana" w:eastAsia="Calibri" w:hAnsi="Verdana"/>
                <w:b/>
                <w:sz w:val="20"/>
              </w:rPr>
            </w:pPr>
            <w:r w:rsidRPr="0004402D">
              <w:rPr>
                <w:rFonts w:ascii="Verdana" w:eastAsia="Calibri" w:hAnsi="Verdana"/>
                <w:b/>
                <w:sz w:val="20"/>
              </w:rPr>
              <w:t>YKSIKKÖHINTALUETTELO</w:t>
            </w:r>
          </w:p>
        </w:tc>
      </w:tr>
      <w:tr w:rsidR="0071497E" w:rsidRPr="0004402D" w14:paraId="2F2A6B10" w14:textId="77777777" w:rsidTr="0071497E">
        <w:trPr>
          <w:trHeight w:hRule="exact" w:val="1186"/>
        </w:trPr>
        <w:tc>
          <w:tcPr>
            <w:tcW w:w="11906" w:type="dxa"/>
            <w:tcMar>
              <w:top w:w="170" w:type="dxa"/>
            </w:tcMar>
          </w:tcPr>
          <w:p w14:paraId="18EFEF8F" w14:textId="77777777" w:rsidR="0071497E" w:rsidRPr="00F85B26" w:rsidRDefault="0071497E" w:rsidP="0071497E">
            <w:pPr>
              <w:ind w:left="850"/>
              <w:rPr>
                <w:rFonts w:ascii="Verdana" w:hAnsi="Verdana" w:cs="Segoe UI"/>
                <w:sz w:val="20"/>
                <w:lang w:eastAsia="fi-FI"/>
              </w:rPr>
            </w:pPr>
            <w:proofErr w:type="gramStart"/>
            <w:r w:rsidRPr="00016FC8">
              <w:rPr>
                <w:rFonts w:ascii="Verdana" w:hAnsi="Verdana" w:cs="Segoe UI"/>
                <w:sz w:val="20"/>
                <w:lang w:eastAsia="fi-FI"/>
              </w:rPr>
              <w:t>101007604-021</w:t>
            </w:r>
            <w:proofErr w:type="gramEnd"/>
          </w:p>
          <w:p w14:paraId="6914F8A7" w14:textId="77777777" w:rsidR="0071497E" w:rsidRPr="00AF24D4" w:rsidRDefault="0071497E" w:rsidP="0071497E">
            <w:pPr>
              <w:ind w:left="850"/>
              <w:rPr>
                <w:rFonts w:ascii="Verdana" w:eastAsia="Calibri" w:hAnsi="Verdana"/>
                <w:sz w:val="20"/>
                <w:highlight w:val="yellow"/>
              </w:rPr>
            </w:pPr>
          </w:p>
          <w:p w14:paraId="066F7618" w14:textId="1DB5EB4B" w:rsidR="0071497E" w:rsidRPr="005A573F" w:rsidRDefault="006B2E12" w:rsidP="0071497E">
            <w:pPr>
              <w:ind w:left="850"/>
              <w:rPr>
                <w:rFonts w:ascii="Verdana" w:eastAsia="Calibri" w:hAnsi="Verdana"/>
                <w:sz w:val="20"/>
              </w:rPr>
            </w:pPr>
            <w:r w:rsidRPr="00CE7FED">
              <w:rPr>
                <w:rFonts w:ascii="Verdana" w:eastAsia="Calibri" w:hAnsi="Verdana"/>
                <w:sz w:val="20"/>
              </w:rPr>
              <w:t>9</w:t>
            </w:r>
            <w:r w:rsidR="00B310E8" w:rsidRPr="00CE7FED">
              <w:rPr>
                <w:rFonts w:ascii="Verdana" w:eastAsia="Calibri" w:hAnsi="Verdana"/>
                <w:sz w:val="20"/>
              </w:rPr>
              <w:t>.4</w:t>
            </w:r>
            <w:r w:rsidR="0071497E" w:rsidRPr="00CE7FED">
              <w:rPr>
                <w:rFonts w:ascii="Verdana" w:eastAsia="Calibri" w:hAnsi="Verdana"/>
                <w:sz w:val="20"/>
              </w:rPr>
              <w:t>.2026</w:t>
            </w:r>
          </w:p>
          <w:p w14:paraId="1E9FA326" w14:textId="77777777" w:rsidR="0071497E" w:rsidRPr="0004402D" w:rsidRDefault="0071497E" w:rsidP="0071497E">
            <w:pPr>
              <w:ind w:left="850"/>
              <w:rPr>
                <w:rFonts w:ascii="Verdana" w:eastAsia="Calibri" w:hAnsi="Verdana"/>
                <w:sz w:val="20"/>
                <w:highlight w:val="yellow"/>
              </w:rPr>
            </w:pPr>
          </w:p>
          <w:p w14:paraId="6D429A68" w14:textId="77777777" w:rsidR="0071497E" w:rsidRPr="0004402D" w:rsidRDefault="0071497E" w:rsidP="0071497E">
            <w:pPr>
              <w:rPr>
                <w:rFonts w:ascii="Verdana" w:eastAsia="Calibri" w:hAnsi="Verdana"/>
                <w:sz w:val="20"/>
                <w:highlight w:val="yellow"/>
              </w:rPr>
            </w:pPr>
          </w:p>
        </w:tc>
      </w:tr>
    </w:tbl>
    <w:p w14:paraId="6A05A809" w14:textId="77777777" w:rsidR="00961A43" w:rsidRPr="0004402D" w:rsidRDefault="00961A43" w:rsidP="00961A43">
      <w:pPr>
        <w:rPr>
          <w:rFonts w:ascii="Verdana" w:hAnsi="Verdana"/>
          <w:sz w:val="18"/>
          <w:szCs w:val="18"/>
          <w:highlight w:val="yellow"/>
        </w:rPr>
      </w:pPr>
    </w:p>
    <w:p w14:paraId="5A39BBE3" w14:textId="77777777" w:rsidR="00961A43" w:rsidRPr="0004402D" w:rsidRDefault="00961A43" w:rsidP="00961A43">
      <w:pPr>
        <w:rPr>
          <w:rFonts w:ascii="Verdana" w:hAnsi="Verdana"/>
          <w:sz w:val="18"/>
          <w:szCs w:val="18"/>
          <w:highlight w:val="yellow"/>
        </w:rPr>
      </w:pPr>
    </w:p>
    <w:p w14:paraId="41C8F396" w14:textId="77777777" w:rsidR="00961A43" w:rsidRPr="0004402D" w:rsidRDefault="00961A43" w:rsidP="00961A43">
      <w:pPr>
        <w:rPr>
          <w:rFonts w:ascii="Verdana" w:hAnsi="Verdana"/>
          <w:sz w:val="18"/>
          <w:szCs w:val="18"/>
          <w:highlight w:val="yellow"/>
        </w:rPr>
      </w:pPr>
    </w:p>
    <w:p w14:paraId="72A3D3EC" w14:textId="77777777" w:rsidR="00961A43" w:rsidRPr="0004402D" w:rsidRDefault="00961A43" w:rsidP="00961A43">
      <w:pPr>
        <w:ind w:right="680"/>
        <w:rPr>
          <w:rFonts w:ascii="Verdana" w:hAnsi="Verdana"/>
          <w:sz w:val="18"/>
          <w:szCs w:val="18"/>
          <w:highlight w:val="yellow"/>
        </w:rPr>
      </w:pPr>
    </w:p>
    <w:p w14:paraId="0D0B940D" w14:textId="77777777" w:rsidR="00961A43" w:rsidRPr="0004402D" w:rsidRDefault="00961A43" w:rsidP="00961A43">
      <w:pPr>
        <w:ind w:right="680"/>
        <w:rPr>
          <w:rFonts w:ascii="Verdana" w:hAnsi="Verdana"/>
          <w:sz w:val="18"/>
          <w:szCs w:val="18"/>
          <w:highlight w:val="yellow"/>
        </w:rPr>
      </w:pPr>
    </w:p>
    <w:bookmarkEnd w:id="1"/>
    <w:p w14:paraId="45FB0818" w14:textId="77777777" w:rsidR="00961A43" w:rsidRPr="0004402D" w:rsidRDefault="00961A43" w:rsidP="00961A43">
      <w:pPr>
        <w:ind w:right="680"/>
        <w:rPr>
          <w:rFonts w:ascii="Verdana" w:hAnsi="Verdana"/>
          <w:sz w:val="18"/>
          <w:szCs w:val="18"/>
          <w:highlight w:val="yellow"/>
        </w:rPr>
      </w:pPr>
    </w:p>
    <w:p w14:paraId="049F31CB" w14:textId="77777777" w:rsidR="00961A43" w:rsidRPr="0004402D" w:rsidRDefault="00961A43" w:rsidP="00961A43">
      <w:pPr>
        <w:ind w:right="680"/>
        <w:rPr>
          <w:rFonts w:ascii="Verdana" w:hAnsi="Verdana"/>
          <w:b/>
          <w:sz w:val="18"/>
          <w:szCs w:val="18"/>
          <w:highlight w:val="yellow"/>
        </w:rPr>
      </w:pPr>
    </w:p>
    <w:p w14:paraId="53128261" w14:textId="77777777" w:rsidR="00961A43" w:rsidRPr="0004402D" w:rsidRDefault="00961A43" w:rsidP="00961A43">
      <w:pPr>
        <w:ind w:right="680"/>
        <w:jc w:val="center"/>
        <w:rPr>
          <w:rFonts w:ascii="Verdana" w:hAnsi="Verdana"/>
          <w:b/>
          <w:sz w:val="18"/>
          <w:szCs w:val="18"/>
          <w:highlight w:val="yellow"/>
        </w:rPr>
      </w:pPr>
    </w:p>
    <w:p w14:paraId="1299C43A" w14:textId="77777777" w:rsidR="00961A43" w:rsidRPr="0004402D" w:rsidRDefault="00961A43" w:rsidP="009F7DBC">
      <w:pPr>
        <w:pStyle w:val="TOC2"/>
        <w:rPr>
          <w:rFonts w:ascii="Verdana" w:hAnsi="Verdana"/>
          <w:sz w:val="18"/>
          <w:szCs w:val="18"/>
          <w:highlight w:val="yellow"/>
        </w:rPr>
        <w:sectPr w:rsidR="00961A43" w:rsidRPr="0004402D" w:rsidSect="00D8351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0" w:right="0" w:bottom="0" w:left="0" w:header="709" w:footer="851" w:gutter="0"/>
          <w:cols w:space="708"/>
          <w:titlePg/>
          <w:docGrid w:linePitch="360"/>
        </w:sectPr>
      </w:pPr>
      <w:bookmarkStart w:id="2" w:name="bmkLogo"/>
      <w:bookmarkStart w:id="3" w:name="bmkDocumentName"/>
      <w:bookmarkStart w:id="4" w:name="bmkBreak"/>
      <w:bookmarkEnd w:id="0"/>
      <w:bookmarkEnd w:id="2"/>
      <w:bookmarkEnd w:id="3"/>
      <w:bookmarkEnd w:id="4"/>
    </w:p>
    <w:p w14:paraId="29B9DC2B" w14:textId="77777777" w:rsidR="002320FF" w:rsidRPr="00AC62FE" w:rsidRDefault="002320FF" w:rsidP="002320FF">
      <w:pPr>
        <w:tabs>
          <w:tab w:val="left" w:pos="-11"/>
          <w:tab w:val="left" w:pos="1303"/>
          <w:tab w:val="left" w:pos="2609"/>
          <w:tab w:val="left" w:pos="3912"/>
          <w:tab w:val="left" w:pos="5218"/>
          <w:tab w:val="left" w:pos="6522"/>
          <w:tab w:val="left" w:pos="7825"/>
          <w:tab w:val="left" w:pos="9131"/>
          <w:tab w:val="left" w:pos="9360"/>
        </w:tabs>
        <w:suppressAutoHyphens/>
        <w:jc w:val="both"/>
        <w:rPr>
          <w:rFonts w:ascii="Verdana" w:hAnsi="Verdana"/>
          <w:b/>
          <w:spacing w:val="-3"/>
          <w:kern w:val="1"/>
          <w:sz w:val="18"/>
          <w:szCs w:val="18"/>
        </w:rPr>
      </w:pPr>
      <w:r w:rsidRPr="00AC62FE">
        <w:rPr>
          <w:rFonts w:ascii="Verdana" w:hAnsi="Verdana"/>
          <w:b/>
          <w:spacing w:val="-3"/>
          <w:kern w:val="1"/>
          <w:sz w:val="18"/>
          <w:szCs w:val="18"/>
        </w:rPr>
        <w:lastRenderedPageBreak/>
        <w:t>YKSIKKÖHINTALUETTELO</w:t>
      </w:r>
    </w:p>
    <w:p w14:paraId="4DDBEF00" w14:textId="77777777" w:rsidR="002320FF" w:rsidRPr="00AC62FE" w:rsidRDefault="002320FF" w:rsidP="002320FF">
      <w:pPr>
        <w:tabs>
          <w:tab w:val="left" w:pos="-11"/>
          <w:tab w:val="left" w:pos="1303"/>
          <w:tab w:val="left" w:pos="2609"/>
          <w:tab w:val="left" w:pos="3912"/>
          <w:tab w:val="left" w:pos="5218"/>
          <w:tab w:val="left" w:pos="6522"/>
          <w:tab w:val="left" w:pos="7825"/>
          <w:tab w:val="left" w:pos="9131"/>
          <w:tab w:val="left" w:pos="9360"/>
        </w:tabs>
        <w:suppressAutoHyphens/>
        <w:jc w:val="both"/>
        <w:rPr>
          <w:rFonts w:ascii="Verdana" w:hAnsi="Verdana"/>
          <w:b/>
          <w:spacing w:val="-3"/>
          <w:kern w:val="1"/>
          <w:sz w:val="18"/>
          <w:szCs w:val="18"/>
        </w:rPr>
      </w:pPr>
    </w:p>
    <w:p w14:paraId="27333FB9" w14:textId="77777777" w:rsidR="002320FF" w:rsidRPr="00AC62FE" w:rsidRDefault="002320FF" w:rsidP="002320FF">
      <w:pPr>
        <w:pStyle w:val="NormalIndent"/>
        <w:jc w:val="both"/>
        <w:rPr>
          <w:rFonts w:ascii="Verdana" w:hAnsi="Verdana"/>
          <w:sz w:val="18"/>
          <w:szCs w:val="18"/>
        </w:rPr>
      </w:pPr>
      <w:r w:rsidRPr="00AC62FE">
        <w:rPr>
          <w:rFonts w:ascii="Verdana" w:hAnsi="Verdana"/>
          <w:sz w:val="18"/>
          <w:szCs w:val="18"/>
        </w:rPr>
        <w:t>Kaikki massa- ja ainemäärät, jotka liittyvät yksikköhin</w:t>
      </w:r>
      <w:r w:rsidRPr="00AC62FE">
        <w:rPr>
          <w:rFonts w:ascii="Verdana" w:hAnsi="Verdana"/>
          <w:sz w:val="18"/>
          <w:szCs w:val="18"/>
        </w:rPr>
        <w:softHyphen/>
        <w:t xml:space="preserve">tatyönä tehtäviin työsuorituksiin, on mitattava yhdessä rakennuttajan edustajan kanssa. </w:t>
      </w:r>
    </w:p>
    <w:p w14:paraId="3461D779" w14:textId="77777777" w:rsidR="002320FF" w:rsidRPr="00AC62FE" w:rsidRDefault="002320FF" w:rsidP="002320FF">
      <w:pPr>
        <w:pStyle w:val="NormalIndent"/>
        <w:jc w:val="both"/>
        <w:rPr>
          <w:rFonts w:ascii="Verdana" w:hAnsi="Verdana"/>
          <w:sz w:val="18"/>
          <w:szCs w:val="18"/>
        </w:rPr>
      </w:pPr>
    </w:p>
    <w:p w14:paraId="03168B13" w14:textId="77777777" w:rsidR="002320FF" w:rsidRPr="00AC62FE" w:rsidRDefault="002320FF" w:rsidP="002320FF">
      <w:pPr>
        <w:pStyle w:val="NormalIndent"/>
        <w:jc w:val="both"/>
        <w:rPr>
          <w:rFonts w:ascii="Verdana" w:hAnsi="Verdana"/>
          <w:sz w:val="18"/>
          <w:szCs w:val="18"/>
        </w:rPr>
      </w:pPr>
      <w:r w:rsidRPr="00AC62FE">
        <w:rPr>
          <w:rFonts w:ascii="Verdana" w:hAnsi="Verdana"/>
          <w:sz w:val="18"/>
          <w:szCs w:val="18"/>
        </w:rPr>
        <w:t>Mitään massamääriä ei makseta, jos niiden mittauspöytä</w:t>
      </w:r>
      <w:r w:rsidRPr="00AC62FE">
        <w:rPr>
          <w:rFonts w:ascii="Verdana" w:hAnsi="Verdana"/>
          <w:sz w:val="18"/>
          <w:szCs w:val="18"/>
        </w:rPr>
        <w:softHyphen/>
        <w:t>kirjoissa ei ole rakennuttajan edustajan hyväksymistä.</w:t>
      </w:r>
    </w:p>
    <w:p w14:paraId="3CF2D8B6" w14:textId="77777777" w:rsidR="002320FF" w:rsidRPr="00AC62FE" w:rsidRDefault="002320FF" w:rsidP="002320FF">
      <w:pPr>
        <w:pStyle w:val="NormalIndent"/>
        <w:jc w:val="both"/>
        <w:rPr>
          <w:rFonts w:ascii="Verdana" w:hAnsi="Verdana"/>
          <w:sz w:val="18"/>
          <w:szCs w:val="18"/>
        </w:rPr>
      </w:pPr>
    </w:p>
    <w:p w14:paraId="2DBF610C" w14:textId="77777777" w:rsidR="002320FF" w:rsidRPr="00AC62FE" w:rsidRDefault="002320FF" w:rsidP="002320FF">
      <w:pPr>
        <w:pStyle w:val="NormalIndent"/>
        <w:jc w:val="both"/>
        <w:rPr>
          <w:rFonts w:ascii="Verdana" w:hAnsi="Verdana"/>
          <w:sz w:val="18"/>
          <w:szCs w:val="18"/>
        </w:rPr>
      </w:pPr>
      <w:r w:rsidRPr="00AC62FE">
        <w:rPr>
          <w:rFonts w:ascii="Verdana" w:hAnsi="Verdana"/>
          <w:sz w:val="18"/>
          <w:szCs w:val="18"/>
        </w:rPr>
        <w:t>Massojen määrät perustuvat paikan päällä suoritettaviin vaaituk</w:t>
      </w:r>
      <w:r w:rsidRPr="00AC62FE">
        <w:rPr>
          <w:rFonts w:ascii="Verdana" w:hAnsi="Verdana"/>
          <w:sz w:val="18"/>
          <w:szCs w:val="18"/>
        </w:rPr>
        <w:softHyphen/>
        <w:t>siin ja mittauksiin sekä suunnitelmien mukaisiin mittoihin ja kaivutasoihin. Massamääriä laskettaessa noudatetaan Infra-RYL 2015 määrä</w:t>
      </w:r>
      <w:r w:rsidRPr="00AC62FE">
        <w:rPr>
          <w:rFonts w:ascii="Verdana" w:hAnsi="Verdana"/>
          <w:sz w:val="18"/>
          <w:szCs w:val="18"/>
        </w:rPr>
        <w:softHyphen/>
        <w:t>mittausohjeen mukaisia mittoja ja laskentatapaa.</w:t>
      </w:r>
    </w:p>
    <w:p w14:paraId="0FB78278" w14:textId="77777777" w:rsidR="002320FF" w:rsidRPr="00AC62FE" w:rsidRDefault="002320FF" w:rsidP="002320FF">
      <w:pPr>
        <w:pStyle w:val="NormalIndent"/>
        <w:jc w:val="both"/>
        <w:rPr>
          <w:rFonts w:ascii="Verdana" w:hAnsi="Verdana"/>
          <w:sz w:val="18"/>
          <w:szCs w:val="18"/>
        </w:rPr>
      </w:pPr>
    </w:p>
    <w:p w14:paraId="2F196E0D" w14:textId="77777777" w:rsidR="002320FF" w:rsidRPr="00AC62FE" w:rsidRDefault="002320FF" w:rsidP="002320FF">
      <w:pPr>
        <w:pStyle w:val="NormalIndent"/>
        <w:jc w:val="both"/>
        <w:rPr>
          <w:rFonts w:ascii="Verdana" w:hAnsi="Verdana"/>
          <w:sz w:val="18"/>
          <w:szCs w:val="18"/>
        </w:rPr>
      </w:pPr>
      <w:r w:rsidRPr="00AC62FE">
        <w:rPr>
          <w:rFonts w:ascii="Verdana" w:hAnsi="Verdana"/>
          <w:sz w:val="18"/>
          <w:szCs w:val="18"/>
        </w:rPr>
        <w:t xml:space="preserve">Mahdollisten </w:t>
      </w:r>
      <w:r w:rsidRPr="00AC62FE">
        <w:rPr>
          <w:rFonts w:ascii="Verdana" w:hAnsi="Verdana"/>
          <w:b/>
          <w:sz w:val="18"/>
          <w:szCs w:val="18"/>
        </w:rPr>
        <w:t>lisä- ja muutostöiden sekä hyvitysten</w:t>
      </w:r>
      <w:r w:rsidRPr="00AC62FE">
        <w:rPr>
          <w:rFonts w:ascii="Verdana" w:hAnsi="Verdana"/>
          <w:sz w:val="18"/>
          <w:szCs w:val="18"/>
        </w:rPr>
        <w:t xml:space="preserve"> varalta käyte</w:t>
      </w:r>
      <w:r w:rsidRPr="00AC62FE">
        <w:rPr>
          <w:rFonts w:ascii="Verdana" w:hAnsi="Verdana"/>
          <w:sz w:val="18"/>
          <w:szCs w:val="18"/>
        </w:rPr>
        <w:softHyphen/>
        <w:t>tään alempana mainittuja yksikköhintoja</w:t>
      </w:r>
      <w:r w:rsidR="00F81787" w:rsidRPr="00AC62FE">
        <w:rPr>
          <w:rFonts w:ascii="Verdana" w:hAnsi="Verdana"/>
          <w:sz w:val="18"/>
          <w:szCs w:val="18"/>
        </w:rPr>
        <w:t>, mikäli ne siihen soveltuvat</w:t>
      </w:r>
      <w:r w:rsidRPr="00AC62FE">
        <w:rPr>
          <w:rFonts w:ascii="Verdana" w:hAnsi="Verdana"/>
          <w:sz w:val="18"/>
          <w:szCs w:val="18"/>
        </w:rPr>
        <w:t>. Yksikköhin</w:t>
      </w:r>
      <w:r w:rsidRPr="00AC62FE">
        <w:rPr>
          <w:rFonts w:ascii="Verdana" w:hAnsi="Verdana"/>
          <w:sz w:val="18"/>
          <w:szCs w:val="18"/>
        </w:rPr>
        <w:softHyphen/>
        <w:t>nat ilmoitetaan Infra-RYL laatuvaatimusten, työselityksen, liiteselvitysten ja pii</w:t>
      </w:r>
      <w:r w:rsidRPr="00AC62FE">
        <w:rPr>
          <w:rFonts w:ascii="Verdana" w:hAnsi="Verdana"/>
          <w:sz w:val="18"/>
          <w:szCs w:val="18"/>
        </w:rPr>
        <w:softHyphen/>
        <w:t>rustusten mukaisina täysin valmiina rakenteena tai esine</w:t>
      </w:r>
      <w:r w:rsidRPr="00AC62FE">
        <w:rPr>
          <w:rFonts w:ascii="Verdana" w:hAnsi="Verdana"/>
          <w:sz w:val="18"/>
          <w:szCs w:val="18"/>
        </w:rPr>
        <w:softHyphen/>
        <w:t>tarvikkeena paikalleen asennettuna kaikkine töineen, työnjohto ja yleiskuluineen, jollei nimikkeen kohdalla ole muuta mainittu. Yksikköhinnat on ilmoitettava ilman arvonlisäveroa.</w:t>
      </w:r>
    </w:p>
    <w:p w14:paraId="1FC39945" w14:textId="77777777" w:rsidR="002320FF" w:rsidRPr="00AC62FE" w:rsidRDefault="002320FF" w:rsidP="002320FF">
      <w:pPr>
        <w:pStyle w:val="BodyTextIndent2"/>
        <w:spacing w:line="240" w:lineRule="auto"/>
        <w:ind w:left="1260"/>
        <w:jc w:val="both"/>
        <w:rPr>
          <w:rFonts w:ascii="Verdana" w:hAnsi="Verdana"/>
          <w:sz w:val="18"/>
          <w:szCs w:val="18"/>
        </w:rPr>
      </w:pPr>
    </w:p>
    <w:p w14:paraId="0562CB0E" w14:textId="77777777" w:rsidR="002320FF" w:rsidRPr="00AC62FE" w:rsidRDefault="002320FF" w:rsidP="002320FF">
      <w:pPr>
        <w:tabs>
          <w:tab w:val="left" w:pos="1260"/>
          <w:tab w:val="left" w:pos="1303"/>
          <w:tab w:val="left" w:pos="1440"/>
          <w:tab w:val="left" w:pos="3912"/>
          <w:tab w:val="left" w:pos="5218"/>
          <w:tab w:val="left" w:pos="6522"/>
          <w:tab w:val="left" w:pos="7825"/>
          <w:tab w:val="left" w:pos="9131"/>
          <w:tab w:val="left" w:pos="9360"/>
        </w:tabs>
        <w:suppressAutoHyphens/>
        <w:ind w:left="1260" w:hanging="2520"/>
        <w:rPr>
          <w:rFonts w:ascii="Verdana" w:hAnsi="Verdana"/>
          <w:spacing w:val="-3"/>
          <w:kern w:val="1"/>
          <w:sz w:val="18"/>
          <w:szCs w:val="18"/>
        </w:rPr>
      </w:pPr>
    </w:p>
    <w:p w14:paraId="3891630B" w14:textId="77777777" w:rsidR="002320FF" w:rsidRPr="00AC62FE" w:rsidRDefault="002320FF" w:rsidP="002320FF">
      <w:pPr>
        <w:tabs>
          <w:tab w:val="left" w:pos="-11"/>
          <w:tab w:val="left" w:pos="1303"/>
          <w:tab w:val="left" w:pos="2609"/>
          <w:tab w:val="left" w:pos="3912"/>
          <w:tab w:val="left" w:pos="5218"/>
          <w:tab w:val="left" w:pos="6522"/>
          <w:tab w:val="left" w:pos="7825"/>
          <w:tab w:val="left" w:pos="9000"/>
          <w:tab w:val="left" w:pos="9360"/>
        </w:tabs>
        <w:suppressAutoHyphens/>
        <w:ind w:left="2609" w:hanging="2609"/>
        <w:jc w:val="both"/>
        <w:rPr>
          <w:rFonts w:ascii="Verdana" w:hAnsi="Verdana"/>
          <w:spacing w:val="-3"/>
          <w:kern w:val="1"/>
          <w:sz w:val="18"/>
          <w:szCs w:val="18"/>
        </w:rPr>
      </w:pPr>
      <w:r w:rsidRPr="00AC62FE">
        <w:rPr>
          <w:rFonts w:ascii="Verdana" w:hAnsi="Verdana"/>
          <w:spacing w:val="-3"/>
          <w:kern w:val="1"/>
          <w:sz w:val="18"/>
          <w:szCs w:val="18"/>
        </w:rPr>
        <w:tab/>
        <w:t xml:space="preserve">       </w:t>
      </w:r>
    </w:p>
    <w:p w14:paraId="66AA35E7" w14:textId="77777777" w:rsidR="002320FF" w:rsidRPr="00722A84" w:rsidRDefault="002320FF" w:rsidP="002320FF">
      <w:pPr>
        <w:tabs>
          <w:tab w:val="left" w:pos="-11"/>
          <w:tab w:val="left" w:pos="1303"/>
          <w:tab w:val="left" w:pos="2609"/>
          <w:tab w:val="left" w:pos="3912"/>
          <w:tab w:val="left" w:pos="5218"/>
          <w:tab w:val="left" w:pos="6522"/>
          <w:tab w:val="left" w:pos="7825"/>
          <w:tab w:val="left" w:pos="9000"/>
          <w:tab w:val="left" w:pos="9360"/>
        </w:tabs>
        <w:suppressAutoHyphens/>
        <w:ind w:left="2609" w:hanging="2609"/>
        <w:jc w:val="both"/>
        <w:rPr>
          <w:rFonts w:ascii="Verdana" w:hAnsi="Verdana"/>
          <w:b/>
          <w:bCs/>
          <w:spacing w:val="-3"/>
          <w:kern w:val="2"/>
          <w:sz w:val="18"/>
          <w:szCs w:val="18"/>
        </w:rPr>
      </w:pPr>
      <w:r w:rsidRPr="0004402D">
        <w:rPr>
          <w:rFonts w:ascii="Verdana" w:hAnsi="Verdana"/>
          <w:spacing w:val="-3"/>
          <w:kern w:val="1"/>
          <w:sz w:val="18"/>
          <w:szCs w:val="18"/>
          <w:highlight w:val="yellow"/>
        </w:rPr>
        <w:br w:type="page"/>
      </w:r>
      <w:r w:rsidR="00B34959" w:rsidRPr="00AC62FE">
        <w:rPr>
          <w:rFonts w:ascii="Verdana" w:hAnsi="Verdana"/>
          <w:spacing w:val="-3"/>
          <w:kern w:val="2"/>
          <w:sz w:val="18"/>
          <w:szCs w:val="18"/>
        </w:rPr>
        <w:lastRenderedPageBreak/>
        <w:tab/>
        <w:t xml:space="preserve">    </w:t>
      </w:r>
      <w:r w:rsidRPr="00AC62FE">
        <w:rPr>
          <w:rFonts w:ascii="Verdana" w:hAnsi="Verdana"/>
          <w:spacing w:val="-3"/>
          <w:kern w:val="2"/>
          <w:sz w:val="18"/>
          <w:szCs w:val="18"/>
        </w:rPr>
        <w:t xml:space="preserve">  </w:t>
      </w:r>
      <w:r w:rsidRPr="00722A84">
        <w:rPr>
          <w:rFonts w:ascii="Verdana" w:hAnsi="Verdana"/>
          <w:b/>
          <w:bCs/>
          <w:spacing w:val="-3"/>
          <w:kern w:val="2"/>
          <w:sz w:val="18"/>
          <w:szCs w:val="18"/>
        </w:rPr>
        <w:t>Työn laatu</w:t>
      </w:r>
      <w:r w:rsidRPr="00722A84">
        <w:rPr>
          <w:rFonts w:ascii="Verdana" w:hAnsi="Verdana"/>
          <w:b/>
          <w:bCs/>
          <w:spacing w:val="-3"/>
          <w:kern w:val="2"/>
          <w:sz w:val="18"/>
          <w:szCs w:val="18"/>
        </w:rPr>
        <w:tab/>
      </w:r>
      <w:r w:rsidRPr="00722A84">
        <w:rPr>
          <w:rFonts w:ascii="Verdana" w:hAnsi="Verdana"/>
          <w:b/>
          <w:bCs/>
          <w:spacing w:val="-3"/>
          <w:kern w:val="2"/>
          <w:sz w:val="18"/>
          <w:szCs w:val="18"/>
        </w:rPr>
        <w:tab/>
      </w:r>
      <w:r w:rsidRPr="00722A84">
        <w:rPr>
          <w:rFonts w:ascii="Verdana" w:hAnsi="Verdana"/>
          <w:b/>
          <w:bCs/>
          <w:spacing w:val="-3"/>
          <w:kern w:val="2"/>
          <w:sz w:val="18"/>
          <w:szCs w:val="18"/>
        </w:rPr>
        <w:tab/>
        <w:t>Yksikkö</w:t>
      </w:r>
      <w:r w:rsidRPr="00722A84">
        <w:rPr>
          <w:rFonts w:ascii="Verdana" w:hAnsi="Verdana"/>
          <w:b/>
          <w:bCs/>
          <w:spacing w:val="-3"/>
          <w:kern w:val="2"/>
          <w:sz w:val="18"/>
          <w:szCs w:val="18"/>
        </w:rPr>
        <w:tab/>
        <w:t>Hinta</w:t>
      </w:r>
      <w:r w:rsidRPr="00722A84">
        <w:rPr>
          <w:rFonts w:ascii="Verdana" w:hAnsi="Verdana"/>
          <w:b/>
          <w:bCs/>
          <w:spacing w:val="-3"/>
          <w:kern w:val="2"/>
          <w:sz w:val="18"/>
          <w:szCs w:val="18"/>
        </w:rPr>
        <w:tab/>
        <w:t xml:space="preserve"> </w:t>
      </w:r>
    </w:p>
    <w:p w14:paraId="65992589" w14:textId="5ACE9008" w:rsidR="002320FF" w:rsidRDefault="00763683" w:rsidP="2D7D57A3">
      <w:pPr>
        <w:tabs>
          <w:tab w:val="left" w:pos="1303"/>
          <w:tab w:val="left" w:pos="2609"/>
          <w:tab w:val="left" w:pos="3912"/>
          <w:tab w:val="left" w:pos="5218"/>
          <w:tab w:val="left" w:pos="6522"/>
          <w:tab w:val="left" w:pos="7825"/>
          <w:tab w:val="left" w:pos="9000"/>
          <w:tab w:val="left" w:pos="9360"/>
        </w:tabs>
        <w:suppressAutoHyphens/>
        <w:ind w:left="5192" w:firstLine="1298"/>
        <w:jc w:val="both"/>
        <w:rPr>
          <w:rFonts w:ascii="Verdana" w:hAnsi="Verdana"/>
          <w:b/>
          <w:bCs/>
          <w:spacing w:val="-3"/>
          <w:kern w:val="2"/>
          <w:sz w:val="18"/>
          <w:szCs w:val="18"/>
        </w:rPr>
      </w:pPr>
      <w:r>
        <w:rPr>
          <w:rFonts w:ascii="Verdana" w:hAnsi="Verdana"/>
          <w:b/>
          <w:bCs/>
          <w:spacing w:val="-3"/>
          <w:kern w:val="2"/>
          <w:sz w:val="18"/>
          <w:szCs w:val="18"/>
        </w:rPr>
        <w:tab/>
      </w:r>
      <w:r>
        <w:rPr>
          <w:rFonts w:ascii="Verdana" w:hAnsi="Verdana"/>
          <w:b/>
          <w:bCs/>
          <w:spacing w:val="-3"/>
          <w:kern w:val="2"/>
          <w:sz w:val="18"/>
          <w:szCs w:val="18"/>
        </w:rPr>
        <w:tab/>
      </w:r>
      <w:r w:rsidR="002320FF" w:rsidRPr="00722A84">
        <w:rPr>
          <w:rFonts w:ascii="Verdana" w:hAnsi="Verdana"/>
          <w:b/>
          <w:bCs/>
          <w:spacing w:val="-3"/>
          <w:kern w:val="2"/>
          <w:sz w:val="18"/>
          <w:szCs w:val="18"/>
        </w:rPr>
        <w:t xml:space="preserve">€/yks. ALV </w:t>
      </w:r>
      <w:proofErr w:type="gramStart"/>
      <w:r w:rsidR="002320FF" w:rsidRPr="00722A84">
        <w:rPr>
          <w:rFonts w:ascii="Verdana" w:hAnsi="Verdana"/>
          <w:b/>
          <w:bCs/>
          <w:spacing w:val="-3"/>
          <w:kern w:val="2"/>
          <w:sz w:val="18"/>
          <w:szCs w:val="18"/>
        </w:rPr>
        <w:t>0%</w:t>
      </w:r>
      <w:proofErr w:type="gramEnd"/>
      <w:r w:rsidR="002320FF" w:rsidRPr="00722A84">
        <w:rPr>
          <w:rFonts w:ascii="Verdana" w:hAnsi="Verdana"/>
          <w:b/>
          <w:bCs/>
          <w:spacing w:val="-3"/>
          <w:kern w:val="2"/>
          <w:sz w:val="18"/>
          <w:szCs w:val="18"/>
        </w:rPr>
        <w:tab/>
      </w:r>
    </w:p>
    <w:p w14:paraId="5E219604" w14:textId="1A85AFBD" w:rsidR="007C3295" w:rsidRPr="000361C0" w:rsidRDefault="007C3295" w:rsidP="007C3295">
      <w:pPr>
        <w:pStyle w:val="oma"/>
        <w:tabs>
          <w:tab w:val="clear" w:pos="1304"/>
          <w:tab w:val="clear" w:pos="2592"/>
          <w:tab w:val="clear" w:pos="3888"/>
          <w:tab w:val="clear" w:pos="5184"/>
        </w:tabs>
        <w:spacing w:after="120"/>
        <w:ind w:left="851"/>
        <w:rPr>
          <w:rFonts w:ascii="Verdana" w:hAnsi="Verdana"/>
          <w:b/>
          <w:sz w:val="18"/>
          <w:szCs w:val="18"/>
        </w:rPr>
      </w:pPr>
      <w:r w:rsidRPr="000361C0">
        <w:rPr>
          <w:rFonts w:ascii="Verdana" w:hAnsi="Verdana"/>
          <w:b/>
          <w:sz w:val="18"/>
          <w:szCs w:val="18"/>
        </w:rPr>
        <w:t>1</w:t>
      </w:r>
      <w:r>
        <w:rPr>
          <w:rFonts w:ascii="Verdana" w:hAnsi="Verdana"/>
          <w:b/>
          <w:sz w:val="18"/>
          <w:szCs w:val="18"/>
        </w:rPr>
        <w:t>12</w:t>
      </w:r>
      <w:r w:rsidR="0064161A">
        <w:rPr>
          <w:rFonts w:ascii="Verdana" w:hAnsi="Verdana"/>
          <w:b/>
          <w:sz w:val="18"/>
          <w:szCs w:val="18"/>
        </w:rPr>
        <w:t>0</w:t>
      </w:r>
      <w:r w:rsidRPr="000361C0">
        <w:rPr>
          <w:rFonts w:ascii="Verdana" w:hAnsi="Verdana"/>
          <w:b/>
          <w:sz w:val="18"/>
          <w:szCs w:val="18"/>
        </w:rPr>
        <w:tab/>
        <w:t>P</w:t>
      </w:r>
      <w:r>
        <w:rPr>
          <w:rFonts w:ascii="Verdana" w:hAnsi="Verdana"/>
          <w:b/>
          <w:sz w:val="18"/>
          <w:szCs w:val="18"/>
        </w:rPr>
        <w:t>oistettavat rakenteet</w:t>
      </w:r>
    </w:p>
    <w:p w14:paraId="13197589" w14:textId="25F84609" w:rsidR="007C3295" w:rsidRDefault="007C3295" w:rsidP="007C3295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112</w:t>
      </w:r>
      <w:r w:rsidR="0064161A">
        <w:rPr>
          <w:rFonts w:ascii="Verdana" w:hAnsi="Verdana"/>
          <w:sz w:val="18"/>
          <w:szCs w:val="18"/>
        </w:rPr>
        <w:t>0</w:t>
      </w:r>
      <w:r>
        <w:tab/>
      </w:r>
      <w:r w:rsidRPr="007C3295">
        <w:rPr>
          <w:rFonts w:ascii="Verdana" w:hAnsi="Verdana"/>
          <w:sz w:val="18"/>
          <w:szCs w:val="18"/>
        </w:rPr>
        <w:t xml:space="preserve">Routasuojalevyt sisältäen kuljetuksen </w:t>
      </w:r>
    </w:p>
    <w:p w14:paraId="72344265" w14:textId="77777777" w:rsidR="007C3295" w:rsidRDefault="007C3295" w:rsidP="007C3295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7C3295">
        <w:rPr>
          <w:rFonts w:ascii="Verdana" w:hAnsi="Verdana"/>
          <w:sz w:val="18"/>
          <w:szCs w:val="18"/>
        </w:rPr>
        <w:t xml:space="preserve">rakennuttajan osoittamaan paikkaan </w:t>
      </w:r>
    </w:p>
    <w:p w14:paraId="4984FD35" w14:textId="0D648B9D" w:rsidR="007C3295" w:rsidRDefault="007C3295" w:rsidP="007C3295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7C3295">
        <w:rPr>
          <w:rFonts w:ascii="Verdana" w:hAnsi="Verdana"/>
          <w:sz w:val="18"/>
          <w:szCs w:val="18"/>
        </w:rPr>
        <w:t>jätekeskuksen alueella</w:t>
      </w:r>
      <w:r w:rsidRPr="2D7D57A3">
        <w:rPr>
          <w:rFonts w:ascii="Verdana" w:hAnsi="Verdana"/>
          <w:sz w:val="18"/>
          <w:szCs w:val="18"/>
        </w:rPr>
        <w:t xml:space="preserve">                           </w:t>
      </w:r>
      <w:r>
        <w:tab/>
      </w:r>
      <w:r w:rsidRPr="2D7D57A3">
        <w:rPr>
          <w:rFonts w:ascii="Verdana" w:hAnsi="Verdana"/>
          <w:sz w:val="18"/>
          <w:szCs w:val="18"/>
        </w:rPr>
        <w:t>m</w:t>
      </w:r>
      <w:r w:rsidRPr="2D7D57A3">
        <w:rPr>
          <w:rFonts w:ascii="Verdana" w:hAnsi="Verdana"/>
          <w:sz w:val="18"/>
          <w:szCs w:val="18"/>
          <w:vertAlign w:val="superscript"/>
        </w:rPr>
        <w:t>2</w:t>
      </w:r>
      <w:r w:rsidRPr="2D7D57A3">
        <w:rPr>
          <w:rFonts w:ascii="Verdana" w:hAnsi="Verdana"/>
          <w:sz w:val="18"/>
          <w:szCs w:val="18"/>
        </w:rPr>
        <w:t>rtr</w:t>
      </w:r>
      <w:r>
        <w:tab/>
      </w:r>
      <w:r w:rsidRPr="2D7D57A3">
        <w:rPr>
          <w:rFonts w:ascii="Verdana" w:hAnsi="Verdana"/>
          <w:sz w:val="18"/>
          <w:szCs w:val="18"/>
        </w:rPr>
        <w:t>________</w:t>
      </w:r>
    </w:p>
    <w:p w14:paraId="3C0C0E42" w14:textId="77777777" w:rsidR="00C45CC7" w:rsidRDefault="00C45CC7" w:rsidP="007C3295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</w:p>
    <w:p w14:paraId="233D7130" w14:textId="79995318" w:rsidR="00C45CC7" w:rsidRPr="00CE7FED" w:rsidRDefault="00C45CC7" w:rsidP="00C45CC7">
      <w:pPr>
        <w:pStyle w:val="oma"/>
        <w:tabs>
          <w:tab w:val="clear" w:pos="1304"/>
          <w:tab w:val="clear" w:pos="2592"/>
          <w:tab w:val="clear" w:pos="3888"/>
          <w:tab w:val="clear" w:pos="5184"/>
        </w:tabs>
        <w:spacing w:after="120"/>
        <w:ind w:left="851"/>
        <w:rPr>
          <w:rFonts w:ascii="Verdana" w:hAnsi="Verdana"/>
          <w:b/>
          <w:sz w:val="18"/>
          <w:szCs w:val="18"/>
        </w:rPr>
      </w:pPr>
      <w:r w:rsidRPr="00CE7FED">
        <w:rPr>
          <w:rFonts w:ascii="Verdana" w:hAnsi="Verdana"/>
          <w:b/>
          <w:sz w:val="18"/>
          <w:szCs w:val="18"/>
        </w:rPr>
        <w:t>1120</w:t>
      </w:r>
      <w:r w:rsidRPr="00CE7FED">
        <w:rPr>
          <w:rFonts w:ascii="Verdana" w:hAnsi="Verdana"/>
          <w:b/>
          <w:sz w:val="18"/>
          <w:szCs w:val="18"/>
        </w:rPr>
        <w:tab/>
        <w:t>Poistettavat ja siirrettävät maa- ja pengerrakenteet</w:t>
      </w:r>
    </w:p>
    <w:p w14:paraId="2BBB4608" w14:textId="77777777" w:rsidR="00C45CC7" w:rsidRPr="00CE7FED" w:rsidRDefault="00C45CC7" w:rsidP="00C45CC7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Routasuojalevyjen päällä oleva routasuojakerros</w:t>
      </w:r>
    </w:p>
    <w:p w14:paraId="5AB05B1A" w14:textId="1D79CCDD" w:rsidR="00C45CC7" w:rsidRPr="00CE7FED" w:rsidRDefault="00C45CC7" w:rsidP="00774222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sisältäen siirron urakka-alueen läheisyyteen          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rtr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032CA5B1" w14:textId="262A2A8E" w:rsidR="00C45CC7" w:rsidRPr="00CE7FED" w:rsidRDefault="00C45CC7" w:rsidP="00774222">
      <w:pPr>
        <w:pStyle w:val="oma"/>
        <w:tabs>
          <w:tab w:val="clear" w:pos="1304"/>
          <w:tab w:val="clear" w:pos="2592"/>
          <w:tab w:val="clear" w:pos="3888"/>
          <w:tab w:val="clear" w:pos="5184"/>
        </w:tabs>
        <w:spacing w:before="120" w:after="120"/>
        <w:ind w:left="851"/>
        <w:rPr>
          <w:rFonts w:ascii="Verdana" w:hAnsi="Verdana"/>
          <w:b/>
          <w:sz w:val="18"/>
          <w:szCs w:val="18"/>
        </w:rPr>
      </w:pPr>
      <w:r w:rsidRPr="00CE7FED">
        <w:rPr>
          <w:rFonts w:ascii="Verdana" w:hAnsi="Verdana"/>
          <w:b/>
          <w:sz w:val="18"/>
          <w:szCs w:val="18"/>
        </w:rPr>
        <w:t>112</w:t>
      </w:r>
      <w:r w:rsidR="002467F4" w:rsidRPr="00CE7FED">
        <w:rPr>
          <w:rFonts w:ascii="Verdana" w:hAnsi="Verdana"/>
          <w:b/>
          <w:sz w:val="18"/>
          <w:szCs w:val="18"/>
        </w:rPr>
        <w:t>1</w:t>
      </w:r>
      <w:r w:rsidRPr="00CE7FED">
        <w:rPr>
          <w:rFonts w:ascii="Verdana" w:hAnsi="Verdana"/>
          <w:b/>
          <w:sz w:val="18"/>
          <w:szCs w:val="18"/>
        </w:rPr>
        <w:tab/>
        <w:t xml:space="preserve">Suojattavat </w:t>
      </w:r>
      <w:r w:rsidR="002467F4" w:rsidRPr="00CE7FED">
        <w:rPr>
          <w:rFonts w:ascii="Verdana" w:hAnsi="Verdana"/>
          <w:b/>
          <w:sz w:val="18"/>
          <w:szCs w:val="18"/>
        </w:rPr>
        <w:t xml:space="preserve">ja siirrettävät </w:t>
      </w:r>
      <w:r w:rsidRPr="00CE7FED">
        <w:rPr>
          <w:rFonts w:ascii="Verdana" w:hAnsi="Verdana"/>
          <w:b/>
          <w:sz w:val="18"/>
          <w:szCs w:val="18"/>
        </w:rPr>
        <w:t>rakenteet</w:t>
      </w:r>
    </w:p>
    <w:p w14:paraId="31A86BC2" w14:textId="36D89EAF" w:rsidR="002467F4" w:rsidRPr="00CE7FED" w:rsidRDefault="002467F4" w:rsidP="002467F4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Valaisinpylvä</w:t>
      </w:r>
      <w:r w:rsidR="001F3B23" w:rsidRPr="00CE7FED">
        <w:rPr>
          <w:rFonts w:ascii="Verdana" w:hAnsi="Verdana"/>
          <w:sz w:val="18"/>
          <w:szCs w:val="18"/>
        </w:rPr>
        <w:t>än siirto</w:t>
      </w:r>
      <w:r w:rsidRPr="00CE7FED">
        <w:rPr>
          <w:rFonts w:ascii="Verdana" w:hAnsi="Verdana"/>
          <w:sz w:val="18"/>
          <w:szCs w:val="18"/>
        </w:rPr>
        <w:t xml:space="preserve"> </w:t>
      </w:r>
      <w:r w:rsidR="001F3B23" w:rsidRPr="00CE7FED">
        <w:rPr>
          <w:rFonts w:ascii="Verdana" w:hAnsi="Verdana"/>
          <w:sz w:val="18"/>
          <w:szCs w:val="18"/>
        </w:rPr>
        <w:t>sähkötöineen</w:t>
      </w:r>
      <w:r w:rsidRPr="00CE7FED">
        <w:rPr>
          <w:rFonts w:ascii="Verdana" w:hAnsi="Verdana"/>
          <w:sz w:val="18"/>
          <w:szCs w:val="18"/>
        </w:rPr>
        <w:t xml:space="preserve">                       kpl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48601AD0" w14:textId="77777777" w:rsidR="00C45CC7" w:rsidRPr="00CE7FED" w:rsidRDefault="00C45CC7" w:rsidP="007C3295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</w:p>
    <w:p w14:paraId="318AAAAC" w14:textId="6F8056C6" w:rsidR="00955D28" w:rsidRPr="00CE7FED" w:rsidRDefault="00955D28" w:rsidP="00955D28">
      <w:pPr>
        <w:pStyle w:val="oma"/>
        <w:tabs>
          <w:tab w:val="clear" w:pos="1304"/>
          <w:tab w:val="clear" w:pos="2592"/>
          <w:tab w:val="clear" w:pos="3888"/>
          <w:tab w:val="clear" w:pos="5184"/>
        </w:tabs>
        <w:spacing w:after="120"/>
        <w:ind w:left="851"/>
        <w:rPr>
          <w:rFonts w:ascii="Verdana" w:hAnsi="Verdana"/>
          <w:b/>
          <w:sz w:val="18"/>
          <w:szCs w:val="18"/>
        </w:rPr>
      </w:pPr>
      <w:r w:rsidRPr="00CE7FED">
        <w:rPr>
          <w:rFonts w:ascii="Verdana" w:hAnsi="Verdana"/>
          <w:b/>
          <w:sz w:val="18"/>
          <w:szCs w:val="18"/>
        </w:rPr>
        <w:t>1400</w:t>
      </w:r>
      <w:r w:rsidRPr="00CE7FED">
        <w:rPr>
          <w:rFonts w:ascii="Verdana" w:hAnsi="Verdana"/>
          <w:b/>
          <w:sz w:val="18"/>
          <w:szCs w:val="18"/>
        </w:rPr>
        <w:tab/>
        <w:t>Pohjarakenteet</w:t>
      </w:r>
    </w:p>
    <w:p w14:paraId="1BFA9DB7" w14:textId="3DB9CBF4" w:rsidR="00955D28" w:rsidRPr="00CE7FED" w:rsidRDefault="00955D28" w:rsidP="00955D28">
      <w:pPr>
        <w:pStyle w:val="oma"/>
        <w:tabs>
          <w:tab w:val="clear" w:pos="1304"/>
          <w:tab w:val="clear" w:pos="2592"/>
          <w:tab w:val="clear" w:pos="3888"/>
          <w:tab w:val="clear" w:pos="5184"/>
        </w:tabs>
        <w:spacing w:after="120"/>
        <w:ind w:left="851"/>
        <w:rPr>
          <w:rFonts w:ascii="Verdana" w:hAnsi="Verdana"/>
          <w:b/>
          <w:sz w:val="18"/>
          <w:szCs w:val="18"/>
        </w:rPr>
      </w:pPr>
      <w:r w:rsidRPr="00CE7FED">
        <w:rPr>
          <w:rFonts w:ascii="Verdana" w:hAnsi="Verdana"/>
          <w:b/>
          <w:sz w:val="18"/>
          <w:szCs w:val="18"/>
        </w:rPr>
        <w:t>1420</w:t>
      </w:r>
      <w:r w:rsidRPr="00CE7FED">
        <w:rPr>
          <w:rFonts w:ascii="Verdana" w:hAnsi="Verdana"/>
          <w:b/>
          <w:sz w:val="18"/>
          <w:szCs w:val="18"/>
        </w:rPr>
        <w:tab/>
        <w:t>Suojaukset ja eristykset</w:t>
      </w:r>
    </w:p>
    <w:p w14:paraId="65ED839E" w14:textId="72037F9C" w:rsidR="00955D28" w:rsidRPr="00CE7FED" w:rsidRDefault="00955D28" w:rsidP="00955D28">
      <w:pPr>
        <w:pStyle w:val="oma"/>
        <w:tabs>
          <w:tab w:val="clear" w:pos="1304"/>
          <w:tab w:val="clear" w:pos="2592"/>
          <w:tab w:val="clear" w:pos="3888"/>
          <w:tab w:val="clear" w:pos="5184"/>
        </w:tabs>
        <w:spacing w:after="120"/>
        <w:ind w:left="851"/>
        <w:rPr>
          <w:rFonts w:ascii="Verdana" w:hAnsi="Verdana"/>
          <w:b/>
          <w:sz w:val="18"/>
          <w:szCs w:val="18"/>
        </w:rPr>
      </w:pPr>
      <w:r w:rsidRPr="00CE7FED">
        <w:rPr>
          <w:rFonts w:ascii="Verdana" w:hAnsi="Verdana"/>
          <w:b/>
          <w:sz w:val="18"/>
          <w:szCs w:val="18"/>
        </w:rPr>
        <w:t>1422</w:t>
      </w:r>
      <w:r w:rsidRPr="00CE7FED">
        <w:rPr>
          <w:rFonts w:ascii="Verdana" w:hAnsi="Verdana"/>
          <w:b/>
          <w:sz w:val="18"/>
          <w:szCs w:val="18"/>
        </w:rPr>
        <w:tab/>
        <w:t>Maaperän eristerakenteet</w:t>
      </w:r>
    </w:p>
    <w:p w14:paraId="36D0E970" w14:textId="19ED3B73" w:rsidR="00955D28" w:rsidRPr="00CE7FED" w:rsidRDefault="00955D28" w:rsidP="00955D28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rPr>
          <w:rFonts w:ascii="Verdana" w:hAnsi="Verdana"/>
          <w:sz w:val="18"/>
          <w:szCs w:val="18"/>
        </w:rPr>
        <w:tab/>
        <w:t>Tiiviskerros, pystyeriste</w:t>
      </w: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6B9065D8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rPr>
          <w:rFonts w:ascii="Verdana" w:hAnsi="Verdana"/>
          <w:sz w:val="18"/>
          <w:szCs w:val="18"/>
        </w:rPr>
        <w:tab/>
        <w:t>Kuivatuskerros, pystyeriste, puhtaalla puolella</w:t>
      </w:r>
    </w:p>
    <w:p w14:paraId="7597EB88" w14:textId="64FA6B1E" w:rsidR="001F3B23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 xml:space="preserve">urakoitsijan </w:t>
      </w:r>
      <w:proofErr w:type="gramStart"/>
      <w:r w:rsidRPr="00CE7FED">
        <w:rPr>
          <w:rFonts w:ascii="Verdana" w:hAnsi="Verdana"/>
          <w:sz w:val="18"/>
          <w:szCs w:val="18"/>
        </w:rPr>
        <w:t xml:space="preserve">materiaalista)   </w:t>
      </w:r>
      <w:proofErr w:type="gramEnd"/>
      <w:r w:rsidRPr="00CE7FED">
        <w:rPr>
          <w:rFonts w:ascii="Verdana" w:hAnsi="Verdana"/>
          <w:sz w:val="18"/>
          <w:szCs w:val="18"/>
        </w:rPr>
        <w:t xml:space="preserve">                       </w:t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62C932D8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rPr>
          <w:rFonts w:ascii="Verdana" w:hAnsi="Verdana"/>
          <w:sz w:val="18"/>
          <w:szCs w:val="18"/>
        </w:rPr>
        <w:tab/>
        <w:t>Kuivatuskerros, pystyeriste, puhtaalla puolella</w:t>
      </w:r>
    </w:p>
    <w:p w14:paraId="5BB06B73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 xml:space="preserve">(tilaajan </w:t>
      </w:r>
      <w:proofErr w:type="gramStart"/>
      <w:r w:rsidRPr="00CE7FED">
        <w:rPr>
          <w:rFonts w:ascii="Verdana" w:hAnsi="Verdana"/>
          <w:sz w:val="18"/>
          <w:szCs w:val="18"/>
        </w:rPr>
        <w:t xml:space="preserve">materiaalista)   </w:t>
      </w:r>
      <w:proofErr w:type="gramEnd"/>
      <w:r w:rsidRPr="00CE7FED">
        <w:rPr>
          <w:rFonts w:ascii="Verdana" w:hAnsi="Verdana"/>
          <w:sz w:val="18"/>
          <w:szCs w:val="18"/>
        </w:rPr>
        <w:t xml:space="preserve">                       </w:t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25348F87" w14:textId="77777777" w:rsidR="00774222" w:rsidRPr="00CE7FED" w:rsidRDefault="00955D28" w:rsidP="00955D28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rPr>
          <w:rFonts w:ascii="Verdana" w:hAnsi="Verdana"/>
          <w:sz w:val="18"/>
          <w:szCs w:val="18"/>
        </w:rPr>
        <w:tab/>
        <w:t>Tukikerros, pystyeriste, puhtaalla puolella</w:t>
      </w:r>
    </w:p>
    <w:p w14:paraId="62FC99D3" w14:textId="17C42386" w:rsidR="00955D28" w:rsidRPr="00CE7FED" w:rsidRDefault="00774222" w:rsidP="00955D28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 xml:space="preserve">(urakoitsijan </w:t>
      </w:r>
      <w:proofErr w:type="gramStart"/>
      <w:r w:rsidRPr="00CE7FED">
        <w:rPr>
          <w:rFonts w:ascii="Verdana" w:hAnsi="Verdana"/>
          <w:sz w:val="18"/>
          <w:szCs w:val="18"/>
        </w:rPr>
        <w:t xml:space="preserve">materiaalista)   </w:t>
      </w:r>
      <w:proofErr w:type="gramEnd"/>
      <w:r w:rsidRPr="00CE7FED">
        <w:rPr>
          <w:rFonts w:ascii="Verdana" w:hAnsi="Verdana"/>
          <w:sz w:val="18"/>
          <w:szCs w:val="18"/>
        </w:rPr>
        <w:t xml:space="preserve">                       </w:t>
      </w:r>
      <w:r w:rsidR="00955D28" w:rsidRPr="00CE7FED">
        <w:rPr>
          <w:rFonts w:ascii="Verdana" w:hAnsi="Verdana"/>
          <w:sz w:val="18"/>
          <w:szCs w:val="18"/>
        </w:rPr>
        <w:tab/>
        <w:t>m</w:t>
      </w:r>
      <w:r w:rsidR="00955D28" w:rsidRPr="00CE7FED">
        <w:rPr>
          <w:rFonts w:ascii="Verdana" w:hAnsi="Verdana"/>
          <w:sz w:val="18"/>
          <w:szCs w:val="18"/>
          <w:vertAlign w:val="superscript"/>
        </w:rPr>
        <w:t>3</w:t>
      </w:r>
      <w:r w:rsidR="00955D28" w:rsidRPr="00CE7FED">
        <w:rPr>
          <w:rFonts w:ascii="Verdana" w:hAnsi="Verdana"/>
          <w:sz w:val="18"/>
          <w:szCs w:val="18"/>
        </w:rPr>
        <w:t>ktr</w:t>
      </w:r>
      <w:r w:rsidR="00955D28" w:rsidRPr="00CE7FED">
        <w:rPr>
          <w:rFonts w:ascii="Verdana" w:hAnsi="Verdana"/>
          <w:sz w:val="18"/>
          <w:szCs w:val="18"/>
          <w:vertAlign w:val="superscript"/>
        </w:rPr>
        <w:tab/>
      </w:r>
      <w:r w:rsidR="00955D28" w:rsidRPr="00CE7FED">
        <w:rPr>
          <w:rFonts w:ascii="Verdana" w:hAnsi="Verdana"/>
          <w:sz w:val="18"/>
          <w:szCs w:val="18"/>
        </w:rPr>
        <w:t>________</w:t>
      </w:r>
    </w:p>
    <w:p w14:paraId="294C9E78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rPr>
          <w:rFonts w:ascii="Verdana" w:hAnsi="Verdana"/>
          <w:sz w:val="18"/>
          <w:szCs w:val="18"/>
        </w:rPr>
        <w:tab/>
        <w:t>Tukikerros, pystyeriste, puhtaalla puolella</w:t>
      </w:r>
    </w:p>
    <w:p w14:paraId="74E8FD5C" w14:textId="36B66E3B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 xml:space="preserve">(tilaajan </w:t>
      </w:r>
      <w:proofErr w:type="gramStart"/>
      <w:r w:rsidRPr="00CE7FED">
        <w:rPr>
          <w:rFonts w:ascii="Verdana" w:hAnsi="Verdana"/>
          <w:sz w:val="18"/>
          <w:szCs w:val="18"/>
        </w:rPr>
        <w:t xml:space="preserve">materiaalista)   </w:t>
      </w:r>
      <w:proofErr w:type="gramEnd"/>
      <w:r w:rsidRPr="00CE7FED">
        <w:rPr>
          <w:rFonts w:ascii="Verdana" w:hAnsi="Verdana"/>
          <w:sz w:val="18"/>
          <w:szCs w:val="18"/>
        </w:rPr>
        <w:t xml:space="preserve">                       </w:t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580B3EF3" w14:textId="77777777" w:rsidR="00774222" w:rsidRPr="00CE7FED" w:rsidRDefault="00955D28" w:rsidP="00955D28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rPr>
          <w:rFonts w:ascii="Verdana" w:hAnsi="Verdana"/>
          <w:sz w:val="18"/>
          <w:szCs w:val="18"/>
        </w:rPr>
        <w:tab/>
        <w:t>Tukikerros, pystyeriste, jätetäytön puolella</w:t>
      </w:r>
      <w:r w:rsidRPr="00CE7FED">
        <w:rPr>
          <w:rFonts w:ascii="Verdana" w:hAnsi="Verdana"/>
          <w:sz w:val="18"/>
          <w:szCs w:val="18"/>
        </w:rPr>
        <w:tab/>
      </w:r>
    </w:p>
    <w:p w14:paraId="7AE81B3B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 xml:space="preserve">(urakoitsijan </w:t>
      </w:r>
      <w:proofErr w:type="gramStart"/>
      <w:r w:rsidRPr="00CE7FED">
        <w:rPr>
          <w:rFonts w:ascii="Verdana" w:hAnsi="Verdana"/>
          <w:sz w:val="18"/>
          <w:szCs w:val="18"/>
        </w:rPr>
        <w:t xml:space="preserve">materiaalista)   </w:t>
      </w:r>
      <w:proofErr w:type="gramEnd"/>
      <w:r w:rsidRPr="00CE7FED">
        <w:rPr>
          <w:rFonts w:ascii="Verdana" w:hAnsi="Verdana"/>
          <w:sz w:val="18"/>
          <w:szCs w:val="18"/>
        </w:rPr>
        <w:t xml:space="preserve">                       </w:t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27C97B3C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rPr>
          <w:rFonts w:ascii="Verdana" w:hAnsi="Verdana"/>
          <w:sz w:val="18"/>
          <w:szCs w:val="18"/>
        </w:rPr>
        <w:tab/>
        <w:t>Tukikerros, pystyeriste, jätetäytön puolella</w:t>
      </w:r>
      <w:r w:rsidRPr="00CE7FED">
        <w:rPr>
          <w:rFonts w:ascii="Verdana" w:hAnsi="Verdana"/>
          <w:sz w:val="18"/>
          <w:szCs w:val="18"/>
        </w:rPr>
        <w:tab/>
      </w:r>
    </w:p>
    <w:p w14:paraId="323BA0C0" w14:textId="156A8AB6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 xml:space="preserve">(tilaajan </w:t>
      </w:r>
      <w:proofErr w:type="gramStart"/>
      <w:r w:rsidRPr="00CE7FED">
        <w:rPr>
          <w:rFonts w:ascii="Verdana" w:hAnsi="Verdana"/>
          <w:sz w:val="18"/>
          <w:szCs w:val="18"/>
        </w:rPr>
        <w:t xml:space="preserve">materiaalista)   </w:t>
      </w:r>
      <w:proofErr w:type="gramEnd"/>
      <w:r w:rsidRPr="00CE7FED">
        <w:rPr>
          <w:rFonts w:ascii="Verdana" w:hAnsi="Verdana"/>
          <w:sz w:val="18"/>
          <w:szCs w:val="18"/>
        </w:rPr>
        <w:t xml:space="preserve">                       </w:t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51500F43" w14:textId="5803F462" w:rsidR="00955D28" w:rsidRPr="00CE7FED" w:rsidRDefault="00955D28" w:rsidP="00955D28">
      <w:pPr>
        <w:pStyle w:val="oma"/>
        <w:tabs>
          <w:tab w:val="clear" w:pos="1304"/>
          <w:tab w:val="clear" w:pos="2592"/>
          <w:tab w:val="clear" w:pos="3888"/>
          <w:tab w:val="clear" w:pos="5184"/>
        </w:tabs>
        <w:spacing w:after="120"/>
        <w:ind w:left="851"/>
        <w:rPr>
          <w:rFonts w:ascii="Verdana" w:hAnsi="Verdana"/>
          <w:b/>
          <w:sz w:val="18"/>
          <w:szCs w:val="18"/>
        </w:rPr>
      </w:pPr>
      <w:r w:rsidRPr="00CE7FED">
        <w:rPr>
          <w:rFonts w:ascii="Verdana" w:hAnsi="Verdana"/>
          <w:b/>
          <w:sz w:val="18"/>
          <w:szCs w:val="18"/>
        </w:rPr>
        <w:t>1425</w:t>
      </w:r>
      <w:r w:rsidRPr="00CE7FED">
        <w:rPr>
          <w:rFonts w:ascii="Verdana" w:hAnsi="Verdana"/>
          <w:b/>
          <w:sz w:val="18"/>
          <w:szCs w:val="18"/>
        </w:rPr>
        <w:tab/>
        <w:t>Pintarakenteet</w:t>
      </w:r>
    </w:p>
    <w:p w14:paraId="5EFED6F3" w14:textId="77777777" w:rsidR="00774222" w:rsidRPr="00CE7FED" w:rsidRDefault="00955D28" w:rsidP="00955D28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rPr>
          <w:rFonts w:ascii="Verdana" w:hAnsi="Verdana"/>
          <w:sz w:val="18"/>
          <w:szCs w:val="18"/>
        </w:rPr>
        <w:tab/>
        <w:t>Kaasunkeräyskerros 200 mm</w:t>
      </w:r>
      <w:r w:rsidR="00774222" w:rsidRPr="00CE7FED">
        <w:rPr>
          <w:rFonts w:ascii="Verdana" w:hAnsi="Verdana"/>
          <w:sz w:val="18"/>
          <w:szCs w:val="18"/>
        </w:rPr>
        <w:t xml:space="preserve"> </w:t>
      </w:r>
    </w:p>
    <w:p w14:paraId="21BD9AA5" w14:textId="78511D2F" w:rsidR="00955D28" w:rsidRPr="00CE7FED" w:rsidRDefault="00774222" w:rsidP="00955D28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>(urakoitsijan materiaalista)</w:t>
      </w:r>
      <w:r w:rsidR="00955D28" w:rsidRPr="00CE7FED">
        <w:rPr>
          <w:rFonts w:ascii="Verdana" w:hAnsi="Verdana"/>
          <w:sz w:val="18"/>
          <w:szCs w:val="18"/>
        </w:rPr>
        <w:tab/>
      </w:r>
      <w:r w:rsidR="00955D28" w:rsidRPr="00CE7FED">
        <w:rPr>
          <w:rFonts w:ascii="Verdana" w:hAnsi="Verdana"/>
          <w:sz w:val="18"/>
          <w:szCs w:val="18"/>
        </w:rPr>
        <w:tab/>
        <w:t>m</w:t>
      </w:r>
      <w:r w:rsidR="00955D28" w:rsidRPr="00CE7FED">
        <w:rPr>
          <w:rFonts w:ascii="Verdana" w:hAnsi="Verdana"/>
          <w:sz w:val="18"/>
          <w:szCs w:val="18"/>
          <w:vertAlign w:val="superscript"/>
        </w:rPr>
        <w:t>3</w:t>
      </w:r>
      <w:r w:rsidR="00955D28" w:rsidRPr="00CE7FED">
        <w:rPr>
          <w:rFonts w:ascii="Verdana" w:hAnsi="Verdana"/>
          <w:sz w:val="18"/>
          <w:szCs w:val="18"/>
        </w:rPr>
        <w:t>ktr</w:t>
      </w:r>
      <w:r w:rsidR="00955D28" w:rsidRPr="00CE7FED">
        <w:rPr>
          <w:rFonts w:ascii="Verdana" w:hAnsi="Verdana"/>
          <w:sz w:val="18"/>
          <w:szCs w:val="18"/>
          <w:vertAlign w:val="superscript"/>
        </w:rPr>
        <w:tab/>
      </w:r>
      <w:r w:rsidR="00955D28" w:rsidRPr="00CE7FED">
        <w:rPr>
          <w:rFonts w:ascii="Verdana" w:hAnsi="Verdana"/>
          <w:sz w:val="18"/>
          <w:szCs w:val="18"/>
        </w:rPr>
        <w:t>________</w:t>
      </w:r>
    </w:p>
    <w:p w14:paraId="4E274E4A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rPr>
          <w:rFonts w:ascii="Verdana" w:hAnsi="Verdana"/>
          <w:sz w:val="18"/>
          <w:szCs w:val="18"/>
        </w:rPr>
        <w:tab/>
        <w:t xml:space="preserve">Kaasunkeräyskerros 200 mm </w:t>
      </w:r>
    </w:p>
    <w:p w14:paraId="4629D6EE" w14:textId="699C0AAB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>(tilaajan materiaalista)</w:t>
      </w: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4A4EEC9A" w14:textId="77777777" w:rsidR="00270012" w:rsidRPr="00CE7FED" w:rsidRDefault="00270012" w:rsidP="0027001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1425</w:t>
      </w:r>
      <w:r w:rsidRPr="00CE7FED">
        <w:tab/>
      </w:r>
      <w:r w:rsidRPr="00CE7FED">
        <w:rPr>
          <w:rFonts w:ascii="Verdana" w:hAnsi="Verdana"/>
          <w:sz w:val="18"/>
          <w:szCs w:val="18"/>
        </w:rPr>
        <w:t xml:space="preserve">Bentoniittimatto                           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m</w:t>
      </w:r>
      <w:r w:rsidRPr="00CE7FED">
        <w:rPr>
          <w:rFonts w:ascii="Verdana" w:hAnsi="Verdana"/>
          <w:sz w:val="18"/>
          <w:szCs w:val="18"/>
          <w:vertAlign w:val="superscript"/>
        </w:rPr>
        <w:t>2</w:t>
      </w:r>
      <w:r w:rsidRPr="00CE7FED">
        <w:rPr>
          <w:rFonts w:ascii="Verdana" w:hAnsi="Verdana"/>
          <w:sz w:val="18"/>
          <w:szCs w:val="18"/>
        </w:rPr>
        <w:t>rtr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50D7A4D7" w14:textId="77777777" w:rsidR="00270012" w:rsidRPr="00CE7FED" w:rsidRDefault="00270012" w:rsidP="0027001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 xml:space="preserve">1425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 xml:space="preserve">Salaojamatto                               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m</w:t>
      </w:r>
      <w:r w:rsidRPr="00CE7FED">
        <w:rPr>
          <w:rFonts w:ascii="Verdana" w:hAnsi="Verdana"/>
          <w:sz w:val="18"/>
          <w:szCs w:val="18"/>
          <w:vertAlign w:val="superscript"/>
        </w:rPr>
        <w:t>2</w:t>
      </w:r>
      <w:r w:rsidRPr="00CE7FED">
        <w:rPr>
          <w:rFonts w:ascii="Verdana" w:hAnsi="Verdana"/>
          <w:sz w:val="18"/>
          <w:szCs w:val="18"/>
        </w:rPr>
        <w:t>rtr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5BD15C5F" w14:textId="01401D24" w:rsidR="00270012" w:rsidRPr="00CE7FED" w:rsidRDefault="00270012" w:rsidP="0027001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 xml:space="preserve">1425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 xml:space="preserve">Pintakerroksen alaosa 200 mm                            </w:t>
      </w:r>
    </w:p>
    <w:p w14:paraId="497EF0A4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>(urakoitsijan materiaalista)</w:t>
      </w: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1C665822" w14:textId="705ED5E1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 xml:space="preserve">1425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 xml:space="preserve">Pintakerroksen alaosa 200 mm                            </w:t>
      </w:r>
    </w:p>
    <w:p w14:paraId="6414CC32" w14:textId="078BBDC5" w:rsidR="001F3B23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>(tilaajan materiaalista)</w:t>
      </w: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7A1D40FD" w14:textId="2EBEFF8F" w:rsidR="00270012" w:rsidRPr="00CE7FED" w:rsidRDefault="00270012" w:rsidP="0027001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 xml:space="preserve">1425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 xml:space="preserve">Pintakerroksen väliosa 500 mm                            </w:t>
      </w:r>
    </w:p>
    <w:p w14:paraId="7ACF22F9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>(urakoitsijan materiaalista)</w:t>
      </w: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5E4E1FE2" w14:textId="18EBF266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 xml:space="preserve">1425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 xml:space="preserve">Pintakerroksen väliosa 500 mm                            </w:t>
      </w:r>
    </w:p>
    <w:p w14:paraId="762A01AE" w14:textId="0250E7B0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>(tilaajan materiaalista)</w:t>
      </w: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ktr</w:t>
      </w:r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1BC14166" w14:textId="77777777" w:rsidR="001F3B23" w:rsidRPr="00CE7FED" w:rsidRDefault="001F3B23" w:rsidP="0027001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</w:p>
    <w:p w14:paraId="361557AE" w14:textId="77777777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lastRenderedPageBreak/>
        <w:t xml:space="preserve">1425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 xml:space="preserve">Pintakerroksen kasvukerros 300 mm </w:t>
      </w:r>
    </w:p>
    <w:p w14:paraId="2C0AD18A" w14:textId="63A72FD4" w:rsidR="00774222" w:rsidRPr="00CE7FED" w:rsidRDefault="00774222" w:rsidP="0077422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 xml:space="preserve">(urakoitsijan </w:t>
      </w:r>
      <w:proofErr w:type="gramStart"/>
      <w:r w:rsidRPr="00CE7FED">
        <w:rPr>
          <w:rFonts w:ascii="Verdana" w:hAnsi="Verdana"/>
          <w:sz w:val="18"/>
          <w:szCs w:val="18"/>
        </w:rPr>
        <w:t xml:space="preserve">materiaalista)   </w:t>
      </w:r>
      <w:proofErr w:type="gramEnd"/>
      <w:r w:rsidRPr="00CE7FED">
        <w:rPr>
          <w:rFonts w:ascii="Verdana" w:hAnsi="Verdana"/>
          <w:sz w:val="18"/>
          <w:szCs w:val="18"/>
        </w:rPr>
        <w:t xml:space="preserve">                       </w:t>
      </w:r>
      <w:r w:rsidRPr="00CE7FED">
        <w:rPr>
          <w:rFonts w:ascii="Verdana" w:hAnsi="Verdana"/>
          <w:sz w:val="18"/>
          <w:szCs w:val="18"/>
        </w:rPr>
        <w:tab/>
        <w:t xml:space="preserve"> 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rtr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77816F65" w14:textId="03032E10" w:rsidR="00270012" w:rsidRPr="00CE7FED" w:rsidRDefault="00270012" w:rsidP="0027001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 xml:space="preserve">1425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 xml:space="preserve">Pintakerroksen kasvukerros 300 mm </w:t>
      </w:r>
    </w:p>
    <w:p w14:paraId="7FBE4B8B" w14:textId="4E1DD8E8" w:rsidR="00270012" w:rsidRPr="00CE7FED" w:rsidRDefault="00270012" w:rsidP="00270012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  <w:t xml:space="preserve">(tilaajan </w:t>
      </w:r>
      <w:proofErr w:type="gramStart"/>
      <w:r w:rsidRPr="00CE7FED">
        <w:rPr>
          <w:rFonts w:ascii="Verdana" w:hAnsi="Verdana"/>
          <w:sz w:val="18"/>
          <w:szCs w:val="18"/>
        </w:rPr>
        <w:t xml:space="preserve">materiaalista)   </w:t>
      </w:r>
      <w:proofErr w:type="gramEnd"/>
      <w:r w:rsidRPr="00CE7FED">
        <w:rPr>
          <w:rFonts w:ascii="Verdana" w:hAnsi="Verdana"/>
          <w:sz w:val="18"/>
          <w:szCs w:val="18"/>
        </w:rPr>
        <w:t xml:space="preserve">                       </w:t>
      </w:r>
      <w:r w:rsidRPr="00CE7FED">
        <w:rPr>
          <w:rFonts w:ascii="Verdana" w:hAnsi="Verdana"/>
          <w:sz w:val="18"/>
          <w:szCs w:val="18"/>
        </w:rPr>
        <w:tab/>
        <w:t xml:space="preserve"> m</w:t>
      </w:r>
      <w:r w:rsidRPr="00CE7FED">
        <w:rPr>
          <w:rFonts w:ascii="Verdana" w:hAnsi="Verdana"/>
          <w:sz w:val="18"/>
          <w:szCs w:val="18"/>
          <w:vertAlign w:val="superscript"/>
        </w:rPr>
        <w:t>3</w:t>
      </w:r>
      <w:r w:rsidRPr="00CE7FED">
        <w:rPr>
          <w:rFonts w:ascii="Verdana" w:hAnsi="Verdana"/>
          <w:sz w:val="18"/>
          <w:szCs w:val="18"/>
        </w:rPr>
        <w:t>rtr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233A14C8" w14:textId="0B767C76" w:rsidR="00270012" w:rsidRPr="00CE7FED" w:rsidRDefault="00270012" w:rsidP="00270012">
      <w:pPr>
        <w:pStyle w:val="oma"/>
        <w:tabs>
          <w:tab w:val="clear" w:pos="1304"/>
          <w:tab w:val="clear" w:pos="2592"/>
          <w:tab w:val="clear" w:pos="3888"/>
          <w:tab w:val="clear" w:pos="5184"/>
        </w:tabs>
        <w:spacing w:after="120"/>
        <w:ind w:left="851"/>
        <w:rPr>
          <w:rFonts w:ascii="Verdana" w:hAnsi="Verdana"/>
          <w:b/>
          <w:sz w:val="18"/>
          <w:szCs w:val="18"/>
        </w:rPr>
      </w:pPr>
      <w:r w:rsidRPr="00CE7FED">
        <w:rPr>
          <w:rFonts w:ascii="Verdana" w:hAnsi="Verdana"/>
          <w:b/>
          <w:sz w:val="18"/>
          <w:szCs w:val="18"/>
        </w:rPr>
        <w:t>1430</w:t>
      </w:r>
      <w:r w:rsidRPr="00CE7FED">
        <w:rPr>
          <w:rFonts w:ascii="Verdana" w:hAnsi="Verdana"/>
          <w:b/>
          <w:sz w:val="18"/>
          <w:szCs w:val="18"/>
        </w:rPr>
        <w:tab/>
        <w:t>Kuivatusrakenteet</w:t>
      </w:r>
    </w:p>
    <w:p w14:paraId="12509FEA" w14:textId="7E4EBA21" w:rsidR="00270012" w:rsidRPr="00CE7FED" w:rsidRDefault="00270012" w:rsidP="009D613F">
      <w:pPr>
        <w:pStyle w:val="oma"/>
        <w:tabs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1431</w:t>
      </w:r>
      <w:r w:rsidRPr="00CE7FED">
        <w:rPr>
          <w:rFonts w:ascii="Verdana" w:hAnsi="Verdana"/>
          <w:sz w:val="18"/>
          <w:szCs w:val="18"/>
        </w:rPr>
        <w:tab/>
        <w:t xml:space="preserve">Kaivojen/putkien korotus                           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kpl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1441A005" w14:textId="77777777" w:rsidR="00270012" w:rsidRPr="00CE7FED" w:rsidRDefault="00270012" w:rsidP="00270012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1434</w:t>
      </w:r>
      <w:r w:rsidRPr="00CE7FED">
        <w:rPr>
          <w:rFonts w:ascii="Verdana" w:hAnsi="Verdana"/>
          <w:sz w:val="18"/>
          <w:szCs w:val="18"/>
        </w:rPr>
        <w:tab/>
        <w:t xml:space="preserve">Avo-oja valmiina rakenteena sis. </w:t>
      </w:r>
    </w:p>
    <w:p w14:paraId="7EEA3B0A" w14:textId="77777777" w:rsidR="00270012" w:rsidRPr="00CE7FED" w:rsidRDefault="00270012" w:rsidP="00270012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 xml:space="preserve">mm. reunapenkereen suodatinkankaan, </w:t>
      </w:r>
    </w:p>
    <w:p w14:paraId="0081FB1F" w14:textId="77777777" w:rsidR="00270012" w:rsidRPr="00CE7FED" w:rsidRDefault="00270012" w:rsidP="00270012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 xml:space="preserve">bentoniittimaton ja salaojamaton sekä </w:t>
      </w:r>
    </w:p>
    <w:p w14:paraId="199AB939" w14:textId="2C639290" w:rsidR="00270012" w:rsidRPr="00CE7FED" w:rsidRDefault="00270012" w:rsidP="00270012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 xml:space="preserve">ojaluiskien </w:t>
      </w:r>
      <w:proofErr w:type="gramStart"/>
      <w:r w:rsidRPr="00CE7FED">
        <w:rPr>
          <w:rFonts w:ascii="Verdana" w:hAnsi="Verdana"/>
          <w:sz w:val="18"/>
          <w:szCs w:val="18"/>
        </w:rPr>
        <w:t xml:space="preserve">verhoilun  </w:t>
      </w:r>
      <w:r w:rsidRPr="00CE7FED">
        <w:rPr>
          <w:rFonts w:ascii="Verdana" w:hAnsi="Verdana"/>
          <w:sz w:val="18"/>
          <w:szCs w:val="18"/>
        </w:rPr>
        <w:tab/>
      </w:r>
      <w:proofErr w:type="gramEnd"/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</w:r>
      <w:proofErr w:type="spellStart"/>
      <w:r w:rsidRPr="00CE7FED">
        <w:rPr>
          <w:rFonts w:ascii="Verdana" w:hAnsi="Verdana"/>
          <w:sz w:val="18"/>
          <w:szCs w:val="18"/>
        </w:rPr>
        <w:t>mtr</w:t>
      </w:r>
      <w:proofErr w:type="spellEnd"/>
      <w:r w:rsidRPr="00CE7FED">
        <w:rPr>
          <w:rFonts w:ascii="Verdana" w:hAnsi="Verdana"/>
          <w:sz w:val="18"/>
          <w:szCs w:val="18"/>
          <w:vertAlign w:val="superscript"/>
        </w:rPr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1C06A17C" w14:textId="0E27CCFC" w:rsidR="00955D28" w:rsidRPr="00CE7FED" w:rsidRDefault="009D613F" w:rsidP="00774222">
      <w:pPr>
        <w:pStyle w:val="oma"/>
        <w:tabs>
          <w:tab w:val="left" w:pos="4820"/>
        </w:tabs>
        <w:spacing w:before="120"/>
        <w:ind w:left="851"/>
        <w:rPr>
          <w:rFonts w:ascii="Verdana" w:hAnsi="Verdana"/>
          <w:sz w:val="18"/>
          <w:szCs w:val="18"/>
        </w:rPr>
      </w:pPr>
      <w:r w:rsidRPr="00CE7FED">
        <w:rPr>
          <w:rFonts w:ascii="Verdana" w:hAnsi="Verdana"/>
          <w:sz w:val="18"/>
          <w:szCs w:val="18"/>
        </w:rPr>
        <w:t>1434</w:t>
      </w:r>
      <w:r w:rsidRPr="00CE7FED">
        <w:rPr>
          <w:rFonts w:ascii="Verdana" w:hAnsi="Verdana"/>
          <w:sz w:val="18"/>
          <w:szCs w:val="18"/>
        </w:rPr>
        <w:tab/>
        <w:t xml:space="preserve">Imeytyspainanne </w:t>
      </w:r>
      <w:r w:rsidR="00774222" w:rsidRPr="00CE7FED">
        <w:rPr>
          <w:rFonts w:ascii="Verdana" w:hAnsi="Verdana"/>
          <w:sz w:val="18"/>
          <w:szCs w:val="18"/>
        </w:rPr>
        <w:t>min. 1x1x2 m</w:t>
      </w: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</w:r>
      <w:r w:rsidRPr="00CE7FED">
        <w:rPr>
          <w:rFonts w:ascii="Verdana" w:hAnsi="Verdana"/>
          <w:sz w:val="18"/>
          <w:szCs w:val="18"/>
        </w:rPr>
        <w:tab/>
        <w:t>kpl</w:t>
      </w:r>
      <w:r w:rsidRPr="00CE7FED">
        <w:tab/>
      </w:r>
      <w:r w:rsidRPr="00CE7FED">
        <w:rPr>
          <w:rFonts w:ascii="Verdana" w:hAnsi="Verdana"/>
          <w:sz w:val="18"/>
          <w:szCs w:val="18"/>
        </w:rPr>
        <w:t>________</w:t>
      </w:r>
    </w:p>
    <w:p w14:paraId="1ECCCABE" w14:textId="77777777" w:rsidR="00955D28" w:rsidRPr="000361C0" w:rsidRDefault="00955D28" w:rsidP="007C3295">
      <w:pPr>
        <w:pStyle w:val="oma"/>
        <w:tabs>
          <w:tab w:val="left" w:pos="4820"/>
        </w:tabs>
        <w:ind w:left="851"/>
        <w:rPr>
          <w:rFonts w:ascii="Verdana" w:hAnsi="Verdana"/>
          <w:sz w:val="18"/>
          <w:szCs w:val="18"/>
        </w:rPr>
      </w:pPr>
    </w:p>
    <w:p w14:paraId="61EB857B" w14:textId="23DA920D" w:rsidR="00B50E0D" w:rsidRPr="000361C0" w:rsidRDefault="00B50E0D" w:rsidP="00B50E0D">
      <w:pPr>
        <w:pStyle w:val="oma"/>
        <w:tabs>
          <w:tab w:val="clear" w:pos="1304"/>
          <w:tab w:val="clear" w:pos="2592"/>
          <w:tab w:val="clear" w:pos="3888"/>
          <w:tab w:val="clear" w:pos="5184"/>
        </w:tabs>
        <w:spacing w:after="120"/>
        <w:ind w:left="851"/>
        <w:rPr>
          <w:rFonts w:ascii="Verdana" w:hAnsi="Verdana"/>
          <w:b/>
          <w:sz w:val="18"/>
          <w:szCs w:val="18"/>
        </w:rPr>
      </w:pPr>
      <w:r w:rsidRPr="000361C0">
        <w:rPr>
          <w:rFonts w:ascii="Verdana" w:hAnsi="Verdana"/>
          <w:b/>
          <w:sz w:val="18"/>
          <w:szCs w:val="18"/>
        </w:rPr>
        <w:t>1</w:t>
      </w:r>
      <w:r>
        <w:rPr>
          <w:rFonts w:ascii="Verdana" w:hAnsi="Verdana"/>
          <w:b/>
          <w:sz w:val="18"/>
          <w:szCs w:val="18"/>
        </w:rPr>
        <w:t>6</w:t>
      </w:r>
      <w:r w:rsidRPr="000361C0">
        <w:rPr>
          <w:rFonts w:ascii="Verdana" w:hAnsi="Verdana"/>
          <w:b/>
          <w:sz w:val="18"/>
          <w:szCs w:val="18"/>
        </w:rPr>
        <w:t>00</w:t>
      </w:r>
      <w:r w:rsidRPr="000361C0">
        <w:rPr>
          <w:rFonts w:ascii="Verdana" w:hAnsi="Verdana"/>
          <w:b/>
          <w:sz w:val="18"/>
          <w:szCs w:val="18"/>
        </w:rPr>
        <w:tab/>
      </w:r>
      <w:r w:rsidR="00C35282">
        <w:rPr>
          <w:rFonts w:ascii="Verdana" w:hAnsi="Verdana"/>
          <w:b/>
          <w:sz w:val="18"/>
          <w:szCs w:val="18"/>
        </w:rPr>
        <w:t>Maaleikkaukset ja kaivannot</w:t>
      </w:r>
    </w:p>
    <w:p w14:paraId="236CBA58" w14:textId="1321C2C9" w:rsidR="00B50E0D" w:rsidRDefault="00B50E0D" w:rsidP="00B50E0D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0361C0">
        <w:rPr>
          <w:rFonts w:ascii="Verdana" w:hAnsi="Verdana"/>
          <w:sz w:val="18"/>
          <w:szCs w:val="18"/>
        </w:rPr>
        <w:t>14</w:t>
      </w:r>
      <w:r>
        <w:rPr>
          <w:rFonts w:ascii="Verdana" w:hAnsi="Verdana"/>
          <w:sz w:val="18"/>
          <w:szCs w:val="18"/>
        </w:rPr>
        <w:t>61</w:t>
      </w:r>
      <w:r w:rsidRPr="000361C0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Maaleikkaus ja penger tai täyttö</w:t>
      </w:r>
      <w:r w:rsidRPr="000361C0">
        <w:rPr>
          <w:rFonts w:ascii="Verdana" w:hAnsi="Verdana"/>
          <w:sz w:val="18"/>
          <w:szCs w:val="18"/>
        </w:rPr>
        <w:tab/>
      </w:r>
      <w:r w:rsidRPr="000361C0">
        <w:rPr>
          <w:rFonts w:ascii="Verdana" w:hAnsi="Verdana"/>
          <w:sz w:val="18"/>
          <w:szCs w:val="18"/>
        </w:rPr>
        <w:tab/>
        <w:t>m</w:t>
      </w:r>
      <w:r w:rsidRPr="000361C0">
        <w:rPr>
          <w:rFonts w:ascii="Verdana" w:hAnsi="Verdana"/>
          <w:sz w:val="18"/>
          <w:szCs w:val="18"/>
          <w:vertAlign w:val="superscript"/>
        </w:rPr>
        <w:t>3</w:t>
      </w:r>
      <w:r>
        <w:rPr>
          <w:rFonts w:ascii="Verdana" w:hAnsi="Verdana"/>
          <w:sz w:val="18"/>
          <w:szCs w:val="18"/>
        </w:rPr>
        <w:t>k</w:t>
      </w:r>
      <w:r w:rsidRPr="000361C0">
        <w:rPr>
          <w:rFonts w:ascii="Verdana" w:hAnsi="Verdana"/>
          <w:sz w:val="18"/>
          <w:szCs w:val="18"/>
        </w:rPr>
        <w:t>tr</w:t>
      </w:r>
      <w:r w:rsidRPr="000361C0">
        <w:rPr>
          <w:rFonts w:ascii="Verdana" w:hAnsi="Verdana"/>
          <w:sz w:val="18"/>
          <w:szCs w:val="18"/>
          <w:vertAlign w:val="superscript"/>
        </w:rPr>
        <w:tab/>
      </w:r>
      <w:r w:rsidRPr="000361C0">
        <w:rPr>
          <w:rFonts w:ascii="Verdana" w:hAnsi="Verdana"/>
          <w:sz w:val="18"/>
          <w:szCs w:val="18"/>
        </w:rPr>
        <w:t>________</w:t>
      </w:r>
    </w:p>
    <w:p w14:paraId="0A9F5FB3" w14:textId="113A4621" w:rsidR="00B50E0D" w:rsidRDefault="00B50E0D" w:rsidP="00B50E0D">
      <w:pPr>
        <w:pStyle w:val="oma"/>
        <w:tabs>
          <w:tab w:val="clear" w:pos="1304"/>
          <w:tab w:val="clear" w:pos="2592"/>
          <w:tab w:val="clear" w:pos="3888"/>
          <w:tab w:val="clear" w:pos="5184"/>
          <w:tab w:val="left" w:pos="4820"/>
        </w:tabs>
        <w:spacing w:after="120"/>
        <w:ind w:left="851"/>
        <w:rPr>
          <w:rFonts w:ascii="Verdana" w:hAnsi="Verdana"/>
          <w:sz w:val="18"/>
          <w:szCs w:val="18"/>
        </w:rPr>
      </w:pPr>
      <w:r w:rsidRPr="000361C0">
        <w:rPr>
          <w:rFonts w:ascii="Verdana" w:hAnsi="Verdana"/>
          <w:sz w:val="18"/>
          <w:szCs w:val="18"/>
        </w:rPr>
        <w:t>14</w:t>
      </w:r>
      <w:r>
        <w:rPr>
          <w:rFonts w:ascii="Verdana" w:hAnsi="Verdana"/>
          <w:sz w:val="18"/>
          <w:szCs w:val="18"/>
        </w:rPr>
        <w:t>61</w:t>
      </w:r>
      <w:r w:rsidRPr="000361C0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Jäteleikkaus ja penger tai täyttö</w:t>
      </w:r>
      <w:r w:rsidRPr="000361C0">
        <w:rPr>
          <w:rFonts w:ascii="Verdana" w:hAnsi="Verdana"/>
          <w:sz w:val="18"/>
          <w:szCs w:val="18"/>
        </w:rPr>
        <w:tab/>
      </w:r>
      <w:r w:rsidRPr="000361C0">
        <w:rPr>
          <w:rFonts w:ascii="Verdana" w:hAnsi="Verdana"/>
          <w:sz w:val="18"/>
          <w:szCs w:val="18"/>
        </w:rPr>
        <w:tab/>
        <w:t>m</w:t>
      </w:r>
      <w:r w:rsidRPr="000361C0">
        <w:rPr>
          <w:rFonts w:ascii="Verdana" w:hAnsi="Verdana"/>
          <w:sz w:val="18"/>
          <w:szCs w:val="18"/>
          <w:vertAlign w:val="superscript"/>
        </w:rPr>
        <w:t>3</w:t>
      </w:r>
      <w:r>
        <w:rPr>
          <w:rFonts w:ascii="Verdana" w:hAnsi="Verdana"/>
          <w:sz w:val="18"/>
          <w:szCs w:val="18"/>
        </w:rPr>
        <w:t>k</w:t>
      </w:r>
      <w:r w:rsidRPr="000361C0">
        <w:rPr>
          <w:rFonts w:ascii="Verdana" w:hAnsi="Verdana"/>
          <w:sz w:val="18"/>
          <w:szCs w:val="18"/>
        </w:rPr>
        <w:t>tr</w:t>
      </w:r>
      <w:r w:rsidRPr="000361C0">
        <w:rPr>
          <w:rFonts w:ascii="Verdana" w:hAnsi="Verdana"/>
          <w:sz w:val="18"/>
          <w:szCs w:val="18"/>
          <w:vertAlign w:val="superscript"/>
        </w:rPr>
        <w:tab/>
      </w:r>
      <w:r w:rsidRPr="000361C0">
        <w:rPr>
          <w:rFonts w:ascii="Verdana" w:hAnsi="Verdana"/>
          <w:sz w:val="18"/>
          <w:szCs w:val="18"/>
        </w:rPr>
        <w:t>________</w:t>
      </w:r>
    </w:p>
    <w:p w14:paraId="1D3582B6" w14:textId="77777777" w:rsidR="00B50E0D" w:rsidRDefault="00B50E0D" w:rsidP="006C5505">
      <w:pPr>
        <w:pStyle w:val="oma"/>
        <w:tabs>
          <w:tab w:val="clear" w:pos="1304"/>
          <w:tab w:val="clear" w:pos="2592"/>
          <w:tab w:val="clear" w:pos="3888"/>
          <w:tab w:val="clear" w:pos="5184"/>
        </w:tabs>
        <w:ind w:left="0"/>
        <w:rPr>
          <w:rFonts w:ascii="Verdana" w:hAnsi="Verdana"/>
          <w:b/>
          <w:sz w:val="18"/>
          <w:szCs w:val="18"/>
        </w:rPr>
      </w:pPr>
    </w:p>
    <w:p w14:paraId="28E43132" w14:textId="77777777" w:rsidR="00B50E0D" w:rsidRDefault="00B50E0D" w:rsidP="00B50E0D">
      <w:pPr>
        <w:pStyle w:val="oma"/>
        <w:tabs>
          <w:tab w:val="clear" w:pos="1304"/>
          <w:tab w:val="clear" w:pos="2592"/>
          <w:tab w:val="clear" w:pos="3888"/>
          <w:tab w:val="clear" w:pos="5184"/>
        </w:tabs>
        <w:ind w:left="851"/>
        <w:rPr>
          <w:rFonts w:ascii="Verdana" w:hAnsi="Verdana"/>
          <w:b/>
          <w:sz w:val="18"/>
          <w:szCs w:val="18"/>
        </w:rPr>
      </w:pPr>
    </w:p>
    <w:p w14:paraId="55402407" w14:textId="77777777" w:rsidR="00B50E0D" w:rsidRPr="00AC62FE" w:rsidRDefault="00B50E0D" w:rsidP="00B50E0D">
      <w:pPr>
        <w:pStyle w:val="oma"/>
        <w:tabs>
          <w:tab w:val="clear" w:pos="1304"/>
          <w:tab w:val="clear" w:pos="2592"/>
          <w:tab w:val="clear" w:pos="3888"/>
          <w:tab w:val="clear" w:pos="5184"/>
        </w:tabs>
        <w:ind w:left="851"/>
        <w:rPr>
          <w:rFonts w:ascii="Verdana" w:hAnsi="Verdana"/>
          <w:b/>
          <w:sz w:val="18"/>
          <w:szCs w:val="18"/>
        </w:rPr>
      </w:pPr>
      <w:r w:rsidRPr="00AC62FE">
        <w:rPr>
          <w:rFonts w:ascii="Verdana" w:hAnsi="Verdana"/>
          <w:b/>
          <w:sz w:val="18"/>
          <w:szCs w:val="18"/>
        </w:rPr>
        <w:t>Muut työt</w:t>
      </w:r>
    </w:p>
    <w:p w14:paraId="4B9F8EEE" w14:textId="77777777" w:rsidR="00B50E0D" w:rsidRPr="00722A84" w:rsidRDefault="00B50E0D" w:rsidP="2D7D57A3">
      <w:pPr>
        <w:tabs>
          <w:tab w:val="left" w:pos="1303"/>
          <w:tab w:val="left" w:pos="2609"/>
          <w:tab w:val="left" w:pos="3912"/>
          <w:tab w:val="left" w:pos="5218"/>
          <w:tab w:val="left" w:pos="6522"/>
          <w:tab w:val="left" w:pos="7825"/>
          <w:tab w:val="left" w:pos="9000"/>
          <w:tab w:val="left" w:pos="9360"/>
        </w:tabs>
        <w:suppressAutoHyphens/>
        <w:ind w:left="5192" w:firstLine="1298"/>
        <w:jc w:val="both"/>
        <w:rPr>
          <w:rFonts w:ascii="Verdana" w:hAnsi="Verdana"/>
          <w:b/>
          <w:bCs/>
          <w:spacing w:val="-3"/>
          <w:kern w:val="2"/>
          <w:sz w:val="18"/>
          <w:szCs w:val="18"/>
        </w:rPr>
      </w:pPr>
    </w:p>
    <w:p w14:paraId="417974DE" w14:textId="77777777" w:rsidR="00F81787" w:rsidRPr="00722A84" w:rsidRDefault="00F81787" w:rsidP="00F81787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</w:rPr>
      </w:pPr>
      <w:r w:rsidRPr="00722A84">
        <w:rPr>
          <w:rFonts w:ascii="Verdana" w:hAnsi="Verdana"/>
          <w:szCs w:val="18"/>
        </w:rPr>
        <w:tab/>
        <w:t>Ammattimies</w:t>
      </w:r>
      <w:r w:rsidRPr="00722A84">
        <w:rPr>
          <w:rFonts w:ascii="Verdana" w:hAnsi="Verdana"/>
          <w:szCs w:val="18"/>
        </w:rPr>
        <w:tab/>
      </w:r>
      <w:r w:rsidRPr="00722A84">
        <w:rPr>
          <w:rFonts w:ascii="Verdana" w:hAnsi="Verdana"/>
          <w:szCs w:val="18"/>
        </w:rPr>
        <w:tab/>
        <w:t>h</w:t>
      </w:r>
      <w:r w:rsidRPr="00722A84">
        <w:rPr>
          <w:rFonts w:ascii="Verdana" w:hAnsi="Verdana"/>
          <w:szCs w:val="18"/>
        </w:rPr>
        <w:tab/>
        <w:t>_______</w:t>
      </w:r>
    </w:p>
    <w:p w14:paraId="3FE9F23F" w14:textId="77777777" w:rsidR="00F81787" w:rsidRPr="00722A84" w:rsidRDefault="00F81787" w:rsidP="00F81787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</w:rPr>
      </w:pPr>
      <w:r w:rsidRPr="00722A84">
        <w:rPr>
          <w:rFonts w:ascii="Verdana" w:hAnsi="Verdana"/>
          <w:szCs w:val="18"/>
        </w:rPr>
        <w:tab/>
      </w:r>
    </w:p>
    <w:p w14:paraId="040EA4C0" w14:textId="77777777" w:rsidR="00F81787" w:rsidRPr="00CC23CE" w:rsidRDefault="00F81787" w:rsidP="00F81787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</w:rPr>
      </w:pPr>
      <w:r w:rsidRPr="00722A84">
        <w:rPr>
          <w:rFonts w:ascii="Verdana" w:hAnsi="Verdana"/>
          <w:szCs w:val="18"/>
        </w:rPr>
        <w:tab/>
      </w:r>
      <w:r w:rsidRPr="00CC23CE">
        <w:rPr>
          <w:rFonts w:ascii="Verdana" w:hAnsi="Verdana"/>
          <w:szCs w:val="18"/>
        </w:rPr>
        <w:t>Apumies</w:t>
      </w:r>
      <w:r w:rsidRPr="00CC23CE">
        <w:rPr>
          <w:rFonts w:ascii="Verdana" w:hAnsi="Verdana"/>
          <w:szCs w:val="18"/>
        </w:rPr>
        <w:tab/>
      </w:r>
      <w:r w:rsidRPr="00CC23CE">
        <w:rPr>
          <w:rFonts w:ascii="Verdana" w:hAnsi="Verdana"/>
          <w:szCs w:val="18"/>
        </w:rPr>
        <w:tab/>
        <w:t>h</w:t>
      </w:r>
      <w:r w:rsidRPr="00CC23CE">
        <w:rPr>
          <w:rFonts w:ascii="Verdana" w:hAnsi="Verdana"/>
          <w:szCs w:val="18"/>
        </w:rPr>
        <w:tab/>
        <w:t>_______</w:t>
      </w:r>
    </w:p>
    <w:p w14:paraId="1F72F646" w14:textId="77777777" w:rsidR="00F81787" w:rsidRPr="00CC23CE" w:rsidRDefault="00F81787" w:rsidP="00F81787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</w:rPr>
      </w:pPr>
      <w:r w:rsidRPr="00CC23CE">
        <w:rPr>
          <w:rFonts w:ascii="Verdana" w:hAnsi="Verdana"/>
          <w:szCs w:val="18"/>
        </w:rPr>
        <w:tab/>
      </w:r>
    </w:p>
    <w:p w14:paraId="05F71B00" w14:textId="77777777" w:rsidR="00F81787" w:rsidRPr="006B2E12" w:rsidRDefault="00F81787" w:rsidP="00F81787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  <w:lang w:val="pt-PT"/>
        </w:rPr>
      </w:pPr>
      <w:r w:rsidRPr="00CC23CE">
        <w:rPr>
          <w:rFonts w:ascii="Verdana" w:hAnsi="Verdana"/>
          <w:szCs w:val="18"/>
        </w:rPr>
        <w:tab/>
      </w:r>
      <w:r w:rsidRPr="006B2E12">
        <w:rPr>
          <w:rFonts w:ascii="Verdana" w:hAnsi="Verdana"/>
          <w:szCs w:val="18"/>
          <w:lang w:val="pt-PT"/>
        </w:rPr>
        <w:t>Työnjohto</w:t>
      </w:r>
      <w:r w:rsidRPr="006B2E12">
        <w:rPr>
          <w:rFonts w:ascii="Verdana" w:hAnsi="Verdana"/>
          <w:szCs w:val="18"/>
          <w:lang w:val="pt-PT"/>
        </w:rPr>
        <w:tab/>
      </w:r>
      <w:r w:rsidRPr="006B2E12">
        <w:rPr>
          <w:rFonts w:ascii="Verdana" w:hAnsi="Verdana"/>
          <w:szCs w:val="18"/>
          <w:lang w:val="pt-PT"/>
        </w:rPr>
        <w:tab/>
        <w:t>h</w:t>
      </w:r>
      <w:r w:rsidRPr="006B2E12">
        <w:rPr>
          <w:rFonts w:ascii="Verdana" w:hAnsi="Verdana"/>
          <w:szCs w:val="18"/>
          <w:lang w:val="pt-PT"/>
        </w:rPr>
        <w:tab/>
        <w:t>_______</w:t>
      </w:r>
    </w:p>
    <w:p w14:paraId="08CE6F91" w14:textId="77777777" w:rsidR="00F81787" w:rsidRPr="006B2E12" w:rsidRDefault="00F81787" w:rsidP="00F81787">
      <w:pPr>
        <w:tabs>
          <w:tab w:val="left" w:pos="1871"/>
          <w:tab w:val="left" w:pos="3402"/>
          <w:tab w:val="left" w:pos="6521"/>
          <w:tab w:val="left" w:pos="7776"/>
        </w:tabs>
        <w:rPr>
          <w:rFonts w:ascii="Verdana" w:hAnsi="Verdana"/>
          <w:sz w:val="18"/>
          <w:szCs w:val="18"/>
          <w:lang w:val="pt-PT"/>
        </w:rPr>
      </w:pPr>
    </w:p>
    <w:p w14:paraId="2E63991E" w14:textId="60E6FBA2" w:rsidR="00AE683C" w:rsidRDefault="00F81787" w:rsidP="00AE683C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  <w:lang w:val="pt-PT"/>
        </w:rPr>
      </w:pPr>
      <w:r w:rsidRPr="006B2E12">
        <w:rPr>
          <w:rFonts w:ascii="Verdana" w:hAnsi="Verdana"/>
          <w:szCs w:val="18"/>
          <w:lang w:val="pt-PT"/>
        </w:rPr>
        <w:tab/>
      </w:r>
      <w:r w:rsidR="00045E84" w:rsidRPr="00722A84">
        <w:rPr>
          <w:rFonts w:ascii="Verdana" w:hAnsi="Verdana"/>
          <w:szCs w:val="18"/>
          <w:lang w:val="pt-PT"/>
        </w:rPr>
        <w:t xml:space="preserve">KKHT </w:t>
      </w:r>
      <w:r w:rsidR="007C3295">
        <w:rPr>
          <w:rFonts w:ascii="Verdana" w:hAnsi="Verdana"/>
          <w:szCs w:val="18"/>
          <w:lang w:val="pt-PT"/>
        </w:rPr>
        <w:t>15</w:t>
      </w:r>
      <w:r w:rsidR="00045E84" w:rsidRPr="00722A84">
        <w:rPr>
          <w:rFonts w:ascii="Verdana" w:hAnsi="Verdana"/>
          <w:szCs w:val="18"/>
          <w:lang w:val="pt-PT"/>
        </w:rPr>
        <w:t xml:space="preserve"> tn</w:t>
      </w:r>
      <w:r w:rsidR="00AE683C" w:rsidRPr="00722A84">
        <w:rPr>
          <w:rFonts w:ascii="Verdana" w:hAnsi="Verdana"/>
          <w:szCs w:val="18"/>
          <w:lang w:val="pt-PT"/>
        </w:rPr>
        <w:tab/>
      </w:r>
      <w:r w:rsidR="00AE683C" w:rsidRPr="00722A84">
        <w:rPr>
          <w:rFonts w:ascii="Verdana" w:hAnsi="Verdana"/>
          <w:szCs w:val="18"/>
          <w:lang w:val="pt-PT"/>
        </w:rPr>
        <w:tab/>
        <w:t>h</w:t>
      </w:r>
      <w:r w:rsidR="00AE683C" w:rsidRPr="00722A84">
        <w:rPr>
          <w:rFonts w:ascii="Verdana" w:hAnsi="Verdana"/>
          <w:szCs w:val="18"/>
          <w:lang w:val="pt-PT"/>
        </w:rPr>
        <w:tab/>
        <w:t>_______</w:t>
      </w:r>
    </w:p>
    <w:p w14:paraId="4B9D6CF0" w14:textId="77777777" w:rsidR="007C3295" w:rsidRPr="00722A84" w:rsidRDefault="007C3295" w:rsidP="00AE683C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  <w:lang w:val="pt-PT"/>
        </w:rPr>
      </w:pPr>
    </w:p>
    <w:p w14:paraId="4F5211E5" w14:textId="17F349A0" w:rsidR="007C3295" w:rsidRDefault="007C3295" w:rsidP="007C3295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  <w:lang w:val="pt-PT"/>
        </w:rPr>
      </w:pPr>
      <w:r>
        <w:rPr>
          <w:rFonts w:ascii="Verdana" w:hAnsi="Verdana"/>
          <w:szCs w:val="18"/>
          <w:lang w:val="pt-PT"/>
        </w:rPr>
        <w:tab/>
      </w:r>
      <w:r w:rsidRPr="00722A84">
        <w:rPr>
          <w:rFonts w:ascii="Verdana" w:hAnsi="Verdana"/>
          <w:szCs w:val="18"/>
          <w:lang w:val="pt-PT"/>
        </w:rPr>
        <w:t xml:space="preserve">KKHT </w:t>
      </w:r>
      <w:r>
        <w:rPr>
          <w:rFonts w:ascii="Verdana" w:hAnsi="Verdana"/>
          <w:szCs w:val="18"/>
          <w:lang w:val="pt-PT"/>
        </w:rPr>
        <w:t>20</w:t>
      </w:r>
      <w:r w:rsidRPr="00722A84">
        <w:rPr>
          <w:rFonts w:ascii="Verdana" w:hAnsi="Verdana"/>
          <w:szCs w:val="18"/>
          <w:lang w:val="pt-PT"/>
        </w:rPr>
        <w:t xml:space="preserve"> tn</w:t>
      </w:r>
      <w:r w:rsidRPr="00722A84">
        <w:rPr>
          <w:rFonts w:ascii="Verdana" w:hAnsi="Verdana"/>
          <w:szCs w:val="18"/>
          <w:lang w:val="pt-PT"/>
        </w:rPr>
        <w:tab/>
      </w:r>
      <w:r w:rsidRPr="00722A84">
        <w:rPr>
          <w:rFonts w:ascii="Verdana" w:hAnsi="Verdana"/>
          <w:szCs w:val="18"/>
          <w:lang w:val="pt-PT"/>
        </w:rPr>
        <w:tab/>
        <w:t>h</w:t>
      </w:r>
      <w:r w:rsidRPr="00722A84">
        <w:rPr>
          <w:rFonts w:ascii="Verdana" w:hAnsi="Verdana"/>
          <w:szCs w:val="18"/>
          <w:lang w:val="pt-PT"/>
        </w:rPr>
        <w:tab/>
        <w:t>_______</w:t>
      </w:r>
    </w:p>
    <w:p w14:paraId="37F5FDCE" w14:textId="77777777" w:rsidR="007C3295" w:rsidRDefault="007C3295" w:rsidP="007C3295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  <w:lang w:val="pt-PT"/>
        </w:rPr>
      </w:pPr>
    </w:p>
    <w:p w14:paraId="4A789658" w14:textId="1FFDBFFE" w:rsidR="007C3295" w:rsidRPr="00C45CC7" w:rsidRDefault="007C3295" w:rsidP="007C3295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</w:rPr>
      </w:pPr>
      <w:r>
        <w:rPr>
          <w:rFonts w:ascii="Verdana" w:hAnsi="Verdana"/>
          <w:szCs w:val="18"/>
          <w:lang w:val="pt-PT"/>
        </w:rPr>
        <w:tab/>
      </w:r>
      <w:r w:rsidRPr="00C45CC7">
        <w:rPr>
          <w:rFonts w:ascii="Verdana" w:hAnsi="Verdana"/>
          <w:szCs w:val="18"/>
        </w:rPr>
        <w:t>KKHT 25 tn</w:t>
      </w:r>
      <w:r w:rsidRPr="00C45CC7">
        <w:rPr>
          <w:rFonts w:ascii="Verdana" w:hAnsi="Verdana"/>
          <w:szCs w:val="18"/>
        </w:rPr>
        <w:tab/>
      </w:r>
      <w:r w:rsidRPr="00C45CC7">
        <w:rPr>
          <w:rFonts w:ascii="Verdana" w:hAnsi="Verdana"/>
          <w:szCs w:val="18"/>
        </w:rPr>
        <w:tab/>
        <w:t>h</w:t>
      </w:r>
      <w:r w:rsidRPr="00C45CC7">
        <w:rPr>
          <w:rFonts w:ascii="Verdana" w:hAnsi="Verdana"/>
          <w:szCs w:val="18"/>
        </w:rPr>
        <w:tab/>
        <w:t>_______</w:t>
      </w:r>
    </w:p>
    <w:p w14:paraId="0D70ECE7" w14:textId="77777777" w:rsidR="00AE683C" w:rsidRPr="00C45CC7" w:rsidRDefault="00AE683C" w:rsidP="00AE683C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</w:rPr>
      </w:pPr>
    </w:p>
    <w:p w14:paraId="1654D961" w14:textId="06B4B1EC" w:rsidR="00F81787" w:rsidRPr="00722A84" w:rsidRDefault="00AE683C" w:rsidP="007C3295">
      <w:pPr>
        <w:pStyle w:val="Header"/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Cs w:val="18"/>
        </w:rPr>
      </w:pPr>
      <w:r w:rsidRPr="00C45CC7">
        <w:rPr>
          <w:rFonts w:ascii="Verdana" w:hAnsi="Verdana"/>
          <w:szCs w:val="18"/>
        </w:rPr>
        <w:tab/>
      </w:r>
      <w:r w:rsidR="00F81787" w:rsidRPr="006B2E12">
        <w:rPr>
          <w:rFonts w:ascii="Verdana" w:hAnsi="Verdana"/>
          <w:szCs w:val="18"/>
        </w:rPr>
        <w:t>Pyöräkuormaaja KUP ____ tn</w:t>
      </w:r>
      <w:r w:rsidR="00F81787" w:rsidRPr="006B2E12">
        <w:rPr>
          <w:rFonts w:ascii="Verdana" w:hAnsi="Verdana"/>
          <w:szCs w:val="18"/>
        </w:rPr>
        <w:tab/>
      </w:r>
      <w:r w:rsidR="007C3295" w:rsidRPr="006B2E12">
        <w:rPr>
          <w:rFonts w:ascii="Verdana" w:hAnsi="Verdana"/>
          <w:szCs w:val="18"/>
        </w:rPr>
        <w:tab/>
      </w:r>
      <w:r w:rsidR="00F81787" w:rsidRPr="00722A84">
        <w:rPr>
          <w:rFonts w:ascii="Verdana" w:hAnsi="Verdana"/>
          <w:szCs w:val="18"/>
        </w:rPr>
        <w:t>h</w:t>
      </w:r>
      <w:r w:rsidR="00F81787" w:rsidRPr="00722A84">
        <w:rPr>
          <w:rFonts w:ascii="Verdana" w:hAnsi="Verdana"/>
          <w:szCs w:val="18"/>
        </w:rPr>
        <w:tab/>
        <w:t>_______</w:t>
      </w:r>
    </w:p>
    <w:p w14:paraId="5043CB0F" w14:textId="77777777" w:rsidR="00F81787" w:rsidRPr="00722A84" w:rsidRDefault="00F81787" w:rsidP="00722A84">
      <w:pPr>
        <w:tabs>
          <w:tab w:val="left" w:pos="1871"/>
          <w:tab w:val="left" w:pos="6480"/>
          <w:tab w:val="left" w:pos="7776"/>
        </w:tabs>
        <w:rPr>
          <w:rFonts w:ascii="Verdana" w:hAnsi="Verdana"/>
          <w:sz w:val="18"/>
          <w:szCs w:val="18"/>
        </w:rPr>
      </w:pPr>
    </w:p>
    <w:p w14:paraId="19153C85" w14:textId="77777777" w:rsidR="00F81787" w:rsidRPr="00722A84" w:rsidRDefault="00F81787" w:rsidP="00F81787">
      <w:pPr>
        <w:tabs>
          <w:tab w:val="left" w:pos="1871"/>
          <w:tab w:val="left" w:pos="6480"/>
          <w:tab w:val="left" w:pos="7776"/>
        </w:tabs>
        <w:ind w:left="851"/>
        <w:rPr>
          <w:rFonts w:ascii="Verdana" w:hAnsi="Verdana"/>
          <w:sz w:val="18"/>
          <w:szCs w:val="18"/>
        </w:rPr>
      </w:pPr>
      <w:r w:rsidRPr="00722A84">
        <w:rPr>
          <w:rFonts w:ascii="Verdana" w:hAnsi="Verdana"/>
          <w:sz w:val="18"/>
          <w:szCs w:val="18"/>
        </w:rPr>
        <w:tab/>
      </w:r>
      <w:proofErr w:type="spellStart"/>
      <w:r w:rsidRPr="00722A84">
        <w:rPr>
          <w:rFonts w:ascii="Verdana" w:hAnsi="Verdana"/>
          <w:sz w:val="18"/>
          <w:szCs w:val="18"/>
        </w:rPr>
        <w:t>Dumpperi</w:t>
      </w:r>
      <w:proofErr w:type="spellEnd"/>
      <w:r w:rsidRPr="00722A84">
        <w:rPr>
          <w:rFonts w:ascii="Verdana" w:hAnsi="Verdana"/>
          <w:sz w:val="18"/>
          <w:szCs w:val="18"/>
        </w:rPr>
        <w:t xml:space="preserve"> TRD _______</w:t>
      </w:r>
      <w:r w:rsidRPr="00722A84">
        <w:rPr>
          <w:rFonts w:ascii="Verdana" w:hAnsi="Verdana"/>
          <w:sz w:val="18"/>
          <w:szCs w:val="18"/>
        </w:rPr>
        <w:tab/>
        <w:t>h</w:t>
      </w:r>
      <w:r w:rsidRPr="00722A84">
        <w:rPr>
          <w:rFonts w:ascii="Verdana" w:hAnsi="Verdana"/>
          <w:sz w:val="18"/>
          <w:szCs w:val="18"/>
        </w:rPr>
        <w:tab/>
        <w:t>_______</w:t>
      </w:r>
    </w:p>
    <w:p w14:paraId="07459315" w14:textId="77777777" w:rsidR="00F81787" w:rsidRPr="00722A84" w:rsidRDefault="00F81787" w:rsidP="00F81787">
      <w:pPr>
        <w:tabs>
          <w:tab w:val="left" w:pos="1871"/>
          <w:tab w:val="left" w:pos="6480"/>
          <w:tab w:val="left" w:pos="7776"/>
        </w:tabs>
        <w:rPr>
          <w:rFonts w:ascii="Verdana" w:hAnsi="Verdana"/>
          <w:sz w:val="18"/>
          <w:szCs w:val="18"/>
        </w:rPr>
      </w:pPr>
      <w:r w:rsidRPr="00722A84">
        <w:rPr>
          <w:rFonts w:ascii="Verdana" w:hAnsi="Verdana"/>
          <w:sz w:val="18"/>
          <w:szCs w:val="18"/>
        </w:rPr>
        <w:tab/>
      </w:r>
    </w:p>
    <w:p w14:paraId="7A88ED24" w14:textId="77777777" w:rsidR="00A879DA" w:rsidRDefault="00F81787" w:rsidP="00F81787">
      <w:pPr>
        <w:tabs>
          <w:tab w:val="left" w:pos="1843"/>
        </w:tabs>
        <w:ind w:left="851"/>
        <w:rPr>
          <w:rFonts w:ascii="Verdana" w:hAnsi="Verdana"/>
          <w:sz w:val="18"/>
          <w:szCs w:val="18"/>
        </w:rPr>
      </w:pPr>
      <w:r w:rsidRPr="00722A84">
        <w:rPr>
          <w:rFonts w:ascii="Verdana" w:hAnsi="Verdana"/>
          <w:sz w:val="18"/>
          <w:szCs w:val="18"/>
        </w:rPr>
        <w:tab/>
      </w:r>
      <w:r w:rsidR="00A879DA" w:rsidRPr="00722A84">
        <w:rPr>
          <w:rFonts w:ascii="Verdana" w:hAnsi="Verdana"/>
          <w:sz w:val="18"/>
          <w:szCs w:val="18"/>
        </w:rPr>
        <w:t>Puskukone</w:t>
      </w:r>
      <w:r w:rsidR="00A879DA" w:rsidRPr="00722A84">
        <w:rPr>
          <w:rFonts w:ascii="Verdana" w:hAnsi="Verdana"/>
          <w:sz w:val="18"/>
          <w:szCs w:val="18"/>
        </w:rPr>
        <w:tab/>
      </w:r>
      <w:r w:rsidR="00A879DA" w:rsidRPr="00722A84">
        <w:rPr>
          <w:rFonts w:ascii="Verdana" w:hAnsi="Verdana"/>
          <w:sz w:val="18"/>
          <w:szCs w:val="18"/>
        </w:rPr>
        <w:tab/>
      </w:r>
      <w:r w:rsidR="00A879DA" w:rsidRPr="00722A84">
        <w:rPr>
          <w:rFonts w:ascii="Verdana" w:hAnsi="Verdana"/>
          <w:sz w:val="18"/>
          <w:szCs w:val="18"/>
        </w:rPr>
        <w:tab/>
        <w:t>h</w:t>
      </w:r>
      <w:r w:rsidR="00A879DA" w:rsidRPr="00722A84">
        <w:rPr>
          <w:rFonts w:ascii="Verdana" w:hAnsi="Verdana"/>
          <w:sz w:val="18"/>
          <w:szCs w:val="18"/>
        </w:rPr>
        <w:tab/>
        <w:t>_______</w:t>
      </w:r>
    </w:p>
    <w:p w14:paraId="4A4B0CF8" w14:textId="77777777" w:rsidR="00A879DA" w:rsidRDefault="00A879DA" w:rsidP="00F81787">
      <w:pPr>
        <w:tabs>
          <w:tab w:val="left" w:pos="1843"/>
        </w:tabs>
        <w:ind w:left="851"/>
        <w:rPr>
          <w:rFonts w:ascii="Verdana" w:hAnsi="Verdana"/>
          <w:sz w:val="18"/>
          <w:szCs w:val="18"/>
        </w:rPr>
      </w:pPr>
    </w:p>
    <w:p w14:paraId="004AF288" w14:textId="3C3D7284" w:rsidR="00F81787" w:rsidRPr="00722A84" w:rsidRDefault="00A879DA" w:rsidP="00F81787">
      <w:pPr>
        <w:tabs>
          <w:tab w:val="left" w:pos="1843"/>
        </w:tabs>
        <w:ind w:left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F81787" w:rsidRPr="00722A84">
        <w:rPr>
          <w:rFonts w:ascii="Verdana" w:hAnsi="Verdana"/>
          <w:sz w:val="18"/>
          <w:szCs w:val="18"/>
        </w:rPr>
        <w:t>Kuorma-auto       ______ akseliväli</w:t>
      </w:r>
      <w:r w:rsidR="00F81787" w:rsidRPr="00722A84">
        <w:rPr>
          <w:rFonts w:ascii="Verdana" w:hAnsi="Verdana"/>
          <w:sz w:val="18"/>
          <w:szCs w:val="18"/>
        </w:rPr>
        <w:tab/>
      </w:r>
      <w:r w:rsidR="00F81787" w:rsidRPr="00722A84">
        <w:rPr>
          <w:rFonts w:ascii="Verdana" w:hAnsi="Verdana"/>
          <w:sz w:val="18"/>
          <w:szCs w:val="18"/>
        </w:rPr>
        <w:tab/>
        <w:t>h</w:t>
      </w:r>
      <w:r w:rsidR="00F81787" w:rsidRPr="00722A84">
        <w:rPr>
          <w:rFonts w:ascii="Verdana" w:hAnsi="Verdana"/>
          <w:sz w:val="18"/>
          <w:szCs w:val="18"/>
        </w:rPr>
        <w:tab/>
        <w:t>_______</w:t>
      </w:r>
    </w:p>
    <w:p w14:paraId="6537F28F" w14:textId="77777777" w:rsidR="00F81787" w:rsidRPr="00722A84" w:rsidRDefault="00F81787" w:rsidP="00F81787">
      <w:pPr>
        <w:tabs>
          <w:tab w:val="left" w:pos="1843"/>
        </w:tabs>
        <w:ind w:left="851"/>
        <w:rPr>
          <w:rFonts w:ascii="Verdana" w:hAnsi="Verdana"/>
          <w:sz w:val="18"/>
          <w:szCs w:val="18"/>
        </w:rPr>
      </w:pPr>
    </w:p>
    <w:p w14:paraId="4336BF95" w14:textId="77777777" w:rsidR="00F81787" w:rsidRPr="00722A84" w:rsidRDefault="00F81787" w:rsidP="00F81787">
      <w:pPr>
        <w:tabs>
          <w:tab w:val="left" w:pos="1843"/>
        </w:tabs>
        <w:ind w:left="851"/>
        <w:rPr>
          <w:rFonts w:ascii="Verdana" w:hAnsi="Verdana"/>
          <w:sz w:val="18"/>
          <w:szCs w:val="18"/>
        </w:rPr>
      </w:pPr>
      <w:r w:rsidRPr="00722A84">
        <w:rPr>
          <w:rFonts w:ascii="Verdana" w:hAnsi="Verdana"/>
          <w:sz w:val="18"/>
          <w:szCs w:val="18"/>
        </w:rPr>
        <w:tab/>
        <w:t>Kuorma-auto       ______ akseliväli</w:t>
      </w:r>
      <w:r w:rsidRPr="00722A84">
        <w:rPr>
          <w:rFonts w:ascii="Verdana" w:hAnsi="Verdana"/>
          <w:sz w:val="18"/>
          <w:szCs w:val="18"/>
        </w:rPr>
        <w:tab/>
      </w:r>
      <w:r w:rsidRPr="00722A84">
        <w:rPr>
          <w:rFonts w:ascii="Verdana" w:hAnsi="Verdana"/>
          <w:sz w:val="18"/>
          <w:szCs w:val="18"/>
        </w:rPr>
        <w:tab/>
        <w:t>h</w:t>
      </w:r>
      <w:r w:rsidRPr="00722A84">
        <w:rPr>
          <w:rFonts w:ascii="Verdana" w:hAnsi="Verdana"/>
          <w:sz w:val="18"/>
          <w:szCs w:val="18"/>
        </w:rPr>
        <w:tab/>
        <w:t>_______</w:t>
      </w:r>
    </w:p>
    <w:p w14:paraId="6DFB9E20" w14:textId="77777777" w:rsidR="00B62386" w:rsidRPr="00722A84" w:rsidRDefault="00B62386" w:rsidP="00F81787">
      <w:pPr>
        <w:tabs>
          <w:tab w:val="left" w:pos="1843"/>
        </w:tabs>
        <w:ind w:left="851"/>
        <w:rPr>
          <w:rFonts w:ascii="Verdana" w:hAnsi="Verdana"/>
          <w:sz w:val="18"/>
          <w:szCs w:val="18"/>
        </w:rPr>
      </w:pPr>
    </w:p>
    <w:p w14:paraId="454661B0" w14:textId="77777777" w:rsidR="00926245" w:rsidRPr="00A879DA" w:rsidRDefault="00B62386" w:rsidP="00C02D06">
      <w:pPr>
        <w:tabs>
          <w:tab w:val="left" w:pos="1843"/>
        </w:tabs>
        <w:ind w:left="851"/>
        <w:rPr>
          <w:rFonts w:ascii="Verdana" w:hAnsi="Verdana"/>
          <w:sz w:val="18"/>
          <w:szCs w:val="18"/>
        </w:rPr>
      </w:pPr>
      <w:r w:rsidRPr="00722A84">
        <w:rPr>
          <w:szCs w:val="24"/>
        </w:rPr>
        <w:tab/>
      </w:r>
      <w:r w:rsidR="00926245" w:rsidRPr="00A879DA">
        <w:rPr>
          <w:rFonts w:ascii="Verdana" w:hAnsi="Verdana"/>
          <w:sz w:val="18"/>
          <w:szCs w:val="18"/>
        </w:rPr>
        <w:t xml:space="preserve">Massojen kuljetus jätekeskuksen alueella, </w:t>
      </w:r>
    </w:p>
    <w:p w14:paraId="16E2A501" w14:textId="009FA2E3" w:rsidR="00F81787" w:rsidRPr="00774222" w:rsidRDefault="00926245" w:rsidP="00774222">
      <w:pPr>
        <w:tabs>
          <w:tab w:val="left" w:pos="1843"/>
        </w:tabs>
        <w:ind w:left="851"/>
        <w:rPr>
          <w:rFonts w:ascii="Verdana" w:hAnsi="Verdana"/>
          <w:sz w:val="18"/>
          <w:szCs w:val="18"/>
        </w:rPr>
      </w:pPr>
      <w:r w:rsidRPr="00A879DA">
        <w:rPr>
          <w:rFonts w:ascii="Verdana" w:hAnsi="Verdana"/>
          <w:sz w:val="18"/>
          <w:szCs w:val="18"/>
        </w:rPr>
        <w:tab/>
      </w:r>
      <w:r w:rsidR="001D351B" w:rsidRPr="00A879DA">
        <w:rPr>
          <w:rFonts w:ascii="Verdana" w:hAnsi="Verdana"/>
          <w:sz w:val="18"/>
          <w:szCs w:val="18"/>
        </w:rPr>
        <w:t>(sis. lastauksen, purkamisen, nousumaksun yms.)</w:t>
      </w:r>
      <w:r w:rsidR="001D351B" w:rsidRPr="00A879DA">
        <w:rPr>
          <w:rFonts w:ascii="Verdana" w:hAnsi="Verdana"/>
          <w:sz w:val="18"/>
          <w:szCs w:val="18"/>
        </w:rPr>
        <w:tab/>
        <w:t>m</w:t>
      </w:r>
      <w:r w:rsidR="001D351B" w:rsidRPr="00A879DA">
        <w:rPr>
          <w:rFonts w:ascii="Verdana" w:hAnsi="Verdana"/>
          <w:sz w:val="18"/>
          <w:szCs w:val="18"/>
          <w:vertAlign w:val="superscript"/>
        </w:rPr>
        <w:t>3</w:t>
      </w:r>
      <w:r w:rsidR="001D351B" w:rsidRPr="00A879DA">
        <w:rPr>
          <w:rFonts w:ascii="Verdana" w:hAnsi="Verdana"/>
          <w:sz w:val="18"/>
          <w:szCs w:val="18"/>
        </w:rPr>
        <w:t>ktr x km</w:t>
      </w:r>
      <w:r w:rsidR="001D351B" w:rsidRPr="00A879DA">
        <w:rPr>
          <w:rFonts w:ascii="Verdana" w:hAnsi="Verdana"/>
          <w:sz w:val="18"/>
          <w:szCs w:val="18"/>
        </w:rPr>
        <w:tab/>
        <w:t>_______</w:t>
      </w:r>
    </w:p>
    <w:p w14:paraId="44E871BC" w14:textId="77777777" w:rsidR="00F81787" w:rsidRPr="00AE683C" w:rsidRDefault="00F81787" w:rsidP="00F81787">
      <w:pPr>
        <w:ind w:left="1298"/>
        <w:rPr>
          <w:rFonts w:ascii="Verdana" w:hAnsi="Verdana"/>
          <w:sz w:val="18"/>
          <w:szCs w:val="18"/>
        </w:rPr>
      </w:pPr>
    </w:p>
    <w:p w14:paraId="0C6AC46F" w14:textId="77777777" w:rsidR="00F81787" w:rsidRPr="00AE683C" w:rsidRDefault="00F81787" w:rsidP="00F81787">
      <w:pPr>
        <w:ind w:left="851"/>
        <w:rPr>
          <w:rFonts w:ascii="Verdana" w:hAnsi="Verdana"/>
          <w:sz w:val="18"/>
          <w:szCs w:val="18"/>
        </w:rPr>
      </w:pPr>
      <w:r w:rsidRPr="00AE683C">
        <w:rPr>
          <w:rFonts w:ascii="Verdana" w:hAnsi="Verdana"/>
          <w:sz w:val="18"/>
          <w:szCs w:val="18"/>
        </w:rPr>
        <w:t xml:space="preserve">          Muu kalusto: _____________________________</w:t>
      </w:r>
      <w:r w:rsidRPr="00AE683C">
        <w:rPr>
          <w:rFonts w:ascii="Verdana" w:hAnsi="Verdana"/>
          <w:sz w:val="18"/>
          <w:szCs w:val="18"/>
        </w:rPr>
        <w:tab/>
        <w:t>h</w:t>
      </w:r>
      <w:r w:rsidRPr="00AE683C">
        <w:rPr>
          <w:rFonts w:ascii="Verdana" w:hAnsi="Verdana"/>
          <w:sz w:val="18"/>
          <w:szCs w:val="18"/>
        </w:rPr>
        <w:tab/>
        <w:t>_______</w:t>
      </w:r>
    </w:p>
    <w:p w14:paraId="144A5D23" w14:textId="77777777" w:rsidR="00503C36" w:rsidRPr="0071497E" w:rsidRDefault="00503C36" w:rsidP="00F81787">
      <w:pPr>
        <w:ind w:left="851"/>
        <w:rPr>
          <w:rFonts w:ascii="Verdana" w:hAnsi="Verdana"/>
          <w:sz w:val="18"/>
          <w:szCs w:val="18"/>
          <w:highlight w:val="yellow"/>
        </w:rPr>
      </w:pPr>
    </w:p>
    <w:p w14:paraId="738610EB" w14:textId="77777777" w:rsidR="002320FF" w:rsidRPr="0071497E" w:rsidRDefault="002320FF" w:rsidP="002320FF">
      <w:pPr>
        <w:ind w:left="2552" w:hanging="1254"/>
        <w:rPr>
          <w:rFonts w:ascii="Verdana" w:hAnsi="Verdana"/>
          <w:spacing w:val="-3"/>
          <w:sz w:val="18"/>
          <w:szCs w:val="18"/>
          <w:highlight w:val="yellow"/>
        </w:rPr>
      </w:pPr>
    </w:p>
    <w:p w14:paraId="3A84272D" w14:textId="77777777" w:rsidR="002320FF" w:rsidRPr="00CE0A77" w:rsidRDefault="002320FF" w:rsidP="002320FF">
      <w:pPr>
        <w:ind w:left="2552" w:hanging="1254"/>
        <w:rPr>
          <w:rFonts w:ascii="Verdana" w:hAnsi="Verdana"/>
          <w:spacing w:val="-3"/>
          <w:sz w:val="18"/>
          <w:szCs w:val="18"/>
        </w:rPr>
      </w:pPr>
      <w:r w:rsidRPr="00CE0A77">
        <w:rPr>
          <w:rFonts w:ascii="Verdana" w:hAnsi="Verdana"/>
          <w:spacing w:val="-3"/>
          <w:sz w:val="18"/>
          <w:szCs w:val="18"/>
        </w:rPr>
        <w:t>Yksikköhintoja ei sidota indeksiin.</w:t>
      </w:r>
    </w:p>
    <w:p w14:paraId="637805D2" w14:textId="77777777" w:rsidR="002320FF" w:rsidRPr="00CE0A77" w:rsidRDefault="002320FF" w:rsidP="002320FF">
      <w:pPr>
        <w:ind w:left="2552" w:hanging="2592"/>
        <w:rPr>
          <w:rFonts w:ascii="Verdana" w:hAnsi="Verdana"/>
          <w:spacing w:val="-3"/>
          <w:sz w:val="18"/>
          <w:szCs w:val="18"/>
        </w:rPr>
      </w:pPr>
    </w:p>
    <w:p w14:paraId="463F29E8" w14:textId="77777777" w:rsidR="002320FF" w:rsidRPr="00CE0A77" w:rsidRDefault="002320FF" w:rsidP="002320FF">
      <w:pPr>
        <w:ind w:left="2552"/>
        <w:rPr>
          <w:rFonts w:ascii="Verdana" w:hAnsi="Verdana"/>
          <w:spacing w:val="-3"/>
          <w:sz w:val="18"/>
          <w:szCs w:val="18"/>
        </w:rPr>
      </w:pPr>
    </w:p>
    <w:p w14:paraId="40D6855E" w14:textId="0FA2D414" w:rsidR="002320FF" w:rsidRPr="00CE0A77" w:rsidRDefault="002320FF" w:rsidP="002320FF">
      <w:pPr>
        <w:ind w:left="2552" w:hanging="1254"/>
        <w:rPr>
          <w:rFonts w:ascii="Verdana" w:hAnsi="Verdana"/>
          <w:spacing w:val="-3"/>
          <w:sz w:val="18"/>
          <w:szCs w:val="18"/>
        </w:rPr>
      </w:pPr>
      <w:r w:rsidRPr="00CE0A77">
        <w:rPr>
          <w:rFonts w:ascii="Verdana" w:hAnsi="Verdana"/>
          <w:spacing w:val="-3"/>
          <w:sz w:val="18"/>
          <w:szCs w:val="18"/>
        </w:rPr>
        <w:t>_______________</w:t>
      </w:r>
      <w:proofErr w:type="gramStart"/>
      <w:r w:rsidRPr="00CE0A77">
        <w:rPr>
          <w:rFonts w:ascii="Verdana" w:hAnsi="Verdana"/>
          <w:spacing w:val="-3"/>
          <w:sz w:val="18"/>
          <w:szCs w:val="18"/>
        </w:rPr>
        <w:t>_  kuun</w:t>
      </w:r>
      <w:proofErr w:type="gramEnd"/>
      <w:r w:rsidRPr="00CE0A77">
        <w:rPr>
          <w:rFonts w:ascii="Verdana" w:hAnsi="Verdana"/>
          <w:spacing w:val="-3"/>
          <w:sz w:val="18"/>
          <w:szCs w:val="18"/>
        </w:rPr>
        <w:t xml:space="preserve"> _____päivänä 202</w:t>
      </w:r>
      <w:r w:rsidR="00CE0A77" w:rsidRPr="00CE0A77">
        <w:rPr>
          <w:rFonts w:ascii="Verdana" w:hAnsi="Verdana"/>
          <w:spacing w:val="-3"/>
          <w:sz w:val="18"/>
          <w:szCs w:val="18"/>
        </w:rPr>
        <w:t>6</w:t>
      </w:r>
    </w:p>
    <w:p w14:paraId="3B7B4B86" w14:textId="77777777" w:rsidR="002320FF" w:rsidRPr="00CE0A77" w:rsidRDefault="002320FF" w:rsidP="002320FF">
      <w:pPr>
        <w:ind w:left="2552" w:hanging="2592"/>
        <w:rPr>
          <w:rFonts w:ascii="Verdana" w:hAnsi="Verdana"/>
          <w:spacing w:val="-3"/>
          <w:sz w:val="18"/>
          <w:szCs w:val="18"/>
        </w:rPr>
      </w:pPr>
    </w:p>
    <w:p w14:paraId="3A0FF5F2" w14:textId="77777777" w:rsidR="002320FF" w:rsidRPr="00CE0A77" w:rsidRDefault="002320FF" w:rsidP="002320FF">
      <w:pPr>
        <w:ind w:left="2552" w:hanging="2592"/>
        <w:rPr>
          <w:rFonts w:ascii="Verdana" w:hAnsi="Verdana"/>
          <w:spacing w:val="-3"/>
          <w:sz w:val="18"/>
          <w:szCs w:val="18"/>
        </w:rPr>
      </w:pPr>
    </w:p>
    <w:p w14:paraId="64D21323" w14:textId="77777777" w:rsidR="002320FF" w:rsidRPr="00CE0A77" w:rsidRDefault="002320FF" w:rsidP="002320FF">
      <w:pPr>
        <w:rPr>
          <w:rFonts w:ascii="Verdana" w:hAnsi="Verdana"/>
          <w:spacing w:val="-3"/>
          <w:sz w:val="18"/>
          <w:szCs w:val="18"/>
        </w:rPr>
      </w:pPr>
      <w:r w:rsidRPr="00CE0A77">
        <w:rPr>
          <w:rFonts w:ascii="Verdana" w:hAnsi="Verdana"/>
          <w:spacing w:val="-3"/>
          <w:sz w:val="18"/>
          <w:szCs w:val="18"/>
        </w:rPr>
        <w:tab/>
        <w:t>Tarjouksen antaja _______________________________________________</w:t>
      </w:r>
      <w:r w:rsidR="00F81787" w:rsidRPr="00CE0A77">
        <w:rPr>
          <w:rFonts w:ascii="Verdana" w:hAnsi="Verdana"/>
          <w:spacing w:val="-3"/>
          <w:sz w:val="18"/>
          <w:szCs w:val="18"/>
        </w:rPr>
        <w:t>____</w:t>
      </w:r>
    </w:p>
    <w:p w14:paraId="5630AD66" w14:textId="77777777" w:rsidR="002320FF" w:rsidRPr="00CE0A77" w:rsidRDefault="002320FF" w:rsidP="002320FF">
      <w:pPr>
        <w:rPr>
          <w:rFonts w:ascii="Verdana" w:hAnsi="Verdana"/>
          <w:spacing w:val="-3"/>
          <w:sz w:val="18"/>
          <w:szCs w:val="18"/>
        </w:rPr>
      </w:pPr>
    </w:p>
    <w:p w14:paraId="61829076" w14:textId="77777777" w:rsidR="00F81787" w:rsidRPr="00CE0A77" w:rsidRDefault="00F81787" w:rsidP="002320FF">
      <w:pPr>
        <w:rPr>
          <w:rFonts w:ascii="Verdana" w:hAnsi="Verdana"/>
          <w:spacing w:val="-3"/>
          <w:sz w:val="18"/>
          <w:szCs w:val="18"/>
        </w:rPr>
      </w:pPr>
    </w:p>
    <w:p w14:paraId="502245EB" w14:textId="77777777" w:rsidR="002320FF" w:rsidRPr="00CE0A77" w:rsidRDefault="002320FF" w:rsidP="002320FF">
      <w:pPr>
        <w:rPr>
          <w:rFonts w:ascii="Verdana" w:hAnsi="Verdana"/>
          <w:spacing w:val="-3"/>
          <w:sz w:val="18"/>
          <w:szCs w:val="18"/>
        </w:rPr>
      </w:pPr>
      <w:r w:rsidRPr="00CE0A77">
        <w:rPr>
          <w:rFonts w:ascii="Verdana" w:hAnsi="Verdana"/>
          <w:spacing w:val="-3"/>
          <w:sz w:val="18"/>
          <w:szCs w:val="18"/>
        </w:rPr>
        <w:tab/>
        <w:t>Allekirjoitus ___________________________________________________</w:t>
      </w:r>
      <w:r w:rsidR="00F81787" w:rsidRPr="00CE0A77">
        <w:rPr>
          <w:rFonts w:ascii="Verdana" w:hAnsi="Verdana"/>
          <w:spacing w:val="-3"/>
          <w:sz w:val="18"/>
          <w:szCs w:val="18"/>
        </w:rPr>
        <w:t>_____</w:t>
      </w:r>
    </w:p>
    <w:p w14:paraId="2BA226A1" w14:textId="77777777" w:rsidR="002320FF" w:rsidRPr="00CE0A77" w:rsidRDefault="002320FF" w:rsidP="002320FF">
      <w:pPr>
        <w:rPr>
          <w:rFonts w:ascii="Verdana" w:hAnsi="Verdana"/>
          <w:spacing w:val="-3"/>
          <w:sz w:val="18"/>
          <w:szCs w:val="18"/>
        </w:rPr>
      </w:pPr>
    </w:p>
    <w:p w14:paraId="17AD93B2" w14:textId="77777777" w:rsidR="00F81787" w:rsidRPr="00CE0A77" w:rsidRDefault="002320FF" w:rsidP="002320FF">
      <w:pPr>
        <w:tabs>
          <w:tab w:val="left" w:pos="-11"/>
          <w:tab w:val="left" w:pos="1303"/>
          <w:tab w:val="left" w:pos="2609"/>
          <w:tab w:val="left" w:pos="3912"/>
          <w:tab w:val="left" w:pos="5218"/>
          <w:tab w:val="left" w:pos="6522"/>
          <w:tab w:val="left" w:pos="7825"/>
          <w:tab w:val="left" w:pos="9000"/>
          <w:tab w:val="left" w:pos="9360"/>
        </w:tabs>
        <w:suppressAutoHyphens/>
        <w:ind w:left="2609" w:hanging="2609"/>
        <w:jc w:val="both"/>
        <w:rPr>
          <w:rFonts w:ascii="Verdana" w:hAnsi="Verdana"/>
          <w:spacing w:val="-3"/>
          <w:sz w:val="18"/>
          <w:szCs w:val="18"/>
        </w:rPr>
      </w:pPr>
      <w:r w:rsidRPr="00CE0A77">
        <w:rPr>
          <w:rFonts w:ascii="Verdana" w:hAnsi="Verdana"/>
          <w:spacing w:val="-3"/>
          <w:sz w:val="18"/>
          <w:szCs w:val="18"/>
        </w:rPr>
        <w:tab/>
      </w:r>
    </w:p>
    <w:p w14:paraId="02CD25ED" w14:textId="77777777" w:rsidR="002320FF" w:rsidRPr="00AC62FE" w:rsidRDefault="00F81787" w:rsidP="002320FF">
      <w:pPr>
        <w:tabs>
          <w:tab w:val="left" w:pos="-11"/>
          <w:tab w:val="left" w:pos="1303"/>
          <w:tab w:val="left" w:pos="2609"/>
          <w:tab w:val="left" w:pos="3912"/>
          <w:tab w:val="left" w:pos="5218"/>
          <w:tab w:val="left" w:pos="6522"/>
          <w:tab w:val="left" w:pos="7825"/>
          <w:tab w:val="left" w:pos="9000"/>
          <w:tab w:val="left" w:pos="9360"/>
        </w:tabs>
        <w:suppressAutoHyphens/>
        <w:ind w:left="2609" w:hanging="2609"/>
        <w:jc w:val="both"/>
        <w:rPr>
          <w:rFonts w:ascii="Verdana" w:hAnsi="Verdana"/>
          <w:spacing w:val="-3"/>
          <w:kern w:val="1"/>
          <w:sz w:val="18"/>
          <w:szCs w:val="18"/>
        </w:rPr>
      </w:pPr>
      <w:r w:rsidRPr="00CE0A77">
        <w:rPr>
          <w:rFonts w:ascii="Verdana" w:hAnsi="Verdana"/>
          <w:spacing w:val="-3"/>
          <w:sz w:val="18"/>
          <w:szCs w:val="18"/>
        </w:rPr>
        <w:tab/>
      </w:r>
      <w:r w:rsidR="002320FF" w:rsidRPr="00CE0A77">
        <w:rPr>
          <w:rFonts w:ascii="Verdana" w:hAnsi="Verdana"/>
          <w:spacing w:val="-3"/>
          <w:sz w:val="18"/>
          <w:szCs w:val="18"/>
        </w:rPr>
        <w:t>Nimen selvennys________________________________________________</w:t>
      </w:r>
      <w:r w:rsidRPr="00CE0A77">
        <w:rPr>
          <w:rFonts w:ascii="Verdana" w:hAnsi="Verdana"/>
          <w:spacing w:val="-3"/>
          <w:sz w:val="18"/>
          <w:szCs w:val="18"/>
        </w:rPr>
        <w:t>____</w:t>
      </w:r>
    </w:p>
    <w:sectPr w:rsidR="002320FF" w:rsidRPr="00AC62FE" w:rsidSect="00F86744">
      <w:headerReference w:type="default" r:id="rId15"/>
      <w:footerReference w:type="first" r:id="rId16"/>
      <w:pgSz w:w="11906" w:h="16838" w:code="9"/>
      <w:pgMar w:top="680" w:right="680" w:bottom="851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D15A4" w14:textId="77777777" w:rsidR="001A2739" w:rsidRDefault="001A2739" w:rsidP="00183FDC">
      <w:pPr>
        <w:pStyle w:val="Perusteksti"/>
      </w:pPr>
      <w:r>
        <w:separator/>
      </w:r>
    </w:p>
  </w:endnote>
  <w:endnote w:type="continuationSeparator" w:id="0">
    <w:p w14:paraId="25537249" w14:textId="77777777" w:rsidR="001A2739" w:rsidRDefault="001A2739" w:rsidP="00183FDC">
      <w:pPr>
        <w:pStyle w:val="Perusteksti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9B3F2" w14:textId="77777777" w:rsidR="00A54230" w:rsidRDefault="00A542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9F919" w14:textId="77777777" w:rsidR="00A54230" w:rsidRDefault="00A542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B5B0" w14:textId="77777777" w:rsidR="00961A43" w:rsidRDefault="00961A43">
    <w:pPr>
      <w:pStyle w:val="Footer"/>
    </w:pPr>
  </w:p>
  <w:p w14:paraId="30D7AA69" w14:textId="77777777" w:rsidR="00961A43" w:rsidRDefault="00961A43">
    <w:pPr>
      <w:pStyle w:val="Footer"/>
      <w:jc w:val="center"/>
    </w:pPr>
  </w:p>
  <w:p w14:paraId="7196D064" w14:textId="77777777" w:rsidR="00961A43" w:rsidRDefault="00961A43">
    <w:pPr>
      <w:pStyle w:val="Footer"/>
      <w:jc w:val="center"/>
    </w:pPr>
  </w:p>
  <w:p w14:paraId="528E75A4" w14:textId="3887EF30" w:rsidR="00961A43" w:rsidRDefault="518F93A2" w:rsidP="00D8351A">
    <w:pPr>
      <w:pStyle w:val="Footer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                                     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2F1B3" w14:textId="77777777" w:rsidR="007932D0" w:rsidRDefault="007932D0">
    <w:pPr>
      <w:pStyle w:val="Footer"/>
    </w:pPr>
  </w:p>
  <w:p w14:paraId="02F2C34E" w14:textId="77777777" w:rsidR="007932D0" w:rsidRDefault="007932D0">
    <w:pPr>
      <w:pStyle w:val="Footer"/>
      <w:jc w:val="center"/>
    </w:pPr>
  </w:p>
  <w:p w14:paraId="680A4E5D" w14:textId="77777777" w:rsidR="007932D0" w:rsidRDefault="007932D0">
    <w:pPr>
      <w:pStyle w:val="Footer"/>
      <w:jc w:val="center"/>
    </w:pPr>
  </w:p>
  <w:p w14:paraId="19219836" w14:textId="77777777" w:rsidR="007932D0" w:rsidRDefault="007932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52766" w14:textId="77777777" w:rsidR="001A2739" w:rsidRDefault="001A2739" w:rsidP="00183FDC">
      <w:pPr>
        <w:pStyle w:val="Perusteksti"/>
      </w:pPr>
      <w:r>
        <w:separator/>
      </w:r>
    </w:p>
  </w:footnote>
  <w:footnote w:type="continuationSeparator" w:id="0">
    <w:p w14:paraId="4AAC53D8" w14:textId="77777777" w:rsidR="001A2739" w:rsidRDefault="001A2739" w:rsidP="00183FDC">
      <w:pPr>
        <w:pStyle w:val="Perusteksti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6B9B1" w14:textId="77777777" w:rsidR="00A54230" w:rsidRDefault="00A542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888F9" w14:textId="77777777" w:rsidR="00961A43" w:rsidRDefault="518F93A2">
    <w:pPr>
      <w:pStyle w:val="Header"/>
      <w:ind w:left="6124" w:hanging="6124"/>
    </w:pPr>
    <w:r>
      <w:rPr>
        <w:noProof/>
      </w:rPr>
      <w:t xml:space="preserve">             </w:t>
    </w:r>
    <w:r w:rsidR="00002AF0" w:rsidRPr="00E95675">
      <w:rPr>
        <w:noProof/>
      </w:rPr>
      <w:drawing>
        <wp:inline distT="0" distB="0" distL="0" distR="0" wp14:anchorId="68EBBCDD" wp14:editId="07777777">
          <wp:extent cx="1685925" cy="485775"/>
          <wp:effectExtent l="0" t="0" r="0" b="0"/>
          <wp:docPr id="108006960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61A43">
      <w:tab/>
    </w:r>
    <w:r w:rsidR="00961A43">
      <w:tab/>
    </w:r>
  </w:p>
  <w:p w14:paraId="34FF1C98" w14:textId="77777777" w:rsidR="00961A43" w:rsidRDefault="00961A43">
    <w:pPr>
      <w:pStyle w:val="Header"/>
      <w:ind w:left="6124" w:hanging="6124"/>
    </w:pPr>
  </w:p>
  <w:p w14:paraId="08611EE0" w14:textId="77777777" w:rsidR="00961A43" w:rsidRDefault="00961A43">
    <w:pPr>
      <w:pStyle w:val="Header"/>
      <w:ind w:left="6124" w:hanging="6124"/>
    </w:pPr>
    <w:r>
      <w:tab/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15</w:t>
    </w:r>
    <w:r>
      <w:fldChar w:fldCharType="end"/>
    </w:r>
  </w:p>
  <w:p w14:paraId="6D072C0D" w14:textId="77777777" w:rsidR="00961A43" w:rsidRDefault="00961A43">
    <w:pPr>
      <w:pStyle w:val="Header"/>
    </w:pPr>
  </w:p>
  <w:p w14:paraId="48A21919" w14:textId="77777777" w:rsidR="00961A43" w:rsidRDefault="00961A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BBD2A" w14:textId="27CD344B" w:rsidR="0071497E" w:rsidRDefault="0071497E" w:rsidP="0071497E">
    <w:pPr>
      <w:pStyle w:val="Header"/>
      <w:ind w:left="1298"/>
    </w:pPr>
    <w:r>
      <w:rPr>
        <w:noProof/>
      </w:rPr>
      <w:drawing>
        <wp:inline distT="0" distB="0" distL="0" distR="0" wp14:anchorId="7C0C8CE2" wp14:editId="47E498F8">
          <wp:extent cx="1310640" cy="341630"/>
          <wp:effectExtent l="0" t="0" r="3810" b="1270"/>
          <wp:docPr id="9591487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341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D0D3C" w14:textId="02A46F97" w:rsidR="007932D0" w:rsidRDefault="007932D0" w:rsidP="0071497E">
    <w:pPr>
      <w:pStyle w:val="Header"/>
      <w:tabs>
        <w:tab w:val="left" w:pos="1305"/>
      </w:tabs>
      <w:ind w:left="6124" w:hanging="6124"/>
    </w:pPr>
    <w:r>
      <w:tab/>
    </w:r>
    <w:r w:rsidR="0071497E" w:rsidRPr="00073F99">
      <w:rPr>
        <w:noProof/>
        <w:sz w:val="2"/>
        <w:szCs w:val="2"/>
        <w:lang w:val="en-US"/>
      </w:rPr>
      <w:drawing>
        <wp:anchor distT="0" distB="0" distL="114300" distR="114300" simplePos="0" relativeHeight="251659264" behindDoc="0" locked="1" layoutInCell="1" allowOverlap="1" wp14:anchorId="795993C6" wp14:editId="7C86FB4E">
          <wp:simplePos x="0" y="0"/>
          <wp:positionH relativeFrom="column">
            <wp:posOffset>0</wp:posOffset>
          </wp:positionH>
          <wp:positionV relativeFrom="page">
            <wp:posOffset>449580</wp:posOffset>
          </wp:positionV>
          <wp:extent cx="1310005" cy="345440"/>
          <wp:effectExtent l="0" t="0" r="4445" b="0"/>
          <wp:wrapNone/>
          <wp:docPr id="1259144096" name="Bild 1" descr="AFRY, logotyp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9144096" name="Bild 1" descr="AFRY, logotype."/>
                  <pic:cNvPicPr/>
                </pic:nvPicPr>
                <pic:blipFill rotWithShape="1"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2957" r="2479"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454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1497E">
      <w:tab/>
    </w:r>
    <w:r>
      <w:tab/>
    </w:r>
  </w:p>
  <w:p w14:paraId="780B2BA3" w14:textId="77777777" w:rsidR="007932D0" w:rsidRDefault="007932D0">
    <w:pPr>
      <w:pStyle w:val="Header"/>
      <w:ind w:left="6124" w:hanging="6124"/>
    </w:pPr>
    <w:r>
      <w:tab/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</w:p>
  <w:p w14:paraId="54CD245A" w14:textId="77777777" w:rsidR="007932D0" w:rsidRDefault="007932D0">
    <w:pPr>
      <w:pStyle w:val="Header"/>
    </w:pPr>
  </w:p>
  <w:p w14:paraId="1231BE67" w14:textId="77777777" w:rsidR="007932D0" w:rsidRDefault="007932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C1ECED8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AB24C8"/>
    <w:multiLevelType w:val="hybridMultilevel"/>
    <w:tmpl w:val="03227DB2"/>
    <w:lvl w:ilvl="0" w:tplc="3F3ADD28">
      <w:start w:val="8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 w15:restartNumberingAfterBreak="0">
    <w:nsid w:val="083049AC"/>
    <w:multiLevelType w:val="hybridMultilevel"/>
    <w:tmpl w:val="0450B466"/>
    <w:lvl w:ilvl="0" w:tplc="040B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0B974318"/>
    <w:multiLevelType w:val="hybridMultilevel"/>
    <w:tmpl w:val="CBB6B726"/>
    <w:lvl w:ilvl="0" w:tplc="2F949190">
      <w:start w:val="1"/>
      <w:numFmt w:val="lowerLetter"/>
      <w:lvlText w:val="%1)"/>
      <w:lvlJc w:val="left"/>
      <w:pPr>
        <w:tabs>
          <w:tab w:val="num" w:pos="1658"/>
        </w:tabs>
        <w:ind w:left="1658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tabs>
          <w:tab w:val="num" w:pos="2378"/>
        </w:tabs>
        <w:ind w:left="2378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3098"/>
        </w:tabs>
        <w:ind w:left="3098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4" w15:restartNumberingAfterBreak="0">
    <w:nsid w:val="0FCB1B56"/>
    <w:multiLevelType w:val="hybridMultilevel"/>
    <w:tmpl w:val="D736D086"/>
    <w:lvl w:ilvl="0" w:tplc="040B0005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0B0005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2" w:tplc="040B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 w15:restartNumberingAfterBreak="0">
    <w:nsid w:val="15D65A75"/>
    <w:multiLevelType w:val="hybridMultilevel"/>
    <w:tmpl w:val="03424A3E"/>
    <w:lvl w:ilvl="0" w:tplc="040B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6" w15:restartNumberingAfterBreak="0">
    <w:nsid w:val="1860429D"/>
    <w:multiLevelType w:val="multilevel"/>
    <w:tmpl w:val="63A8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1D39B3"/>
    <w:multiLevelType w:val="hybridMultilevel"/>
    <w:tmpl w:val="AAC82F1E"/>
    <w:lvl w:ilvl="0" w:tplc="040B0005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0B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207C5F68"/>
    <w:multiLevelType w:val="hybridMultilevel"/>
    <w:tmpl w:val="0FEC1A14"/>
    <w:lvl w:ilvl="0" w:tplc="F92A8BD6">
      <w:start w:val="9"/>
      <w:numFmt w:val="bullet"/>
      <w:lvlText w:val="-"/>
      <w:lvlJc w:val="left"/>
      <w:pPr>
        <w:tabs>
          <w:tab w:val="num" w:pos="1658"/>
        </w:tabs>
        <w:ind w:left="1658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2378"/>
        </w:tabs>
        <w:ind w:left="237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3098"/>
        </w:tabs>
        <w:ind w:left="309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3818"/>
        </w:tabs>
        <w:ind w:left="381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4538"/>
        </w:tabs>
        <w:ind w:left="453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5258"/>
        </w:tabs>
        <w:ind w:left="525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978"/>
        </w:tabs>
        <w:ind w:left="597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6698"/>
        </w:tabs>
        <w:ind w:left="669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7418"/>
        </w:tabs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231A5E10"/>
    <w:multiLevelType w:val="hybridMultilevel"/>
    <w:tmpl w:val="9E48B6B8"/>
    <w:lvl w:ilvl="0" w:tplc="040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F69B1"/>
    <w:multiLevelType w:val="hybridMultilevel"/>
    <w:tmpl w:val="D38C5758"/>
    <w:lvl w:ilvl="0" w:tplc="2F1CC772">
      <w:start w:val="5"/>
      <w:numFmt w:val="bullet"/>
      <w:lvlText w:val="-"/>
      <w:lvlJc w:val="left"/>
      <w:pPr>
        <w:ind w:left="1658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1" w15:restartNumberingAfterBreak="0">
    <w:nsid w:val="2FCD7F05"/>
    <w:multiLevelType w:val="hybridMultilevel"/>
    <w:tmpl w:val="DB0E2844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344BCD"/>
    <w:multiLevelType w:val="multilevel"/>
    <w:tmpl w:val="D2D4B74C"/>
    <w:lvl w:ilvl="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1EC6C1A"/>
    <w:multiLevelType w:val="multilevel"/>
    <w:tmpl w:val="DCD8F01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3C433A"/>
    <w:multiLevelType w:val="multilevel"/>
    <w:tmpl w:val="80BE788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4927649"/>
    <w:multiLevelType w:val="hybridMultilevel"/>
    <w:tmpl w:val="EA960E8E"/>
    <w:lvl w:ilvl="0" w:tplc="47608042">
      <w:start w:val="2"/>
      <w:numFmt w:val="lowerLetter"/>
      <w:lvlText w:val="%1)"/>
      <w:lvlJc w:val="left"/>
      <w:pPr>
        <w:tabs>
          <w:tab w:val="num" w:pos="1658"/>
        </w:tabs>
        <w:ind w:left="1658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tabs>
          <w:tab w:val="num" w:pos="2378"/>
        </w:tabs>
        <w:ind w:left="2378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3098"/>
        </w:tabs>
        <w:ind w:left="3098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16" w15:restartNumberingAfterBreak="0">
    <w:nsid w:val="34990E5D"/>
    <w:multiLevelType w:val="multilevel"/>
    <w:tmpl w:val="5088D3AC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37D360D4"/>
    <w:multiLevelType w:val="hybridMultilevel"/>
    <w:tmpl w:val="36A237D0"/>
    <w:lvl w:ilvl="0" w:tplc="7108E45E">
      <w:start w:val="1"/>
      <w:numFmt w:val="bullet"/>
      <w:pStyle w:val="ListItemC0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59E7B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0FECC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F8C9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AC1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F8CA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C0EC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A055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621F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C93230"/>
    <w:multiLevelType w:val="hybridMultilevel"/>
    <w:tmpl w:val="57523E56"/>
    <w:lvl w:ilvl="0" w:tplc="040B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3D732C84"/>
    <w:multiLevelType w:val="hybridMultilevel"/>
    <w:tmpl w:val="E140E03A"/>
    <w:lvl w:ilvl="0" w:tplc="D9FA0FC2">
      <w:start w:val="1"/>
      <w:numFmt w:val="bullet"/>
      <w:pStyle w:val="ListItemC1"/>
      <w:lvlText w:val=""/>
      <w:lvlJc w:val="left"/>
      <w:pPr>
        <w:tabs>
          <w:tab w:val="num" w:pos="1658"/>
        </w:tabs>
        <w:ind w:left="284" w:firstLine="1014"/>
      </w:pPr>
      <w:rPr>
        <w:rFonts w:ascii="Symbol" w:hAnsi="Symbo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DAA19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44A53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9CE2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AC22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D183E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FCE4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7C89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A8A48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94B65"/>
    <w:multiLevelType w:val="hybridMultilevel"/>
    <w:tmpl w:val="58004B88"/>
    <w:lvl w:ilvl="0" w:tplc="040B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501D24"/>
    <w:multiLevelType w:val="hybridMultilevel"/>
    <w:tmpl w:val="6BECD52C"/>
    <w:lvl w:ilvl="0" w:tplc="040B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A43EBE">
      <w:numFmt w:val="bullet"/>
      <w:lvlText w:val="-"/>
      <w:lvlJc w:val="left"/>
      <w:pPr>
        <w:tabs>
          <w:tab w:val="num" w:pos="3675"/>
        </w:tabs>
        <w:ind w:left="3675" w:hanging="2595"/>
      </w:pPr>
      <w:rPr>
        <w:rFonts w:ascii="Times New Roman" w:eastAsia="Times New Roman" w:hAnsi="Times New Roman" w:cs="Times New Roman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FA0F52"/>
    <w:multiLevelType w:val="hybridMultilevel"/>
    <w:tmpl w:val="01B61E88"/>
    <w:lvl w:ilvl="0" w:tplc="040B0001">
      <w:start w:val="1"/>
      <w:numFmt w:val="bullet"/>
      <w:lvlText w:val=""/>
      <w:lvlJc w:val="left"/>
      <w:pPr>
        <w:tabs>
          <w:tab w:val="num" w:pos="2018"/>
        </w:tabs>
        <w:ind w:left="2018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tabs>
          <w:tab w:val="num" w:pos="2738"/>
        </w:tabs>
        <w:ind w:left="273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4178"/>
        </w:tabs>
        <w:ind w:left="417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4898"/>
        </w:tabs>
        <w:ind w:left="489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6338"/>
        </w:tabs>
        <w:ind w:left="633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7058"/>
        </w:tabs>
        <w:ind w:left="705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7778"/>
        </w:tabs>
        <w:ind w:left="7778" w:hanging="360"/>
      </w:pPr>
      <w:rPr>
        <w:rFonts w:ascii="Wingdings" w:hAnsi="Wingdings" w:hint="default"/>
      </w:rPr>
    </w:lvl>
  </w:abstractNum>
  <w:abstractNum w:abstractNumId="23" w15:restartNumberingAfterBreak="0">
    <w:nsid w:val="60A60C40"/>
    <w:multiLevelType w:val="hybridMultilevel"/>
    <w:tmpl w:val="B1A23A6A"/>
    <w:lvl w:ilvl="0" w:tplc="040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86739F"/>
    <w:multiLevelType w:val="hybridMultilevel"/>
    <w:tmpl w:val="4CC22EF8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A43EBE">
      <w:numFmt w:val="bullet"/>
      <w:lvlText w:val="-"/>
      <w:lvlJc w:val="left"/>
      <w:pPr>
        <w:tabs>
          <w:tab w:val="num" w:pos="3675"/>
        </w:tabs>
        <w:ind w:left="3675" w:hanging="2595"/>
      </w:pPr>
      <w:rPr>
        <w:rFonts w:ascii="Times New Roman" w:eastAsia="Times New Roman" w:hAnsi="Times New Roman" w:cs="Times New Roman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2D71F8"/>
    <w:multiLevelType w:val="singleLevel"/>
    <w:tmpl w:val="A8A2F902"/>
    <w:lvl w:ilvl="0">
      <w:start w:val="1"/>
      <w:numFmt w:val="bullet"/>
      <w:pStyle w:val="luettelo1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16"/>
      </w:rPr>
    </w:lvl>
  </w:abstractNum>
  <w:abstractNum w:abstractNumId="26" w15:restartNumberingAfterBreak="0">
    <w:nsid w:val="66326562"/>
    <w:multiLevelType w:val="hybridMultilevel"/>
    <w:tmpl w:val="78A82088"/>
    <w:lvl w:ilvl="0" w:tplc="040B0003">
      <w:start w:val="1"/>
      <w:numFmt w:val="bullet"/>
      <w:pStyle w:val="luettelo2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67F44284"/>
    <w:multiLevelType w:val="multilevel"/>
    <w:tmpl w:val="030635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E464690"/>
    <w:multiLevelType w:val="hybridMultilevel"/>
    <w:tmpl w:val="7AD25B02"/>
    <w:lvl w:ilvl="0" w:tplc="040B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B84992"/>
    <w:multiLevelType w:val="multilevel"/>
    <w:tmpl w:val="69149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CB3651"/>
    <w:multiLevelType w:val="hybridMultilevel"/>
    <w:tmpl w:val="F49A4D30"/>
    <w:lvl w:ilvl="0" w:tplc="040B0005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1" w15:restartNumberingAfterBreak="0">
    <w:nsid w:val="6EDA701E"/>
    <w:multiLevelType w:val="hybridMultilevel"/>
    <w:tmpl w:val="1D081B2A"/>
    <w:lvl w:ilvl="0" w:tplc="040B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A43EBE">
      <w:numFmt w:val="bullet"/>
      <w:lvlText w:val="-"/>
      <w:lvlJc w:val="left"/>
      <w:pPr>
        <w:tabs>
          <w:tab w:val="num" w:pos="3675"/>
        </w:tabs>
        <w:ind w:left="3675" w:hanging="2595"/>
      </w:pPr>
      <w:rPr>
        <w:rFonts w:ascii="Times New Roman" w:eastAsia="Times New Roman" w:hAnsi="Times New Roman" w:cs="Times New Roman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B367FB"/>
    <w:multiLevelType w:val="hybridMultilevel"/>
    <w:tmpl w:val="85EC1E3E"/>
    <w:lvl w:ilvl="0" w:tplc="040B0005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2738"/>
        </w:tabs>
        <w:ind w:left="273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4178"/>
        </w:tabs>
        <w:ind w:left="417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4898"/>
        </w:tabs>
        <w:ind w:left="489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6338"/>
        </w:tabs>
        <w:ind w:left="633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7058"/>
        </w:tabs>
        <w:ind w:left="705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7778"/>
        </w:tabs>
        <w:ind w:left="7778" w:hanging="360"/>
      </w:pPr>
      <w:rPr>
        <w:rFonts w:ascii="Wingdings" w:hAnsi="Wingdings" w:hint="default"/>
      </w:rPr>
    </w:lvl>
  </w:abstractNum>
  <w:abstractNum w:abstractNumId="33" w15:restartNumberingAfterBreak="0">
    <w:nsid w:val="70DE5061"/>
    <w:multiLevelType w:val="multilevel"/>
    <w:tmpl w:val="ADE0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702E58"/>
    <w:multiLevelType w:val="hybridMultilevel"/>
    <w:tmpl w:val="3402B1CC"/>
    <w:lvl w:ilvl="0" w:tplc="040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4B61EA"/>
    <w:multiLevelType w:val="hybridMultilevel"/>
    <w:tmpl w:val="57606F8A"/>
    <w:lvl w:ilvl="0" w:tplc="040B0005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6" w15:restartNumberingAfterBreak="0">
    <w:nsid w:val="76A15B72"/>
    <w:multiLevelType w:val="hybridMultilevel"/>
    <w:tmpl w:val="BFE68FE4"/>
    <w:lvl w:ilvl="0" w:tplc="04090001">
      <w:start w:val="1"/>
      <w:numFmt w:val="bullet"/>
      <w:lvlText w:val=""/>
      <w:lvlJc w:val="left"/>
      <w:pPr>
        <w:tabs>
          <w:tab w:val="num" w:pos="2018"/>
        </w:tabs>
        <w:ind w:left="2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38"/>
        </w:tabs>
        <w:ind w:left="273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78"/>
        </w:tabs>
        <w:ind w:left="4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98"/>
        </w:tabs>
        <w:ind w:left="489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38"/>
        </w:tabs>
        <w:ind w:left="6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58"/>
        </w:tabs>
        <w:ind w:left="705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78"/>
        </w:tabs>
        <w:ind w:left="7778" w:hanging="360"/>
      </w:pPr>
      <w:rPr>
        <w:rFonts w:ascii="Wingdings" w:hAnsi="Wingdings" w:hint="default"/>
      </w:rPr>
    </w:lvl>
  </w:abstractNum>
  <w:abstractNum w:abstractNumId="37" w15:restartNumberingAfterBreak="0">
    <w:nsid w:val="7882550E"/>
    <w:multiLevelType w:val="hybridMultilevel"/>
    <w:tmpl w:val="62048F0E"/>
    <w:lvl w:ilvl="0" w:tplc="F5648B2A">
      <w:start w:val="1"/>
      <w:numFmt w:val="decimal"/>
      <w:lvlText w:val="%1."/>
      <w:lvlJc w:val="left"/>
      <w:pPr>
        <w:tabs>
          <w:tab w:val="num" w:pos="1658"/>
        </w:tabs>
        <w:ind w:left="1658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tabs>
          <w:tab w:val="num" w:pos="2378"/>
        </w:tabs>
        <w:ind w:left="2378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3098"/>
        </w:tabs>
        <w:ind w:left="3098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38" w15:restartNumberingAfterBreak="0">
    <w:nsid w:val="79F17630"/>
    <w:multiLevelType w:val="hybridMultilevel"/>
    <w:tmpl w:val="B3322874"/>
    <w:lvl w:ilvl="0" w:tplc="040B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39" w15:restartNumberingAfterBreak="0">
    <w:nsid w:val="7C54764D"/>
    <w:multiLevelType w:val="hybridMultilevel"/>
    <w:tmpl w:val="A296DE12"/>
    <w:lvl w:ilvl="0" w:tplc="EF9E0854">
      <w:start w:val="1"/>
      <w:numFmt w:val="bullet"/>
      <w:pStyle w:val="ListItemC00"/>
      <w:lvlText w:val=""/>
      <w:lvlJc w:val="left"/>
      <w:pPr>
        <w:tabs>
          <w:tab w:val="num" w:pos="644"/>
        </w:tabs>
        <w:ind w:left="568" w:hanging="284"/>
      </w:pPr>
      <w:rPr>
        <w:rFonts w:ascii="Symbol" w:hAnsi="Symbo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4B4AA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16E41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76D2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FC12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4F4B0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0CFE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2293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36C87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DC2244"/>
    <w:multiLevelType w:val="hybridMultilevel"/>
    <w:tmpl w:val="CDF02802"/>
    <w:lvl w:ilvl="0" w:tplc="848EAF56">
      <w:start w:val="1"/>
      <w:numFmt w:val="bullet"/>
      <w:pStyle w:val="ListItemC10"/>
      <w:lvlText w:val=""/>
      <w:lvlJc w:val="left"/>
      <w:pPr>
        <w:tabs>
          <w:tab w:val="num" w:pos="1942"/>
        </w:tabs>
        <w:ind w:left="284" w:firstLine="1298"/>
      </w:pPr>
      <w:rPr>
        <w:rFonts w:ascii="Symbol" w:hAnsi="Symbo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D2C73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05E16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4E13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BC29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A58DF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689F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DEF2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8299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93974662">
    <w:abstractNumId w:val="16"/>
  </w:num>
  <w:num w:numId="2" w16cid:durableId="938560407">
    <w:abstractNumId w:val="16"/>
  </w:num>
  <w:num w:numId="3" w16cid:durableId="947395344">
    <w:abstractNumId w:val="0"/>
  </w:num>
  <w:num w:numId="4" w16cid:durableId="413478281">
    <w:abstractNumId w:val="17"/>
  </w:num>
  <w:num w:numId="5" w16cid:durableId="436876081">
    <w:abstractNumId w:val="39"/>
  </w:num>
  <w:num w:numId="6" w16cid:durableId="1236353286">
    <w:abstractNumId w:val="19"/>
  </w:num>
  <w:num w:numId="7" w16cid:durableId="1334256072">
    <w:abstractNumId w:val="40"/>
  </w:num>
  <w:num w:numId="8" w16cid:durableId="614681280">
    <w:abstractNumId w:val="16"/>
  </w:num>
  <w:num w:numId="9" w16cid:durableId="1139570945">
    <w:abstractNumId w:val="16"/>
  </w:num>
  <w:num w:numId="10" w16cid:durableId="1887597497">
    <w:abstractNumId w:val="16"/>
  </w:num>
  <w:num w:numId="11" w16cid:durableId="347760976">
    <w:abstractNumId w:val="16"/>
  </w:num>
  <w:num w:numId="12" w16cid:durableId="1671368727">
    <w:abstractNumId w:val="25"/>
  </w:num>
  <w:num w:numId="13" w16cid:durableId="1439252582">
    <w:abstractNumId w:val="26"/>
  </w:num>
  <w:num w:numId="14" w16cid:durableId="1013193050">
    <w:abstractNumId w:val="15"/>
  </w:num>
  <w:num w:numId="15" w16cid:durableId="72776188">
    <w:abstractNumId w:val="14"/>
  </w:num>
  <w:num w:numId="16" w16cid:durableId="1810441826">
    <w:abstractNumId w:val="36"/>
  </w:num>
  <w:num w:numId="17" w16cid:durableId="812061043">
    <w:abstractNumId w:val="3"/>
  </w:num>
  <w:num w:numId="18" w16cid:durableId="2092119638">
    <w:abstractNumId w:val="8"/>
  </w:num>
  <w:num w:numId="19" w16cid:durableId="1189560479">
    <w:abstractNumId w:val="37"/>
  </w:num>
  <w:num w:numId="20" w16cid:durableId="1793401795">
    <w:abstractNumId w:val="11"/>
  </w:num>
  <w:num w:numId="21" w16cid:durableId="105470906">
    <w:abstractNumId w:val="13"/>
  </w:num>
  <w:num w:numId="22" w16cid:durableId="1912234420">
    <w:abstractNumId w:val="20"/>
  </w:num>
  <w:num w:numId="23" w16cid:durableId="302664353">
    <w:abstractNumId w:val="9"/>
  </w:num>
  <w:num w:numId="24" w16cid:durableId="1848204487">
    <w:abstractNumId w:val="34"/>
  </w:num>
  <w:num w:numId="25" w16cid:durableId="1316107524">
    <w:abstractNumId w:val="31"/>
  </w:num>
  <w:num w:numId="26" w16cid:durableId="1937051370">
    <w:abstractNumId w:val="12"/>
  </w:num>
  <w:num w:numId="27" w16cid:durableId="1994211981">
    <w:abstractNumId w:val="5"/>
  </w:num>
  <w:num w:numId="28" w16cid:durableId="200482774">
    <w:abstractNumId w:val="27"/>
  </w:num>
  <w:num w:numId="29" w16cid:durableId="780876232">
    <w:abstractNumId w:val="21"/>
  </w:num>
  <w:num w:numId="30" w16cid:durableId="806703770">
    <w:abstractNumId w:val="23"/>
  </w:num>
  <w:num w:numId="31" w16cid:durableId="266158780">
    <w:abstractNumId w:val="28"/>
  </w:num>
  <w:num w:numId="32" w16cid:durableId="876434232">
    <w:abstractNumId w:val="24"/>
  </w:num>
  <w:num w:numId="33" w16cid:durableId="278776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31183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32720602">
    <w:abstractNumId w:val="18"/>
  </w:num>
  <w:num w:numId="36" w16cid:durableId="320042794">
    <w:abstractNumId w:val="10"/>
  </w:num>
  <w:num w:numId="37" w16cid:durableId="1635912781">
    <w:abstractNumId w:val="1"/>
  </w:num>
  <w:num w:numId="38" w16cid:durableId="1607228218">
    <w:abstractNumId w:val="7"/>
  </w:num>
  <w:num w:numId="39" w16cid:durableId="392002662">
    <w:abstractNumId w:val="4"/>
  </w:num>
  <w:num w:numId="40" w16cid:durableId="1735664545">
    <w:abstractNumId w:val="35"/>
  </w:num>
  <w:num w:numId="41" w16cid:durableId="1201867813">
    <w:abstractNumId w:val="30"/>
  </w:num>
  <w:num w:numId="42" w16cid:durableId="2021468475">
    <w:abstractNumId w:val="6"/>
  </w:num>
  <w:num w:numId="43" w16cid:durableId="719866848">
    <w:abstractNumId w:val="33"/>
  </w:num>
  <w:num w:numId="44" w16cid:durableId="1291932273">
    <w:abstractNumId w:val="29"/>
  </w:num>
  <w:num w:numId="45" w16cid:durableId="2136293358">
    <w:abstractNumId w:val="22"/>
  </w:num>
  <w:num w:numId="46" w16cid:durableId="1067997048">
    <w:abstractNumId w:val="32"/>
  </w:num>
  <w:num w:numId="47" w16cid:durableId="1634561820">
    <w:abstractNumId w:val="2"/>
  </w:num>
  <w:num w:numId="48" w16cid:durableId="542908622">
    <w:abstractNumId w:val="38"/>
  </w:num>
  <w:num w:numId="49" w16cid:durableId="744113623">
    <w:abstractNumId w:val="11"/>
  </w:num>
  <w:num w:numId="50" w16cid:durableId="1225529276">
    <w:abstractNumId w:val="3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autoHyphenation/>
  <w:hyphenationZone w:val="357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205"/>
    <w:rsid w:val="00000F87"/>
    <w:rsid w:val="00001984"/>
    <w:rsid w:val="000021D9"/>
    <w:rsid w:val="00002AF0"/>
    <w:rsid w:val="00004798"/>
    <w:rsid w:val="0000660B"/>
    <w:rsid w:val="0000703F"/>
    <w:rsid w:val="0000708B"/>
    <w:rsid w:val="0000796C"/>
    <w:rsid w:val="000111C4"/>
    <w:rsid w:val="00011322"/>
    <w:rsid w:val="00012301"/>
    <w:rsid w:val="00014126"/>
    <w:rsid w:val="0001444C"/>
    <w:rsid w:val="0001452F"/>
    <w:rsid w:val="00014995"/>
    <w:rsid w:val="0001781B"/>
    <w:rsid w:val="00020C1F"/>
    <w:rsid w:val="000218C0"/>
    <w:rsid w:val="00021E10"/>
    <w:rsid w:val="00022DD1"/>
    <w:rsid w:val="00024EE4"/>
    <w:rsid w:val="00025267"/>
    <w:rsid w:val="0002653D"/>
    <w:rsid w:val="000273C7"/>
    <w:rsid w:val="00033E13"/>
    <w:rsid w:val="00033F04"/>
    <w:rsid w:val="00035CC9"/>
    <w:rsid w:val="00035F5B"/>
    <w:rsid w:val="000361C0"/>
    <w:rsid w:val="000375B2"/>
    <w:rsid w:val="00037C57"/>
    <w:rsid w:val="00040215"/>
    <w:rsid w:val="00041BD7"/>
    <w:rsid w:val="00042172"/>
    <w:rsid w:val="00042435"/>
    <w:rsid w:val="000428D7"/>
    <w:rsid w:val="00042D15"/>
    <w:rsid w:val="00043067"/>
    <w:rsid w:val="0004308D"/>
    <w:rsid w:val="0004402D"/>
    <w:rsid w:val="00044392"/>
    <w:rsid w:val="000445E6"/>
    <w:rsid w:val="00045E84"/>
    <w:rsid w:val="000460F9"/>
    <w:rsid w:val="000462A6"/>
    <w:rsid w:val="00046319"/>
    <w:rsid w:val="00050B0D"/>
    <w:rsid w:val="0005278B"/>
    <w:rsid w:val="00052F9B"/>
    <w:rsid w:val="00055213"/>
    <w:rsid w:val="000616B6"/>
    <w:rsid w:val="00063097"/>
    <w:rsid w:val="00063314"/>
    <w:rsid w:val="00063D76"/>
    <w:rsid w:val="00064306"/>
    <w:rsid w:val="00064BA5"/>
    <w:rsid w:val="00066B96"/>
    <w:rsid w:val="000726A7"/>
    <w:rsid w:val="0007388D"/>
    <w:rsid w:val="000756E3"/>
    <w:rsid w:val="0007648B"/>
    <w:rsid w:val="00076E00"/>
    <w:rsid w:val="00077383"/>
    <w:rsid w:val="000802A7"/>
    <w:rsid w:val="000813C8"/>
    <w:rsid w:val="00083926"/>
    <w:rsid w:val="00083E56"/>
    <w:rsid w:val="00084E18"/>
    <w:rsid w:val="000867CF"/>
    <w:rsid w:val="00087994"/>
    <w:rsid w:val="00087A5A"/>
    <w:rsid w:val="00087CFF"/>
    <w:rsid w:val="00091D48"/>
    <w:rsid w:val="00091EDC"/>
    <w:rsid w:val="000925AC"/>
    <w:rsid w:val="0009312B"/>
    <w:rsid w:val="00093297"/>
    <w:rsid w:val="00093498"/>
    <w:rsid w:val="00093B48"/>
    <w:rsid w:val="0009492E"/>
    <w:rsid w:val="00095A91"/>
    <w:rsid w:val="000A0771"/>
    <w:rsid w:val="000A12F0"/>
    <w:rsid w:val="000A2EFB"/>
    <w:rsid w:val="000A307A"/>
    <w:rsid w:val="000A52DA"/>
    <w:rsid w:val="000A576A"/>
    <w:rsid w:val="000A62EB"/>
    <w:rsid w:val="000A7086"/>
    <w:rsid w:val="000A7A13"/>
    <w:rsid w:val="000A7C1E"/>
    <w:rsid w:val="000B239F"/>
    <w:rsid w:val="000B253B"/>
    <w:rsid w:val="000B2C6B"/>
    <w:rsid w:val="000B4211"/>
    <w:rsid w:val="000B4B0A"/>
    <w:rsid w:val="000B4D9D"/>
    <w:rsid w:val="000B57AE"/>
    <w:rsid w:val="000B6473"/>
    <w:rsid w:val="000B64EF"/>
    <w:rsid w:val="000B7EEA"/>
    <w:rsid w:val="000C2294"/>
    <w:rsid w:val="000C2A19"/>
    <w:rsid w:val="000C3F00"/>
    <w:rsid w:val="000C5122"/>
    <w:rsid w:val="000D1340"/>
    <w:rsid w:val="000D15F2"/>
    <w:rsid w:val="000D1C18"/>
    <w:rsid w:val="000D25C7"/>
    <w:rsid w:val="000D395F"/>
    <w:rsid w:val="000D462E"/>
    <w:rsid w:val="000D6393"/>
    <w:rsid w:val="000E0B73"/>
    <w:rsid w:val="000E14A3"/>
    <w:rsid w:val="000E2593"/>
    <w:rsid w:val="000E2992"/>
    <w:rsid w:val="000E46E5"/>
    <w:rsid w:val="000E7374"/>
    <w:rsid w:val="000F1255"/>
    <w:rsid w:val="000F16D0"/>
    <w:rsid w:val="000F2465"/>
    <w:rsid w:val="000F2C7B"/>
    <w:rsid w:val="000F369D"/>
    <w:rsid w:val="000F41CA"/>
    <w:rsid w:val="000F47E3"/>
    <w:rsid w:val="000F5084"/>
    <w:rsid w:val="000F50AE"/>
    <w:rsid w:val="000F5A61"/>
    <w:rsid w:val="000F6210"/>
    <w:rsid w:val="000F6667"/>
    <w:rsid w:val="000F6A2F"/>
    <w:rsid w:val="000F7285"/>
    <w:rsid w:val="000F73B5"/>
    <w:rsid w:val="001000FC"/>
    <w:rsid w:val="00100408"/>
    <w:rsid w:val="00101BB9"/>
    <w:rsid w:val="001025ED"/>
    <w:rsid w:val="00102E85"/>
    <w:rsid w:val="00104EE6"/>
    <w:rsid w:val="00105770"/>
    <w:rsid w:val="00107CF1"/>
    <w:rsid w:val="00111807"/>
    <w:rsid w:val="00112D30"/>
    <w:rsid w:val="00115401"/>
    <w:rsid w:val="00116803"/>
    <w:rsid w:val="00117086"/>
    <w:rsid w:val="00117298"/>
    <w:rsid w:val="00120472"/>
    <w:rsid w:val="00121F2B"/>
    <w:rsid w:val="00122408"/>
    <w:rsid w:val="001226C3"/>
    <w:rsid w:val="00122C5C"/>
    <w:rsid w:val="00122ECF"/>
    <w:rsid w:val="00124850"/>
    <w:rsid w:val="0012526B"/>
    <w:rsid w:val="0012681B"/>
    <w:rsid w:val="00127262"/>
    <w:rsid w:val="001300AE"/>
    <w:rsid w:val="00130F14"/>
    <w:rsid w:val="00132BF8"/>
    <w:rsid w:val="00132D09"/>
    <w:rsid w:val="0013534F"/>
    <w:rsid w:val="00135CAB"/>
    <w:rsid w:val="00136C60"/>
    <w:rsid w:val="00136E98"/>
    <w:rsid w:val="00137D18"/>
    <w:rsid w:val="00141C1E"/>
    <w:rsid w:val="00141D3E"/>
    <w:rsid w:val="00141DE9"/>
    <w:rsid w:val="00143C8F"/>
    <w:rsid w:val="00144124"/>
    <w:rsid w:val="00151558"/>
    <w:rsid w:val="00152C5C"/>
    <w:rsid w:val="00152E27"/>
    <w:rsid w:val="00153019"/>
    <w:rsid w:val="00153112"/>
    <w:rsid w:val="00153603"/>
    <w:rsid w:val="00154EA6"/>
    <w:rsid w:val="001553A1"/>
    <w:rsid w:val="0015582C"/>
    <w:rsid w:val="00155AE6"/>
    <w:rsid w:val="001561C8"/>
    <w:rsid w:val="00156FF8"/>
    <w:rsid w:val="00157B9E"/>
    <w:rsid w:val="001605C0"/>
    <w:rsid w:val="00161086"/>
    <w:rsid w:val="0016190F"/>
    <w:rsid w:val="00161E8D"/>
    <w:rsid w:val="0016315E"/>
    <w:rsid w:val="001634B4"/>
    <w:rsid w:val="00164866"/>
    <w:rsid w:val="00164D17"/>
    <w:rsid w:val="001650FB"/>
    <w:rsid w:val="001657E4"/>
    <w:rsid w:val="00165A74"/>
    <w:rsid w:val="00166662"/>
    <w:rsid w:val="00167E2B"/>
    <w:rsid w:val="001707DB"/>
    <w:rsid w:val="00171589"/>
    <w:rsid w:val="00172270"/>
    <w:rsid w:val="00172FD3"/>
    <w:rsid w:val="00173A86"/>
    <w:rsid w:val="001743BD"/>
    <w:rsid w:val="001746FD"/>
    <w:rsid w:val="001750F9"/>
    <w:rsid w:val="00176B98"/>
    <w:rsid w:val="00176EF6"/>
    <w:rsid w:val="001779AB"/>
    <w:rsid w:val="00177AA1"/>
    <w:rsid w:val="00181CB5"/>
    <w:rsid w:val="00181ED8"/>
    <w:rsid w:val="00181F46"/>
    <w:rsid w:val="001820D9"/>
    <w:rsid w:val="00182680"/>
    <w:rsid w:val="00183072"/>
    <w:rsid w:val="00183FDC"/>
    <w:rsid w:val="001842CE"/>
    <w:rsid w:val="00184929"/>
    <w:rsid w:val="0018665A"/>
    <w:rsid w:val="00191D0F"/>
    <w:rsid w:val="00191D1B"/>
    <w:rsid w:val="00193C2F"/>
    <w:rsid w:val="00194569"/>
    <w:rsid w:val="00195170"/>
    <w:rsid w:val="0019588A"/>
    <w:rsid w:val="00196D42"/>
    <w:rsid w:val="0019737E"/>
    <w:rsid w:val="001977AE"/>
    <w:rsid w:val="001A0597"/>
    <w:rsid w:val="001A1411"/>
    <w:rsid w:val="001A19B5"/>
    <w:rsid w:val="001A1FE5"/>
    <w:rsid w:val="001A2739"/>
    <w:rsid w:val="001A33C5"/>
    <w:rsid w:val="001A38AC"/>
    <w:rsid w:val="001A3C62"/>
    <w:rsid w:val="001A4A7F"/>
    <w:rsid w:val="001A5BC5"/>
    <w:rsid w:val="001A5CBB"/>
    <w:rsid w:val="001A629D"/>
    <w:rsid w:val="001A7239"/>
    <w:rsid w:val="001B0727"/>
    <w:rsid w:val="001B1FB4"/>
    <w:rsid w:val="001B2CDD"/>
    <w:rsid w:val="001B3791"/>
    <w:rsid w:val="001B4FC7"/>
    <w:rsid w:val="001B54B4"/>
    <w:rsid w:val="001B691D"/>
    <w:rsid w:val="001B6A1E"/>
    <w:rsid w:val="001B70DF"/>
    <w:rsid w:val="001B7B42"/>
    <w:rsid w:val="001C1A15"/>
    <w:rsid w:val="001C1B57"/>
    <w:rsid w:val="001C3110"/>
    <w:rsid w:val="001C499D"/>
    <w:rsid w:val="001C59CB"/>
    <w:rsid w:val="001C62F5"/>
    <w:rsid w:val="001C738B"/>
    <w:rsid w:val="001D0319"/>
    <w:rsid w:val="001D0553"/>
    <w:rsid w:val="001D06D8"/>
    <w:rsid w:val="001D1508"/>
    <w:rsid w:val="001D2060"/>
    <w:rsid w:val="001D2372"/>
    <w:rsid w:val="001D30B6"/>
    <w:rsid w:val="001D351B"/>
    <w:rsid w:val="001D3BBF"/>
    <w:rsid w:val="001D43CA"/>
    <w:rsid w:val="001D4635"/>
    <w:rsid w:val="001D50B4"/>
    <w:rsid w:val="001D610E"/>
    <w:rsid w:val="001D731E"/>
    <w:rsid w:val="001D77B7"/>
    <w:rsid w:val="001D7FE2"/>
    <w:rsid w:val="001E0AD4"/>
    <w:rsid w:val="001E1599"/>
    <w:rsid w:val="001E256C"/>
    <w:rsid w:val="001E285E"/>
    <w:rsid w:val="001E57F0"/>
    <w:rsid w:val="001E5B6A"/>
    <w:rsid w:val="001E636F"/>
    <w:rsid w:val="001E79D3"/>
    <w:rsid w:val="001F1817"/>
    <w:rsid w:val="001F3221"/>
    <w:rsid w:val="001F3B23"/>
    <w:rsid w:val="001F3EB3"/>
    <w:rsid w:val="001F4077"/>
    <w:rsid w:val="001F5B7F"/>
    <w:rsid w:val="001F6848"/>
    <w:rsid w:val="001F6B42"/>
    <w:rsid w:val="001F6F0F"/>
    <w:rsid w:val="00202C14"/>
    <w:rsid w:val="00203C07"/>
    <w:rsid w:val="00204119"/>
    <w:rsid w:val="00205614"/>
    <w:rsid w:val="002069E6"/>
    <w:rsid w:val="00206A29"/>
    <w:rsid w:val="00206F60"/>
    <w:rsid w:val="00210771"/>
    <w:rsid w:val="00211367"/>
    <w:rsid w:val="00211438"/>
    <w:rsid w:val="00212BBD"/>
    <w:rsid w:val="00212FB7"/>
    <w:rsid w:val="002135B7"/>
    <w:rsid w:val="00216483"/>
    <w:rsid w:val="00216853"/>
    <w:rsid w:val="00216BD0"/>
    <w:rsid w:val="002170C2"/>
    <w:rsid w:val="0021751B"/>
    <w:rsid w:val="0022054C"/>
    <w:rsid w:val="00220556"/>
    <w:rsid w:val="00220DFA"/>
    <w:rsid w:val="00220F00"/>
    <w:rsid w:val="002215B0"/>
    <w:rsid w:val="0022439C"/>
    <w:rsid w:val="00226866"/>
    <w:rsid w:val="00227B4B"/>
    <w:rsid w:val="002309AA"/>
    <w:rsid w:val="00231393"/>
    <w:rsid w:val="002320FF"/>
    <w:rsid w:val="00232CC3"/>
    <w:rsid w:val="00234AFB"/>
    <w:rsid w:val="00234BE3"/>
    <w:rsid w:val="00234FB8"/>
    <w:rsid w:val="0023548A"/>
    <w:rsid w:val="00235EC1"/>
    <w:rsid w:val="00240027"/>
    <w:rsid w:val="002415F4"/>
    <w:rsid w:val="002416BF"/>
    <w:rsid w:val="00241916"/>
    <w:rsid w:val="00241942"/>
    <w:rsid w:val="0024664D"/>
    <w:rsid w:val="002467F4"/>
    <w:rsid w:val="00246CE3"/>
    <w:rsid w:val="00246DBF"/>
    <w:rsid w:val="002470EE"/>
    <w:rsid w:val="00247121"/>
    <w:rsid w:val="00247317"/>
    <w:rsid w:val="002475CA"/>
    <w:rsid w:val="00252797"/>
    <w:rsid w:val="002535A4"/>
    <w:rsid w:val="00253627"/>
    <w:rsid w:val="00253867"/>
    <w:rsid w:val="00253ADF"/>
    <w:rsid w:val="00253CBA"/>
    <w:rsid w:val="00254696"/>
    <w:rsid w:val="00255526"/>
    <w:rsid w:val="002557C8"/>
    <w:rsid w:val="00256C60"/>
    <w:rsid w:val="00257C1E"/>
    <w:rsid w:val="00257E51"/>
    <w:rsid w:val="00262083"/>
    <w:rsid w:val="00263CB1"/>
    <w:rsid w:val="00264080"/>
    <w:rsid w:val="0026459C"/>
    <w:rsid w:val="002655B8"/>
    <w:rsid w:val="002657E9"/>
    <w:rsid w:val="0026662C"/>
    <w:rsid w:val="00270012"/>
    <w:rsid w:val="00271334"/>
    <w:rsid w:val="002713A7"/>
    <w:rsid w:val="0027150E"/>
    <w:rsid w:val="002715A5"/>
    <w:rsid w:val="002715F6"/>
    <w:rsid w:val="00274023"/>
    <w:rsid w:val="00275C10"/>
    <w:rsid w:val="00275FB8"/>
    <w:rsid w:val="0027649E"/>
    <w:rsid w:val="002776A2"/>
    <w:rsid w:val="00280164"/>
    <w:rsid w:val="00280323"/>
    <w:rsid w:val="002828BE"/>
    <w:rsid w:val="00283FA1"/>
    <w:rsid w:val="00285CB5"/>
    <w:rsid w:val="002867B5"/>
    <w:rsid w:val="00286E97"/>
    <w:rsid w:val="0029145B"/>
    <w:rsid w:val="00291D65"/>
    <w:rsid w:val="002921E7"/>
    <w:rsid w:val="00293820"/>
    <w:rsid w:val="00296CC7"/>
    <w:rsid w:val="002A365F"/>
    <w:rsid w:val="002A373A"/>
    <w:rsid w:val="002A3E92"/>
    <w:rsid w:val="002A42ED"/>
    <w:rsid w:val="002A4431"/>
    <w:rsid w:val="002A70B8"/>
    <w:rsid w:val="002B25D8"/>
    <w:rsid w:val="002B3406"/>
    <w:rsid w:val="002B34C4"/>
    <w:rsid w:val="002B4096"/>
    <w:rsid w:val="002B7546"/>
    <w:rsid w:val="002B7566"/>
    <w:rsid w:val="002B7F3B"/>
    <w:rsid w:val="002C2421"/>
    <w:rsid w:val="002C2A8A"/>
    <w:rsid w:val="002C2DEA"/>
    <w:rsid w:val="002C385D"/>
    <w:rsid w:val="002C5044"/>
    <w:rsid w:val="002C5067"/>
    <w:rsid w:val="002C5281"/>
    <w:rsid w:val="002C6232"/>
    <w:rsid w:val="002C7E77"/>
    <w:rsid w:val="002D04E8"/>
    <w:rsid w:val="002D13E2"/>
    <w:rsid w:val="002D18B6"/>
    <w:rsid w:val="002D2C41"/>
    <w:rsid w:val="002D301D"/>
    <w:rsid w:val="002D3698"/>
    <w:rsid w:val="002D3C92"/>
    <w:rsid w:val="002D4580"/>
    <w:rsid w:val="002D497B"/>
    <w:rsid w:val="002D53BF"/>
    <w:rsid w:val="002D5539"/>
    <w:rsid w:val="002E00FE"/>
    <w:rsid w:val="002E0643"/>
    <w:rsid w:val="002E06C3"/>
    <w:rsid w:val="002E0B68"/>
    <w:rsid w:val="002E188D"/>
    <w:rsid w:val="002E2926"/>
    <w:rsid w:val="002E325E"/>
    <w:rsid w:val="002E3537"/>
    <w:rsid w:val="002E44A9"/>
    <w:rsid w:val="002F02C6"/>
    <w:rsid w:val="002F1151"/>
    <w:rsid w:val="002F1250"/>
    <w:rsid w:val="002F30A1"/>
    <w:rsid w:val="002F37E3"/>
    <w:rsid w:val="002F3AAE"/>
    <w:rsid w:val="002F3F6F"/>
    <w:rsid w:val="002F511D"/>
    <w:rsid w:val="002F6C29"/>
    <w:rsid w:val="002F71E5"/>
    <w:rsid w:val="0030054D"/>
    <w:rsid w:val="00300F82"/>
    <w:rsid w:val="00303DEB"/>
    <w:rsid w:val="0030505C"/>
    <w:rsid w:val="0030589C"/>
    <w:rsid w:val="00305C3E"/>
    <w:rsid w:val="003060CA"/>
    <w:rsid w:val="003063B1"/>
    <w:rsid w:val="00311576"/>
    <w:rsid w:val="003121DC"/>
    <w:rsid w:val="0031282F"/>
    <w:rsid w:val="0031420A"/>
    <w:rsid w:val="003147B2"/>
    <w:rsid w:val="00314942"/>
    <w:rsid w:val="003158B6"/>
    <w:rsid w:val="0031624B"/>
    <w:rsid w:val="0031630C"/>
    <w:rsid w:val="00316ABE"/>
    <w:rsid w:val="00316C0F"/>
    <w:rsid w:val="00316F73"/>
    <w:rsid w:val="00317A29"/>
    <w:rsid w:val="00320058"/>
    <w:rsid w:val="003203FD"/>
    <w:rsid w:val="00320818"/>
    <w:rsid w:val="003215AE"/>
    <w:rsid w:val="003254DA"/>
    <w:rsid w:val="00325B3F"/>
    <w:rsid w:val="00326353"/>
    <w:rsid w:val="003274F1"/>
    <w:rsid w:val="00327D42"/>
    <w:rsid w:val="003302CF"/>
    <w:rsid w:val="00331131"/>
    <w:rsid w:val="0033157F"/>
    <w:rsid w:val="00331A6A"/>
    <w:rsid w:val="00331E58"/>
    <w:rsid w:val="0033215D"/>
    <w:rsid w:val="00332AC3"/>
    <w:rsid w:val="00333BC8"/>
    <w:rsid w:val="00333D11"/>
    <w:rsid w:val="00335138"/>
    <w:rsid w:val="0033557B"/>
    <w:rsid w:val="00335960"/>
    <w:rsid w:val="00336411"/>
    <w:rsid w:val="00336DDD"/>
    <w:rsid w:val="00340786"/>
    <w:rsid w:val="00341683"/>
    <w:rsid w:val="00341E11"/>
    <w:rsid w:val="003438D2"/>
    <w:rsid w:val="00343D80"/>
    <w:rsid w:val="00345721"/>
    <w:rsid w:val="00345869"/>
    <w:rsid w:val="00346483"/>
    <w:rsid w:val="003464F5"/>
    <w:rsid w:val="00347D0B"/>
    <w:rsid w:val="0035051C"/>
    <w:rsid w:val="003508D2"/>
    <w:rsid w:val="003521C4"/>
    <w:rsid w:val="00353486"/>
    <w:rsid w:val="00354A1E"/>
    <w:rsid w:val="00355153"/>
    <w:rsid w:val="003553BB"/>
    <w:rsid w:val="003554E5"/>
    <w:rsid w:val="003605C6"/>
    <w:rsid w:val="00361CFE"/>
    <w:rsid w:val="00362690"/>
    <w:rsid w:val="00363238"/>
    <w:rsid w:val="00364195"/>
    <w:rsid w:val="003663EF"/>
    <w:rsid w:val="00367C5F"/>
    <w:rsid w:val="00367DFE"/>
    <w:rsid w:val="0037062C"/>
    <w:rsid w:val="003718E1"/>
    <w:rsid w:val="00371A21"/>
    <w:rsid w:val="003752D7"/>
    <w:rsid w:val="003753F4"/>
    <w:rsid w:val="003754F4"/>
    <w:rsid w:val="003756EA"/>
    <w:rsid w:val="00377537"/>
    <w:rsid w:val="00377620"/>
    <w:rsid w:val="00377EC6"/>
    <w:rsid w:val="003803DD"/>
    <w:rsid w:val="00380EB7"/>
    <w:rsid w:val="003815AF"/>
    <w:rsid w:val="0038163A"/>
    <w:rsid w:val="00381AC6"/>
    <w:rsid w:val="00382897"/>
    <w:rsid w:val="003837B1"/>
    <w:rsid w:val="003845F6"/>
    <w:rsid w:val="00384750"/>
    <w:rsid w:val="00384989"/>
    <w:rsid w:val="0038509D"/>
    <w:rsid w:val="003856F3"/>
    <w:rsid w:val="00386AFB"/>
    <w:rsid w:val="00387EBA"/>
    <w:rsid w:val="00391A7E"/>
    <w:rsid w:val="0039244D"/>
    <w:rsid w:val="00392AAB"/>
    <w:rsid w:val="003939A3"/>
    <w:rsid w:val="003942E6"/>
    <w:rsid w:val="00395135"/>
    <w:rsid w:val="00395696"/>
    <w:rsid w:val="00397181"/>
    <w:rsid w:val="0039720B"/>
    <w:rsid w:val="0039743E"/>
    <w:rsid w:val="003A05D3"/>
    <w:rsid w:val="003A1168"/>
    <w:rsid w:val="003A2A42"/>
    <w:rsid w:val="003A355B"/>
    <w:rsid w:val="003A424F"/>
    <w:rsid w:val="003A5663"/>
    <w:rsid w:val="003A662D"/>
    <w:rsid w:val="003A6BC7"/>
    <w:rsid w:val="003A6C27"/>
    <w:rsid w:val="003A73D3"/>
    <w:rsid w:val="003A7ECB"/>
    <w:rsid w:val="003B0D19"/>
    <w:rsid w:val="003B16BB"/>
    <w:rsid w:val="003B237A"/>
    <w:rsid w:val="003B23B2"/>
    <w:rsid w:val="003B3C92"/>
    <w:rsid w:val="003B52D6"/>
    <w:rsid w:val="003B7B87"/>
    <w:rsid w:val="003C2AB3"/>
    <w:rsid w:val="003C4A84"/>
    <w:rsid w:val="003C52FA"/>
    <w:rsid w:val="003C6224"/>
    <w:rsid w:val="003C66C3"/>
    <w:rsid w:val="003C74E7"/>
    <w:rsid w:val="003D0092"/>
    <w:rsid w:val="003D1AA7"/>
    <w:rsid w:val="003D29C7"/>
    <w:rsid w:val="003D2B49"/>
    <w:rsid w:val="003D492B"/>
    <w:rsid w:val="003D658B"/>
    <w:rsid w:val="003D662E"/>
    <w:rsid w:val="003D782C"/>
    <w:rsid w:val="003E2301"/>
    <w:rsid w:val="003E2511"/>
    <w:rsid w:val="003E2D93"/>
    <w:rsid w:val="003E2F8A"/>
    <w:rsid w:val="003E4628"/>
    <w:rsid w:val="003E5419"/>
    <w:rsid w:val="003E7745"/>
    <w:rsid w:val="003F07A3"/>
    <w:rsid w:val="003F0A14"/>
    <w:rsid w:val="003F0E85"/>
    <w:rsid w:val="003F15F3"/>
    <w:rsid w:val="003F26F9"/>
    <w:rsid w:val="003F292F"/>
    <w:rsid w:val="003F3D5F"/>
    <w:rsid w:val="003F748B"/>
    <w:rsid w:val="00400C65"/>
    <w:rsid w:val="00401B67"/>
    <w:rsid w:val="004035BE"/>
    <w:rsid w:val="00404A6F"/>
    <w:rsid w:val="00406A01"/>
    <w:rsid w:val="004101E6"/>
    <w:rsid w:val="00410607"/>
    <w:rsid w:val="00420968"/>
    <w:rsid w:val="00420CD2"/>
    <w:rsid w:val="0042280C"/>
    <w:rsid w:val="00422D6D"/>
    <w:rsid w:val="00424789"/>
    <w:rsid w:val="0042514C"/>
    <w:rsid w:val="004252D0"/>
    <w:rsid w:val="00425D76"/>
    <w:rsid w:val="00426047"/>
    <w:rsid w:val="00430D06"/>
    <w:rsid w:val="0043134C"/>
    <w:rsid w:val="00432889"/>
    <w:rsid w:val="00432EE2"/>
    <w:rsid w:val="00433BB8"/>
    <w:rsid w:val="00436098"/>
    <w:rsid w:val="00436616"/>
    <w:rsid w:val="004371AE"/>
    <w:rsid w:val="0043756F"/>
    <w:rsid w:val="00437828"/>
    <w:rsid w:val="00437903"/>
    <w:rsid w:val="00437FDB"/>
    <w:rsid w:val="00440164"/>
    <w:rsid w:val="00440BB3"/>
    <w:rsid w:val="00444EF4"/>
    <w:rsid w:val="00445634"/>
    <w:rsid w:val="00445830"/>
    <w:rsid w:val="00445E0B"/>
    <w:rsid w:val="004469D1"/>
    <w:rsid w:val="00450C21"/>
    <w:rsid w:val="00450D39"/>
    <w:rsid w:val="0045111D"/>
    <w:rsid w:val="0045198F"/>
    <w:rsid w:val="00452AE0"/>
    <w:rsid w:val="00452BA8"/>
    <w:rsid w:val="00452D85"/>
    <w:rsid w:val="00452F5A"/>
    <w:rsid w:val="004537B3"/>
    <w:rsid w:val="00460410"/>
    <w:rsid w:val="004609D4"/>
    <w:rsid w:val="0046169A"/>
    <w:rsid w:val="004629E1"/>
    <w:rsid w:val="0046450C"/>
    <w:rsid w:val="00464854"/>
    <w:rsid w:val="0046512E"/>
    <w:rsid w:val="00466132"/>
    <w:rsid w:val="00466C08"/>
    <w:rsid w:val="0046703F"/>
    <w:rsid w:val="004674EB"/>
    <w:rsid w:val="004679DE"/>
    <w:rsid w:val="00467BC6"/>
    <w:rsid w:val="0047065C"/>
    <w:rsid w:val="0047112E"/>
    <w:rsid w:val="004720D7"/>
    <w:rsid w:val="00472137"/>
    <w:rsid w:val="00472472"/>
    <w:rsid w:val="00472605"/>
    <w:rsid w:val="0047667F"/>
    <w:rsid w:val="00477F1C"/>
    <w:rsid w:val="00481109"/>
    <w:rsid w:val="00481759"/>
    <w:rsid w:val="0048491C"/>
    <w:rsid w:val="0048570A"/>
    <w:rsid w:val="00485C57"/>
    <w:rsid w:val="0049172D"/>
    <w:rsid w:val="00494765"/>
    <w:rsid w:val="00495902"/>
    <w:rsid w:val="00495B03"/>
    <w:rsid w:val="00497648"/>
    <w:rsid w:val="004A094D"/>
    <w:rsid w:val="004A0A20"/>
    <w:rsid w:val="004A1134"/>
    <w:rsid w:val="004A118E"/>
    <w:rsid w:val="004A1CEF"/>
    <w:rsid w:val="004A2572"/>
    <w:rsid w:val="004A259F"/>
    <w:rsid w:val="004A2A7A"/>
    <w:rsid w:val="004A363C"/>
    <w:rsid w:val="004A5FFC"/>
    <w:rsid w:val="004A6A25"/>
    <w:rsid w:val="004A782E"/>
    <w:rsid w:val="004B079D"/>
    <w:rsid w:val="004B0CDF"/>
    <w:rsid w:val="004B1C78"/>
    <w:rsid w:val="004B1ECB"/>
    <w:rsid w:val="004B3E4B"/>
    <w:rsid w:val="004B4425"/>
    <w:rsid w:val="004B4E90"/>
    <w:rsid w:val="004B4FBE"/>
    <w:rsid w:val="004B573A"/>
    <w:rsid w:val="004B5E0A"/>
    <w:rsid w:val="004B74FD"/>
    <w:rsid w:val="004C10F7"/>
    <w:rsid w:val="004C110D"/>
    <w:rsid w:val="004C116B"/>
    <w:rsid w:val="004C1DAA"/>
    <w:rsid w:val="004C2DDB"/>
    <w:rsid w:val="004C36EA"/>
    <w:rsid w:val="004C3CF2"/>
    <w:rsid w:val="004C511C"/>
    <w:rsid w:val="004C5B95"/>
    <w:rsid w:val="004C6F20"/>
    <w:rsid w:val="004C7D4D"/>
    <w:rsid w:val="004D1FBE"/>
    <w:rsid w:val="004D2E85"/>
    <w:rsid w:val="004D525D"/>
    <w:rsid w:val="004D5CC3"/>
    <w:rsid w:val="004D6BC3"/>
    <w:rsid w:val="004D73AF"/>
    <w:rsid w:val="004E168A"/>
    <w:rsid w:val="004E38DF"/>
    <w:rsid w:val="004E3F7A"/>
    <w:rsid w:val="004E5029"/>
    <w:rsid w:val="004E7A8B"/>
    <w:rsid w:val="004F1009"/>
    <w:rsid w:val="004F3999"/>
    <w:rsid w:val="004F3D22"/>
    <w:rsid w:val="004F3FD2"/>
    <w:rsid w:val="004F4139"/>
    <w:rsid w:val="004F4EC6"/>
    <w:rsid w:val="004F5559"/>
    <w:rsid w:val="004F5B5A"/>
    <w:rsid w:val="004F6BFA"/>
    <w:rsid w:val="005017CB"/>
    <w:rsid w:val="00501A52"/>
    <w:rsid w:val="005022C4"/>
    <w:rsid w:val="00502417"/>
    <w:rsid w:val="005025A9"/>
    <w:rsid w:val="00502759"/>
    <w:rsid w:val="005028E3"/>
    <w:rsid w:val="00502CB2"/>
    <w:rsid w:val="00503C36"/>
    <w:rsid w:val="0050464A"/>
    <w:rsid w:val="00505463"/>
    <w:rsid w:val="005055CC"/>
    <w:rsid w:val="0050581A"/>
    <w:rsid w:val="0050706D"/>
    <w:rsid w:val="00507A8D"/>
    <w:rsid w:val="00510181"/>
    <w:rsid w:val="00510BDA"/>
    <w:rsid w:val="005118F3"/>
    <w:rsid w:val="0051364A"/>
    <w:rsid w:val="00514F02"/>
    <w:rsid w:val="0051536E"/>
    <w:rsid w:val="005157A2"/>
    <w:rsid w:val="00515F83"/>
    <w:rsid w:val="00516496"/>
    <w:rsid w:val="0051726A"/>
    <w:rsid w:val="00517522"/>
    <w:rsid w:val="00520AF3"/>
    <w:rsid w:val="00520EC1"/>
    <w:rsid w:val="005213CF"/>
    <w:rsid w:val="005240A2"/>
    <w:rsid w:val="00524E56"/>
    <w:rsid w:val="005251A2"/>
    <w:rsid w:val="00525CE5"/>
    <w:rsid w:val="00527678"/>
    <w:rsid w:val="005278D0"/>
    <w:rsid w:val="00532522"/>
    <w:rsid w:val="005326F3"/>
    <w:rsid w:val="00532B0A"/>
    <w:rsid w:val="0053330E"/>
    <w:rsid w:val="005338D9"/>
    <w:rsid w:val="00536763"/>
    <w:rsid w:val="005379AB"/>
    <w:rsid w:val="00542B14"/>
    <w:rsid w:val="00543837"/>
    <w:rsid w:val="00544D5C"/>
    <w:rsid w:val="005467B2"/>
    <w:rsid w:val="0054772E"/>
    <w:rsid w:val="005513B4"/>
    <w:rsid w:val="0055224E"/>
    <w:rsid w:val="00555310"/>
    <w:rsid w:val="00555852"/>
    <w:rsid w:val="005569D7"/>
    <w:rsid w:val="00557287"/>
    <w:rsid w:val="00560159"/>
    <w:rsid w:val="00560313"/>
    <w:rsid w:val="00560567"/>
    <w:rsid w:val="00560667"/>
    <w:rsid w:val="00560D70"/>
    <w:rsid w:val="00561A52"/>
    <w:rsid w:val="00561D36"/>
    <w:rsid w:val="00564AFC"/>
    <w:rsid w:val="00564E05"/>
    <w:rsid w:val="00565024"/>
    <w:rsid w:val="00566135"/>
    <w:rsid w:val="00566EAC"/>
    <w:rsid w:val="00570502"/>
    <w:rsid w:val="00571328"/>
    <w:rsid w:val="00571C86"/>
    <w:rsid w:val="005732E8"/>
    <w:rsid w:val="00574DBD"/>
    <w:rsid w:val="0057673A"/>
    <w:rsid w:val="005836B3"/>
    <w:rsid w:val="00583FB3"/>
    <w:rsid w:val="00584C03"/>
    <w:rsid w:val="005860C9"/>
    <w:rsid w:val="00586487"/>
    <w:rsid w:val="0059088A"/>
    <w:rsid w:val="00590A00"/>
    <w:rsid w:val="005928CB"/>
    <w:rsid w:val="00592B32"/>
    <w:rsid w:val="00593024"/>
    <w:rsid w:val="0059323F"/>
    <w:rsid w:val="005939A9"/>
    <w:rsid w:val="00593ACE"/>
    <w:rsid w:val="00594791"/>
    <w:rsid w:val="005965A8"/>
    <w:rsid w:val="005A4E83"/>
    <w:rsid w:val="005A5168"/>
    <w:rsid w:val="005A584F"/>
    <w:rsid w:val="005A67AC"/>
    <w:rsid w:val="005B0424"/>
    <w:rsid w:val="005B0DDB"/>
    <w:rsid w:val="005B2E98"/>
    <w:rsid w:val="005B44D6"/>
    <w:rsid w:val="005B4A90"/>
    <w:rsid w:val="005B4E7F"/>
    <w:rsid w:val="005B54B0"/>
    <w:rsid w:val="005B5859"/>
    <w:rsid w:val="005B59CF"/>
    <w:rsid w:val="005B5FA3"/>
    <w:rsid w:val="005B641E"/>
    <w:rsid w:val="005B6E6E"/>
    <w:rsid w:val="005C16EE"/>
    <w:rsid w:val="005C40E7"/>
    <w:rsid w:val="005C47B7"/>
    <w:rsid w:val="005C539F"/>
    <w:rsid w:val="005C596A"/>
    <w:rsid w:val="005C5A2B"/>
    <w:rsid w:val="005C618B"/>
    <w:rsid w:val="005C638D"/>
    <w:rsid w:val="005C70A5"/>
    <w:rsid w:val="005C79C9"/>
    <w:rsid w:val="005C7B8A"/>
    <w:rsid w:val="005D0B10"/>
    <w:rsid w:val="005D1609"/>
    <w:rsid w:val="005D37C0"/>
    <w:rsid w:val="005D4B76"/>
    <w:rsid w:val="005D4E67"/>
    <w:rsid w:val="005D5E30"/>
    <w:rsid w:val="005D627C"/>
    <w:rsid w:val="005D6DEC"/>
    <w:rsid w:val="005E098B"/>
    <w:rsid w:val="005E0D70"/>
    <w:rsid w:val="005E2917"/>
    <w:rsid w:val="005E2980"/>
    <w:rsid w:val="005E2B26"/>
    <w:rsid w:val="005E61E5"/>
    <w:rsid w:val="005E668A"/>
    <w:rsid w:val="005E75B1"/>
    <w:rsid w:val="005F571E"/>
    <w:rsid w:val="005F6091"/>
    <w:rsid w:val="005F7251"/>
    <w:rsid w:val="005F783E"/>
    <w:rsid w:val="005F7D19"/>
    <w:rsid w:val="00600C08"/>
    <w:rsid w:val="0060303F"/>
    <w:rsid w:val="00604344"/>
    <w:rsid w:val="00604BAF"/>
    <w:rsid w:val="0060564B"/>
    <w:rsid w:val="00606FCB"/>
    <w:rsid w:val="006072C7"/>
    <w:rsid w:val="00610B16"/>
    <w:rsid w:val="006136F2"/>
    <w:rsid w:val="00613844"/>
    <w:rsid w:val="00613C4D"/>
    <w:rsid w:val="0061649E"/>
    <w:rsid w:val="0061750B"/>
    <w:rsid w:val="00617538"/>
    <w:rsid w:val="006179EE"/>
    <w:rsid w:val="006219B6"/>
    <w:rsid w:val="00623E36"/>
    <w:rsid w:val="00623FAF"/>
    <w:rsid w:val="00625865"/>
    <w:rsid w:val="00626861"/>
    <w:rsid w:val="0062769B"/>
    <w:rsid w:val="00627862"/>
    <w:rsid w:val="006278F3"/>
    <w:rsid w:val="00627C5A"/>
    <w:rsid w:val="00627FE5"/>
    <w:rsid w:val="0063000B"/>
    <w:rsid w:val="006322C1"/>
    <w:rsid w:val="00632378"/>
    <w:rsid w:val="00632833"/>
    <w:rsid w:val="0063658D"/>
    <w:rsid w:val="00636B93"/>
    <w:rsid w:val="00637A09"/>
    <w:rsid w:val="00637E40"/>
    <w:rsid w:val="0064041B"/>
    <w:rsid w:val="0064161A"/>
    <w:rsid w:val="006431CA"/>
    <w:rsid w:val="006444BF"/>
    <w:rsid w:val="006445A8"/>
    <w:rsid w:val="00644D8B"/>
    <w:rsid w:val="00647BF8"/>
    <w:rsid w:val="00652364"/>
    <w:rsid w:val="0065300E"/>
    <w:rsid w:val="006550A0"/>
    <w:rsid w:val="006556EC"/>
    <w:rsid w:val="00656B73"/>
    <w:rsid w:val="006573B8"/>
    <w:rsid w:val="00660205"/>
    <w:rsid w:val="00660649"/>
    <w:rsid w:val="006606C7"/>
    <w:rsid w:val="00661D5E"/>
    <w:rsid w:val="006632CA"/>
    <w:rsid w:val="00664580"/>
    <w:rsid w:val="0066793A"/>
    <w:rsid w:val="00667DB5"/>
    <w:rsid w:val="0067016F"/>
    <w:rsid w:val="00671216"/>
    <w:rsid w:val="006719F8"/>
    <w:rsid w:val="006751A1"/>
    <w:rsid w:val="00675B9B"/>
    <w:rsid w:val="00675CF7"/>
    <w:rsid w:val="00675DB9"/>
    <w:rsid w:val="00675E48"/>
    <w:rsid w:val="00677B24"/>
    <w:rsid w:val="0068025A"/>
    <w:rsid w:val="00683F3A"/>
    <w:rsid w:val="00685596"/>
    <w:rsid w:val="00685E60"/>
    <w:rsid w:val="00686A8C"/>
    <w:rsid w:val="006876CC"/>
    <w:rsid w:val="00690033"/>
    <w:rsid w:val="00690C86"/>
    <w:rsid w:val="0069105B"/>
    <w:rsid w:val="00691BB7"/>
    <w:rsid w:val="00692A2A"/>
    <w:rsid w:val="00693241"/>
    <w:rsid w:val="00693BD2"/>
    <w:rsid w:val="00694026"/>
    <w:rsid w:val="006951F2"/>
    <w:rsid w:val="00696873"/>
    <w:rsid w:val="00696E61"/>
    <w:rsid w:val="0069783F"/>
    <w:rsid w:val="006978BF"/>
    <w:rsid w:val="00697A79"/>
    <w:rsid w:val="006A0BE4"/>
    <w:rsid w:val="006A1F0E"/>
    <w:rsid w:val="006A2041"/>
    <w:rsid w:val="006A22E9"/>
    <w:rsid w:val="006A26A9"/>
    <w:rsid w:val="006A2737"/>
    <w:rsid w:val="006A32CF"/>
    <w:rsid w:val="006A60AA"/>
    <w:rsid w:val="006A60EB"/>
    <w:rsid w:val="006A767B"/>
    <w:rsid w:val="006A7777"/>
    <w:rsid w:val="006B13A5"/>
    <w:rsid w:val="006B2E12"/>
    <w:rsid w:val="006B413E"/>
    <w:rsid w:val="006B4AA0"/>
    <w:rsid w:val="006B5C9E"/>
    <w:rsid w:val="006B61E4"/>
    <w:rsid w:val="006B659B"/>
    <w:rsid w:val="006B6913"/>
    <w:rsid w:val="006B78E8"/>
    <w:rsid w:val="006C2678"/>
    <w:rsid w:val="006C4560"/>
    <w:rsid w:val="006C5276"/>
    <w:rsid w:val="006C5505"/>
    <w:rsid w:val="006C65C2"/>
    <w:rsid w:val="006C7FC2"/>
    <w:rsid w:val="006D0FCB"/>
    <w:rsid w:val="006D22C3"/>
    <w:rsid w:val="006D434B"/>
    <w:rsid w:val="006D4F3B"/>
    <w:rsid w:val="006D64E6"/>
    <w:rsid w:val="006D7A99"/>
    <w:rsid w:val="006E1DCB"/>
    <w:rsid w:val="006E22BA"/>
    <w:rsid w:val="006E3812"/>
    <w:rsid w:val="006E511C"/>
    <w:rsid w:val="006E5F98"/>
    <w:rsid w:val="006E674D"/>
    <w:rsid w:val="006E71DD"/>
    <w:rsid w:val="006F0500"/>
    <w:rsid w:val="006F0FAF"/>
    <w:rsid w:val="006F10A1"/>
    <w:rsid w:val="006F2F3C"/>
    <w:rsid w:val="006F458B"/>
    <w:rsid w:val="006F56F9"/>
    <w:rsid w:val="006F595D"/>
    <w:rsid w:val="006F6EED"/>
    <w:rsid w:val="00700845"/>
    <w:rsid w:val="00702E00"/>
    <w:rsid w:val="0070317C"/>
    <w:rsid w:val="007043B8"/>
    <w:rsid w:val="0070517C"/>
    <w:rsid w:val="00705B74"/>
    <w:rsid w:val="00705FF6"/>
    <w:rsid w:val="007066AD"/>
    <w:rsid w:val="007109B8"/>
    <w:rsid w:val="007128C3"/>
    <w:rsid w:val="00713204"/>
    <w:rsid w:val="00714860"/>
    <w:rsid w:val="0071497E"/>
    <w:rsid w:val="007171B0"/>
    <w:rsid w:val="007176DD"/>
    <w:rsid w:val="007177C0"/>
    <w:rsid w:val="0072187B"/>
    <w:rsid w:val="0072222D"/>
    <w:rsid w:val="00722A84"/>
    <w:rsid w:val="0072413E"/>
    <w:rsid w:val="007262A2"/>
    <w:rsid w:val="00730034"/>
    <w:rsid w:val="00730EC2"/>
    <w:rsid w:val="00731926"/>
    <w:rsid w:val="00731FF8"/>
    <w:rsid w:val="00732F34"/>
    <w:rsid w:val="007340E9"/>
    <w:rsid w:val="00734A29"/>
    <w:rsid w:val="00734CDD"/>
    <w:rsid w:val="0073536E"/>
    <w:rsid w:val="00737520"/>
    <w:rsid w:val="007410C0"/>
    <w:rsid w:val="00741571"/>
    <w:rsid w:val="00742D91"/>
    <w:rsid w:val="007434DF"/>
    <w:rsid w:val="00743751"/>
    <w:rsid w:val="00743E83"/>
    <w:rsid w:val="00745956"/>
    <w:rsid w:val="00746BB3"/>
    <w:rsid w:val="00750931"/>
    <w:rsid w:val="0075294E"/>
    <w:rsid w:val="00752C31"/>
    <w:rsid w:val="007537BF"/>
    <w:rsid w:val="00755A9C"/>
    <w:rsid w:val="00756011"/>
    <w:rsid w:val="00756995"/>
    <w:rsid w:val="007578A7"/>
    <w:rsid w:val="00762A22"/>
    <w:rsid w:val="00763178"/>
    <w:rsid w:val="00763317"/>
    <w:rsid w:val="007635CD"/>
    <w:rsid w:val="00763683"/>
    <w:rsid w:val="00764E19"/>
    <w:rsid w:val="007659E0"/>
    <w:rsid w:val="00766478"/>
    <w:rsid w:val="00770961"/>
    <w:rsid w:val="007710CA"/>
    <w:rsid w:val="00773137"/>
    <w:rsid w:val="00774222"/>
    <w:rsid w:val="00775CF7"/>
    <w:rsid w:val="00776601"/>
    <w:rsid w:val="00776AE1"/>
    <w:rsid w:val="00777501"/>
    <w:rsid w:val="00777844"/>
    <w:rsid w:val="00777DF4"/>
    <w:rsid w:val="00780F19"/>
    <w:rsid w:val="007814CD"/>
    <w:rsid w:val="00783592"/>
    <w:rsid w:val="0078363A"/>
    <w:rsid w:val="00783A72"/>
    <w:rsid w:val="00783E49"/>
    <w:rsid w:val="00783FB5"/>
    <w:rsid w:val="0078512D"/>
    <w:rsid w:val="00785B0D"/>
    <w:rsid w:val="00786B3F"/>
    <w:rsid w:val="00787555"/>
    <w:rsid w:val="00787C95"/>
    <w:rsid w:val="0079047C"/>
    <w:rsid w:val="007906AC"/>
    <w:rsid w:val="00790ED0"/>
    <w:rsid w:val="007910B0"/>
    <w:rsid w:val="00792067"/>
    <w:rsid w:val="00792A76"/>
    <w:rsid w:val="007932D0"/>
    <w:rsid w:val="007934A0"/>
    <w:rsid w:val="00793FDA"/>
    <w:rsid w:val="00794516"/>
    <w:rsid w:val="00794D92"/>
    <w:rsid w:val="00795736"/>
    <w:rsid w:val="00796739"/>
    <w:rsid w:val="0079720E"/>
    <w:rsid w:val="00797363"/>
    <w:rsid w:val="00797612"/>
    <w:rsid w:val="007A02E1"/>
    <w:rsid w:val="007A03C0"/>
    <w:rsid w:val="007A05A7"/>
    <w:rsid w:val="007A05F2"/>
    <w:rsid w:val="007A1134"/>
    <w:rsid w:val="007A14C3"/>
    <w:rsid w:val="007A15B0"/>
    <w:rsid w:val="007A2446"/>
    <w:rsid w:val="007A246E"/>
    <w:rsid w:val="007A2488"/>
    <w:rsid w:val="007A26BF"/>
    <w:rsid w:val="007A2D43"/>
    <w:rsid w:val="007A3DA0"/>
    <w:rsid w:val="007A3E89"/>
    <w:rsid w:val="007A5F57"/>
    <w:rsid w:val="007A7195"/>
    <w:rsid w:val="007A7251"/>
    <w:rsid w:val="007B1167"/>
    <w:rsid w:val="007B1763"/>
    <w:rsid w:val="007B308D"/>
    <w:rsid w:val="007B37E5"/>
    <w:rsid w:val="007B4517"/>
    <w:rsid w:val="007B459C"/>
    <w:rsid w:val="007B46AB"/>
    <w:rsid w:val="007B4AAF"/>
    <w:rsid w:val="007B5466"/>
    <w:rsid w:val="007B5CBC"/>
    <w:rsid w:val="007B5FEC"/>
    <w:rsid w:val="007B60B4"/>
    <w:rsid w:val="007B6478"/>
    <w:rsid w:val="007B7D43"/>
    <w:rsid w:val="007C0E11"/>
    <w:rsid w:val="007C26FA"/>
    <w:rsid w:val="007C3295"/>
    <w:rsid w:val="007C32F8"/>
    <w:rsid w:val="007C3A1F"/>
    <w:rsid w:val="007C444A"/>
    <w:rsid w:val="007C4655"/>
    <w:rsid w:val="007C500E"/>
    <w:rsid w:val="007C5E2A"/>
    <w:rsid w:val="007D0D67"/>
    <w:rsid w:val="007D116D"/>
    <w:rsid w:val="007D1653"/>
    <w:rsid w:val="007D1C9A"/>
    <w:rsid w:val="007D22E5"/>
    <w:rsid w:val="007D25A3"/>
    <w:rsid w:val="007D38CB"/>
    <w:rsid w:val="007D3BBF"/>
    <w:rsid w:val="007D4DAE"/>
    <w:rsid w:val="007D5684"/>
    <w:rsid w:val="007D60C8"/>
    <w:rsid w:val="007D7A24"/>
    <w:rsid w:val="007D7EE4"/>
    <w:rsid w:val="007E11B1"/>
    <w:rsid w:val="007E3BE3"/>
    <w:rsid w:val="007E5317"/>
    <w:rsid w:val="007E5806"/>
    <w:rsid w:val="007E6BB6"/>
    <w:rsid w:val="007E7C5B"/>
    <w:rsid w:val="007F1572"/>
    <w:rsid w:val="007F1CAE"/>
    <w:rsid w:val="007F1D7E"/>
    <w:rsid w:val="007F3AA2"/>
    <w:rsid w:val="0080021F"/>
    <w:rsid w:val="00800F55"/>
    <w:rsid w:val="008011B1"/>
    <w:rsid w:val="00801C57"/>
    <w:rsid w:val="008024A5"/>
    <w:rsid w:val="0080347E"/>
    <w:rsid w:val="0080425D"/>
    <w:rsid w:val="008046F3"/>
    <w:rsid w:val="00804A2C"/>
    <w:rsid w:val="00806C96"/>
    <w:rsid w:val="00807511"/>
    <w:rsid w:val="008103F3"/>
    <w:rsid w:val="008103FD"/>
    <w:rsid w:val="00811428"/>
    <w:rsid w:val="00811BC0"/>
    <w:rsid w:val="00812A34"/>
    <w:rsid w:val="00812D3D"/>
    <w:rsid w:val="0081325B"/>
    <w:rsid w:val="00813C83"/>
    <w:rsid w:val="00814E43"/>
    <w:rsid w:val="00815E1F"/>
    <w:rsid w:val="00816352"/>
    <w:rsid w:val="00816F8E"/>
    <w:rsid w:val="008176B2"/>
    <w:rsid w:val="0082053B"/>
    <w:rsid w:val="00821C2D"/>
    <w:rsid w:val="00821D1B"/>
    <w:rsid w:val="00824693"/>
    <w:rsid w:val="00824867"/>
    <w:rsid w:val="0082519F"/>
    <w:rsid w:val="0082625F"/>
    <w:rsid w:val="0083035A"/>
    <w:rsid w:val="00832122"/>
    <w:rsid w:val="00832B3C"/>
    <w:rsid w:val="00833CD5"/>
    <w:rsid w:val="00842A0F"/>
    <w:rsid w:val="00842FE6"/>
    <w:rsid w:val="008438DE"/>
    <w:rsid w:val="00844A34"/>
    <w:rsid w:val="00845B2E"/>
    <w:rsid w:val="00847D4C"/>
    <w:rsid w:val="00847E7E"/>
    <w:rsid w:val="008512C6"/>
    <w:rsid w:val="00851350"/>
    <w:rsid w:val="00853002"/>
    <w:rsid w:val="0085324E"/>
    <w:rsid w:val="00854604"/>
    <w:rsid w:val="00854B03"/>
    <w:rsid w:val="00854E1F"/>
    <w:rsid w:val="008572B1"/>
    <w:rsid w:val="008573E1"/>
    <w:rsid w:val="00857C0D"/>
    <w:rsid w:val="0086116D"/>
    <w:rsid w:val="00863D2B"/>
    <w:rsid w:val="00864DC2"/>
    <w:rsid w:val="00864DC4"/>
    <w:rsid w:val="00865278"/>
    <w:rsid w:val="00865FE1"/>
    <w:rsid w:val="00866CA4"/>
    <w:rsid w:val="00867B15"/>
    <w:rsid w:val="00867D69"/>
    <w:rsid w:val="00867F18"/>
    <w:rsid w:val="008706F0"/>
    <w:rsid w:val="0087130C"/>
    <w:rsid w:val="00872AD2"/>
    <w:rsid w:val="00872C68"/>
    <w:rsid w:val="00873018"/>
    <w:rsid w:val="00873AB0"/>
    <w:rsid w:val="00875DD4"/>
    <w:rsid w:val="00876B99"/>
    <w:rsid w:val="00877504"/>
    <w:rsid w:val="00877847"/>
    <w:rsid w:val="00880F79"/>
    <w:rsid w:val="008815A1"/>
    <w:rsid w:val="00882DC3"/>
    <w:rsid w:val="00885B76"/>
    <w:rsid w:val="0088664C"/>
    <w:rsid w:val="00887F81"/>
    <w:rsid w:val="00890CA1"/>
    <w:rsid w:val="00890D77"/>
    <w:rsid w:val="008942B2"/>
    <w:rsid w:val="008977B1"/>
    <w:rsid w:val="00897A3D"/>
    <w:rsid w:val="008A1F18"/>
    <w:rsid w:val="008A2E5A"/>
    <w:rsid w:val="008A65A8"/>
    <w:rsid w:val="008A7330"/>
    <w:rsid w:val="008A7388"/>
    <w:rsid w:val="008A7EB1"/>
    <w:rsid w:val="008B09ED"/>
    <w:rsid w:val="008B0A3B"/>
    <w:rsid w:val="008B14F9"/>
    <w:rsid w:val="008B2806"/>
    <w:rsid w:val="008B2DFA"/>
    <w:rsid w:val="008B2F17"/>
    <w:rsid w:val="008B35F3"/>
    <w:rsid w:val="008B3C9F"/>
    <w:rsid w:val="008B454A"/>
    <w:rsid w:val="008B4559"/>
    <w:rsid w:val="008B4BD3"/>
    <w:rsid w:val="008B735E"/>
    <w:rsid w:val="008B7983"/>
    <w:rsid w:val="008C0C12"/>
    <w:rsid w:val="008C0C83"/>
    <w:rsid w:val="008C11B1"/>
    <w:rsid w:val="008C25B4"/>
    <w:rsid w:val="008C2905"/>
    <w:rsid w:val="008C2DAF"/>
    <w:rsid w:val="008C5D75"/>
    <w:rsid w:val="008C5E9F"/>
    <w:rsid w:val="008C71B1"/>
    <w:rsid w:val="008C767B"/>
    <w:rsid w:val="008D023B"/>
    <w:rsid w:val="008D08AC"/>
    <w:rsid w:val="008D090B"/>
    <w:rsid w:val="008D1953"/>
    <w:rsid w:val="008D2C7C"/>
    <w:rsid w:val="008D43C6"/>
    <w:rsid w:val="008D4EF3"/>
    <w:rsid w:val="008D5D96"/>
    <w:rsid w:val="008D699E"/>
    <w:rsid w:val="008D7652"/>
    <w:rsid w:val="008E0B09"/>
    <w:rsid w:val="008E2310"/>
    <w:rsid w:val="008E3A76"/>
    <w:rsid w:val="008E4693"/>
    <w:rsid w:val="008E531C"/>
    <w:rsid w:val="008E581B"/>
    <w:rsid w:val="008E6672"/>
    <w:rsid w:val="008E7878"/>
    <w:rsid w:val="008E787D"/>
    <w:rsid w:val="008E7F41"/>
    <w:rsid w:val="008F03BC"/>
    <w:rsid w:val="008F2D81"/>
    <w:rsid w:val="008F3504"/>
    <w:rsid w:val="008F3A24"/>
    <w:rsid w:val="008F3F79"/>
    <w:rsid w:val="008F4E7A"/>
    <w:rsid w:val="008F5036"/>
    <w:rsid w:val="008F64C8"/>
    <w:rsid w:val="008F687E"/>
    <w:rsid w:val="009001BC"/>
    <w:rsid w:val="0090319A"/>
    <w:rsid w:val="00903329"/>
    <w:rsid w:val="0090368A"/>
    <w:rsid w:val="0090473E"/>
    <w:rsid w:val="00905B96"/>
    <w:rsid w:val="00905F3F"/>
    <w:rsid w:val="009062D5"/>
    <w:rsid w:val="00906CC0"/>
    <w:rsid w:val="00906E60"/>
    <w:rsid w:val="00910B00"/>
    <w:rsid w:val="00910F0F"/>
    <w:rsid w:val="00912840"/>
    <w:rsid w:val="00912E53"/>
    <w:rsid w:val="009131CC"/>
    <w:rsid w:val="00914378"/>
    <w:rsid w:val="00914C1D"/>
    <w:rsid w:val="00915762"/>
    <w:rsid w:val="00920291"/>
    <w:rsid w:val="00921983"/>
    <w:rsid w:val="00921BF6"/>
    <w:rsid w:val="00921C14"/>
    <w:rsid w:val="00922013"/>
    <w:rsid w:val="009233C9"/>
    <w:rsid w:val="00925C2C"/>
    <w:rsid w:val="00926245"/>
    <w:rsid w:val="00930317"/>
    <w:rsid w:val="00930351"/>
    <w:rsid w:val="00931E82"/>
    <w:rsid w:val="00931FD1"/>
    <w:rsid w:val="00932762"/>
    <w:rsid w:val="00933E10"/>
    <w:rsid w:val="009347BE"/>
    <w:rsid w:val="0093515D"/>
    <w:rsid w:val="00935E3D"/>
    <w:rsid w:val="009404E9"/>
    <w:rsid w:val="009406FB"/>
    <w:rsid w:val="009416B4"/>
    <w:rsid w:val="00944FA5"/>
    <w:rsid w:val="00944FC8"/>
    <w:rsid w:val="00946AAC"/>
    <w:rsid w:val="0094743E"/>
    <w:rsid w:val="009521A3"/>
    <w:rsid w:val="009521B0"/>
    <w:rsid w:val="009527CC"/>
    <w:rsid w:val="00953525"/>
    <w:rsid w:val="009545E5"/>
    <w:rsid w:val="00955D28"/>
    <w:rsid w:val="00955E79"/>
    <w:rsid w:val="009562DC"/>
    <w:rsid w:val="0095653B"/>
    <w:rsid w:val="009571F0"/>
    <w:rsid w:val="00960432"/>
    <w:rsid w:val="00960817"/>
    <w:rsid w:val="00961A43"/>
    <w:rsid w:val="009636EC"/>
    <w:rsid w:val="00963738"/>
    <w:rsid w:val="00963863"/>
    <w:rsid w:val="0096407E"/>
    <w:rsid w:val="00964B44"/>
    <w:rsid w:val="009673CE"/>
    <w:rsid w:val="009675AF"/>
    <w:rsid w:val="00967CFD"/>
    <w:rsid w:val="00970939"/>
    <w:rsid w:val="00970C47"/>
    <w:rsid w:val="009729DF"/>
    <w:rsid w:val="00972AF2"/>
    <w:rsid w:val="00972BD5"/>
    <w:rsid w:val="009762C6"/>
    <w:rsid w:val="00980CCE"/>
    <w:rsid w:val="00981504"/>
    <w:rsid w:val="009826B4"/>
    <w:rsid w:val="00983778"/>
    <w:rsid w:val="00984143"/>
    <w:rsid w:val="009902F8"/>
    <w:rsid w:val="00990647"/>
    <w:rsid w:val="00993770"/>
    <w:rsid w:val="00993EA6"/>
    <w:rsid w:val="00993F74"/>
    <w:rsid w:val="00996576"/>
    <w:rsid w:val="00996972"/>
    <w:rsid w:val="009973B8"/>
    <w:rsid w:val="0099759D"/>
    <w:rsid w:val="00997B50"/>
    <w:rsid w:val="009A1869"/>
    <w:rsid w:val="009A1F3F"/>
    <w:rsid w:val="009A2423"/>
    <w:rsid w:val="009A2DD6"/>
    <w:rsid w:val="009A376A"/>
    <w:rsid w:val="009A3C8E"/>
    <w:rsid w:val="009A4007"/>
    <w:rsid w:val="009A4568"/>
    <w:rsid w:val="009A4C26"/>
    <w:rsid w:val="009A59B9"/>
    <w:rsid w:val="009A5ABC"/>
    <w:rsid w:val="009A727E"/>
    <w:rsid w:val="009B0C80"/>
    <w:rsid w:val="009B2F79"/>
    <w:rsid w:val="009B2F9F"/>
    <w:rsid w:val="009B3C39"/>
    <w:rsid w:val="009B4844"/>
    <w:rsid w:val="009B5194"/>
    <w:rsid w:val="009B5703"/>
    <w:rsid w:val="009B7982"/>
    <w:rsid w:val="009C0E40"/>
    <w:rsid w:val="009C1544"/>
    <w:rsid w:val="009C276E"/>
    <w:rsid w:val="009C3B51"/>
    <w:rsid w:val="009C41CE"/>
    <w:rsid w:val="009C6A18"/>
    <w:rsid w:val="009C71C7"/>
    <w:rsid w:val="009C7B20"/>
    <w:rsid w:val="009D0E93"/>
    <w:rsid w:val="009D1787"/>
    <w:rsid w:val="009D33D8"/>
    <w:rsid w:val="009D613F"/>
    <w:rsid w:val="009D64C8"/>
    <w:rsid w:val="009D6595"/>
    <w:rsid w:val="009D6BAD"/>
    <w:rsid w:val="009D769A"/>
    <w:rsid w:val="009E02DD"/>
    <w:rsid w:val="009E1E49"/>
    <w:rsid w:val="009E1EB3"/>
    <w:rsid w:val="009E4793"/>
    <w:rsid w:val="009E697C"/>
    <w:rsid w:val="009F073D"/>
    <w:rsid w:val="009F256C"/>
    <w:rsid w:val="009F329E"/>
    <w:rsid w:val="009F377E"/>
    <w:rsid w:val="009F7239"/>
    <w:rsid w:val="009F7DBC"/>
    <w:rsid w:val="00A004E3"/>
    <w:rsid w:val="00A01AA6"/>
    <w:rsid w:val="00A02845"/>
    <w:rsid w:val="00A04FDA"/>
    <w:rsid w:val="00A11043"/>
    <w:rsid w:val="00A145DD"/>
    <w:rsid w:val="00A16FF5"/>
    <w:rsid w:val="00A20402"/>
    <w:rsid w:val="00A22109"/>
    <w:rsid w:val="00A22735"/>
    <w:rsid w:val="00A23385"/>
    <w:rsid w:val="00A24033"/>
    <w:rsid w:val="00A243B9"/>
    <w:rsid w:val="00A24839"/>
    <w:rsid w:val="00A24FDB"/>
    <w:rsid w:val="00A25383"/>
    <w:rsid w:val="00A25774"/>
    <w:rsid w:val="00A25CD1"/>
    <w:rsid w:val="00A26157"/>
    <w:rsid w:val="00A263AE"/>
    <w:rsid w:val="00A33830"/>
    <w:rsid w:val="00A35166"/>
    <w:rsid w:val="00A35B87"/>
    <w:rsid w:val="00A36340"/>
    <w:rsid w:val="00A365FE"/>
    <w:rsid w:val="00A41606"/>
    <w:rsid w:val="00A4292C"/>
    <w:rsid w:val="00A42AAB"/>
    <w:rsid w:val="00A436F9"/>
    <w:rsid w:val="00A43E96"/>
    <w:rsid w:val="00A447C5"/>
    <w:rsid w:val="00A45556"/>
    <w:rsid w:val="00A45C48"/>
    <w:rsid w:val="00A45C88"/>
    <w:rsid w:val="00A46B4E"/>
    <w:rsid w:val="00A46E46"/>
    <w:rsid w:val="00A476E6"/>
    <w:rsid w:val="00A5091C"/>
    <w:rsid w:val="00A521DA"/>
    <w:rsid w:val="00A54230"/>
    <w:rsid w:val="00A5554A"/>
    <w:rsid w:val="00A555FA"/>
    <w:rsid w:val="00A6014E"/>
    <w:rsid w:val="00A60B6C"/>
    <w:rsid w:val="00A60E8C"/>
    <w:rsid w:val="00A61A62"/>
    <w:rsid w:val="00A61F34"/>
    <w:rsid w:val="00A62A0D"/>
    <w:rsid w:val="00A62DF0"/>
    <w:rsid w:val="00A63CAE"/>
    <w:rsid w:val="00A66CA1"/>
    <w:rsid w:val="00A67CB2"/>
    <w:rsid w:val="00A71567"/>
    <w:rsid w:val="00A730A8"/>
    <w:rsid w:val="00A73235"/>
    <w:rsid w:val="00A73830"/>
    <w:rsid w:val="00A73A34"/>
    <w:rsid w:val="00A73B90"/>
    <w:rsid w:val="00A73BCC"/>
    <w:rsid w:val="00A75A67"/>
    <w:rsid w:val="00A75B48"/>
    <w:rsid w:val="00A7750F"/>
    <w:rsid w:val="00A80A09"/>
    <w:rsid w:val="00A80A2E"/>
    <w:rsid w:val="00A81BE6"/>
    <w:rsid w:val="00A83306"/>
    <w:rsid w:val="00A838B6"/>
    <w:rsid w:val="00A83BD6"/>
    <w:rsid w:val="00A83C04"/>
    <w:rsid w:val="00A84020"/>
    <w:rsid w:val="00A84C1A"/>
    <w:rsid w:val="00A84E6A"/>
    <w:rsid w:val="00A850DF"/>
    <w:rsid w:val="00A85EE4"/>
    <w:rsid w:val="00A86D12"/>
    <w:rsid w:val="00A879DA"/>
    <w:rsid w:val="00A87B08"/>
    <w:rsid w:val="00A87E30"/>
    <w:rsid w:val="00A9017C"/>
    <w:rsid w:val="00A915E4"/>
    <w:rsid w:val="00A9296C"/>
    <w:rsid w:val="00A934C7"/>
    <w:rsid w:val="00A9361B"/>
    <w:rsid w:val="00A936A5"/>
    <w:rsid w:val="00A94AA0"/>
    <w:rsid w:val="00A95E37"/>
    <w:rsid w:val="00A9681E"/>
    <w:rsid w:val="00A971F6"/>
    <w:rsid w:val="00AA126B"/>
    <w:rsid w:val="00AA1524"/>
    <w:rsid w:val="00AA20A6"/>
    <w:rsid w:val="00AA211C"/>
    <w:rsid w:val="00AA34B8"/>
    <w:rsid w:val="00AA3A47"/>
    <w:rsid w:val="00AA4DE9"/>
    <w:rsid w:val="00AA5114"/>
    <w:rsid w:val="00AA62EA"/>
    <w:rsid w:val="00AA7A55"/>
    <w:rsid w:val="00AB1C95"/>
    <w:rsid w:val="00AB275D"/>
    <w:rsid w:val="00AB5367"/>
    <w:rsid w:val="00AB7496"/>
    <w:rsid w:val="00AC0DD6"/>
    <w:rsid w:val="00AC5820"/>
    <w:rsid w:val="00AC62FE"/>
    <w:rsid w:val="00AC70A0"/>
    <w:rsid w:val="00AC7B64"/>
    <w:rsid w:val="00AD0022"/>
    <w:rsid w:val="00AD094D"/>
    <w:rsid w:val="00AD185E"/>
    <w:rsid w:val="00AD1B59"/>
    <w:rsid w:val="00AD20BF"/>
    <w:rsid w:val="00AD3ADD"/>
    <w:rsid w:val="00AD4AFF"/>
    <w:rsid w:val="00AD4D51"/>
    <w:rsid w:val="00AD568D"/>
    <w:rsid w:val="00AD5D22"/>
    <w:rsid w:val="00AD5D37"/>
    <w:rsid w:val="00AD6070"/>
    <w:rsid w:val="00AD74F7"/>
    <w:rsid w:val="00AE0EB8"/>
    <w:rsid w:val="00AE1CCC"/>
    <w:rsid w:val="00AE25A4"/>
    <w:rsid w:val="00AE3298"/>
    <w:rsid w:val="00AE4A9E"/>
    <w:rsid w:val="00AE4D97"/>
    <w:rsid w:val="00AE683C"/>
    <w:rsid w:val="00AE7580"/>
    <w:rsid w:val="00AF0D8D"/>
    <w:rsid w:val="00AF2F34"/>
    <w:rsid w:val="00B00611"/>
    <w:rsid w:val="00B00F72"/>
    <w:rsid w:val="00B010C1"/>
    <w:rsid w:val="00B01340"/>
    <w:rsid w:val="00B01505"/>
    <w:rsid w:val="00B01627"/>
    <w:rsid w:val="00B0292A"/>
    <w:rsid w:val="00B03476"/>
    <w:rsid w:val="00B03511"/>
    <w:rsid w:val="00B04091"/>
    <w:rsid w:val="00B05C6E"/>
    <w:rsid w:val="00B0657C"/>
    <w:rsid w:val="00B101C7"/>
    <w:rsid w:val="00B10580"/>
    <w:rsid w:val="00B12AF9"/>
    <w:rsid w:val="00B13CDB"/>
    <w:rsid w:val="00B14099"/>
    <w:rsid w:val="00B14AB3"/>
    <w:rsid w:val="00B14F64"/>
    <w:rsid w:val="00B153D3"/>
    <w:rsid w:val="00B15E8E"/>
    <w:rsid w:val="00B1628D"/>
    <w:rsid w:val="00B20AAD"/>
    <w:rsid w:val="00B20DB7"/>
    <w:rsid w:val="00B24878"/>
    <w:rsid w:val="00B25A08"/>
    <w:rsid w:val="00B26DBB"/>
    <w:rsid w:val="00B2727F"/>
    <w:rsid w:val="00B30214"/>
    <w:rsid w:val="00B310E8"/>
    <w:rsid w:val="00B31D48"/>
    <w:rsid w:val="00B3211E"/>
    <w:rsid w:val="00B33977"/>
    <w:rsid w:val="00B339DE"/>
    <w:rsid w:val="00B33BD8"/>
    <w:rsid w:val="00B33C0C"/>
    <w:rsid w:val="00B342D2"/>
    <w:rsid w:val="00B34959"/>
    <w:rsid w:val="00B364AD"/>
    <w:rsid w:val="00B36A66"/>
    <w:rsid w:val="00B37936"/>
    <w:rsid w:val="00B40F48"/>
    <w:rsid w:val="00B4168C"/>
    <w:rsid w:val="00B41B88"/>
    <w:rsid w:val="00B42010"/>
    <w:rsid w:val="00B422DD"/>
    <w:rsid w:val="00B42722"/>
    <w:rsid w:val="00B44C94"/>
    <w:rsid w:val="00B44FDE"/>
    <w:rsid w:val="00B462CF"/>
    <w:rsid w:val="00B46B34"/>
    <w:rsid w:val="00B470DD"/>
    <w:rsid w:val="00B472A2"/>
    <w:rsid w:val="00B5003F"/>
    <w:rsid w:val="00B50E0D"/>
    <w:rsid w:val="00B53CA8"/>
    <w:rsid w:val="00B54E8D"/>
    <w:rsid w:val="00B565CF"/>
    <w:rsid w:val="00B62386"/>
    <w:rsid w:val="00B62417"/>
    <w:rsid w:val="00B62836"/>
    <w:rsid w:val="00B6342C"/>
    <w:rsid w:val="00B65D47"/>
    <w:rsid w:val="00B667CC"/>
    <w:rsid w:val="00B70413"/>
    <w:rsid w:val="00B7070D"/>
    <w:rsid w:val="00B71677"/>
    <w:rsid w:val="00B71755"/>
    <w:rsid w:val="00B72B6E"/>
    <w:rsid w:val="00B74202"/>
    <w:rsid w:val="00B758FE"/>
    <w:rsid w:val="00B75A62"/>
    <w:rsid w:val="00B76B69"/>
    <w:rsid w:val="00B77645"/>
    <w:rsid w:val="00B77FFA"/>
    <w:rsid w:val="00B808F6"/>
    <w:rsid w:val="00B815D1"/>
    <w:rsid w:val="00B828F1"/>
    <w:rsid w:val="00B828FB"/>
    <w:rsid w:val="00B8376D"/>
    <w:rsid w:val="00B85CBE"/>
    <w:rsid w:val="00B866A2"/>
    <w:rsid w:val="00B9064D"/>
    <w:rsid w:val="00B91F4B"/>
    <w:rsid w:val="00B92F72"/>
    <w:rsid w:val="00B94710"/>
    <w:rsid w:val="00B95836"/>
    <w:rsid w:val="00B96EA4"/>
    <w:rsid w:val="00BA1AE5"/>
    <w:rsid w:val="00BA3C66"/>
    <w:rsid w:val="00BA4436"/>
    <w:rsid w:val="00BA4D66"/>
    <w:rsid w:val="00BA5CA2"/>
    <w:rsid w:val="00BB01EE"/>
    <w:rsid w:val="00BB0F52"/>
    <w:rsid w:val="00BB2261"/>
    <w:rsid w:val="00BB33CF"/>
    <w:rsid w:val="00BB451D"/>
    <w:rsid w:val="00BB6FF2"/>
    <w:rsid w:val="00BC1C5B"/>
    <w:rsid w:val="00BC1FF4"/>
    <w:rsid w:val="00BC2320"/>
    <w:rsid w:val="00BC25C3"/>
    <w:rsid w:val="00BD4C1F"/>
    <w:rsid w:val="00BD5C38"/>
    <w:rsid w:val="00BD7760"/>
    <w:rsid w:val="00BD7BF4"/>
    <w:rsid w:val="00BD7D8D"/>
    <w:rsid w:val="00BE01A2"/>
    <w:rsid w:val="00BE1116"/>
    <w:rsid w:val="00BE40AA"/>
    <w:rsid w:val="00BE42E4"/>
    <w:rsid w:val="00BE51C6"/>
    <w:rsid w:val="00BE5229"/>
    <w:rsid w:val="00BE5403"/>
    <w:rsid w:val="00BE5D31"/>
    <w:rsid w:val="00BE6322"/>
    <w:rsid w:val="00BE7525"/>
    <w:rsid w:val="00BF08D5"/>
    <w:rsid w:val="00BF0931"/>
    <w:rsid w:val="00BF1429"/>
    <w:rsid w:val="00BF2671"/>
    <w:rsid w:val="00BF2EC3"/>
    <w:rsid w:val="00BF2ED5"/>
    <w:rsid w:val="00BF3FC6"/>
    <w:rsid w:val="00BF52C5"/>
    <w:rsid w:val="00BF55F6"/>
    <w:rsid w:val="00BF7008"/>
    <w:rsid w:val="00BF72A8"/>
    <w:rsid w:val="00BF7D14"/>
    <w:rsid w:val="00C02D06"/>
    <w:rsid w:val="00C04122"/>
    <w:rsid w:val="00C05FF7"/>
    <w:rsid w:val="00C066B7"/>
    <w:rsid w:val="00C06DBF"/>
    <w:rsid w:val="00C11E92"/>
    <w:rsid w:val="00C1328D"/>
    <w:rsid w:val="00C169A6"/>
    <w:rsid w:val="00C20469"/>
    <w:rsid w:val="00C213E9"/>
    <w:rsid w:val="00C22622"/>
    <w:rsid w:val="00C22F41"/>
    <w:rsid w:val="00C232E7"/>
    <w:rsid w:val="00C23320"/>
    <w:rsid w:val="00C23817"/>
    <w:rsid w:val="00C242B6"/>
    <w:rsid w:val="00C26F82"/>
    <w:rsid w:val="00C27383"/>
    <w:rsid w:val="00C30693"/>
    <w:rsid w:val="00C3125B"/>
    <w:rsid w:val="00C3154A"/>
    <w:rsid w:val="00C321D3"/>
    <w:rsid w:val="00C33188"/>
    <w:rsid w:val="00C343E1"/>
    <w:rsid w:val="00C34938"/>
    <w:rsid w:val="00C349C3"/>
    <w:rsid w:val="00C34E62"/>
    <w:rsid w:val="00C35282"/>
    <w:rsid w:val="00C3601C"/>
    <w:rsid w:val="00C3670C"/>
    <w:rsid w:val="00C41257"/>
    <w:rsid w:val="00C41A9A"/>
    <w:rsid w:val="00C420E1"/>
    <w:rsid w:val="00C42636"/>
    <w:rsid w:val="00C42FE5"/>
    <w:rsid w:val="00C44442"/>
    <w:rsid w:val="00C44888"/>
    <w:rsid w:val="00C44996"/>
    <w:rsid w:val="00C45824"/>
    <w:rsid w:val="00C45CC7"/>
    <w:rsid w:val="00C46707"/>
    <w:rsid w:val="00C46D63"/>
    <w:rsid w:val="00C46DE5"/>
    <w:rsid w:val="00C474B8"/>
    <w:rsid w:val="00C47B51"/>
    <w:rsid w:val="00C47C9F"/>
    <w:rsid w:val="00C50E06"/>
    <w:rsid w:val="00C51B42"/>
    <w:rsid w:val="00C56564"/>
    <w:rsid w:val="00C565EE"/>
    <w:rsid w:val="00C61655"/>
    <w:rsid w:val="00C61C6A"/>
    <w:rsid w:val="00C62BFC"/>
    <w:rsid w:val="00C63932"/>
    <w:rsid w:val="00C63E8A"/>
    <w:rsid w:val="00C63FEE"/>
    <w:rsid w:val="00C64B0A"/>
    <w:rsid w:val="00C65210"/>
    <w:rsid w:val="00C65246"/>
    <w:rsid w:val="00C65A66"/>
    <w:rsid w:val="00C65F74"/>
    <w:rsid w:val="00C70D7B"/>
    <w:rsid w:val="00C728C3"/>
    <w:rsid w:val="00C73546"/>
    <w:rsid w:val="00C77C8C"/>
    <w:rsid w:val="00C80361"/>
    <w:rsid w:val="00C8394B"/>
    <w:rsid w:val="00C83C68"/>
    <w:rsid w:val="00C8517C"/>
    <w:rsid w:val="00C85665"/>
    <w:rsid w:val="00C8635D"/>
    <w:rsid w:val="00C86C3B"/>
    <w:rsid w:val="00C90940"/>
    <w:rsid w:val="00C94C81"/>
    <w:rsid w:val="00C95E7A"/>
    <w:rsid w:val="00C968B3"/>
    <w:rsid w:val="00C96CB3"/>
    <w:rsid w:val="00C9788F"/>
    <w:rsid w:val="00CA2585"/>
    <w:rsid w:val="00CA276A"/>
    <w:rsid w:val="00CA31B5"/>
    <w:rsid w:val="00CA40A4"/>
    <w:rsid w:val="00CA4410"/>
    <w:rsid w:val="00CA5309"/>
    <w:rsid w:val="00CA53C5"/>
    <w:rsid w:val="00CA6302"/>
    <w:rsid w:val="00CA72A8"/>
    <w:rsid w:val="00CA783A"/>
    <w:rsid w:val="00CA7D50"/>
    <w:rsid w:val="00CB0851"/>
    <w:rsid w:val="00CB0E59"/>
    <w:rsid w:val="00CB2032"/>
    <w:rsid w:val="00CB3D86"/>
    <w:rsid w:val="00CB565F"/>
    <w:rsid w:val="00CB5FC0"/>
    <w:rsid w:val="00CC0830"/>
    <w:rsid w:val="00CC0E00"/>
    <w:rsid w:val="00CC1BD4"/>
    <w:rsid w:val="00CC23CE"/>
    <w:rsid w:val="00CC3D88"/>
    <w:rsid w:val="00CC5008"/>
    <w:rsid w:val="00CC5FEB"/>
    <w:rsid w:val="00CC642C"/>
    <w:rsid w:val="00CC6690"/>
    <w:rsid w:val="00CC66C0"/>
    <w:rsid w:val="00CC6CAB"/>
    <w:rsid w:val="00CD1F83"/>
    <w:rsid w:val="00CD241B"/>
    <w:rsid w:val="00CD2D53"/>
    <w:rsid w:val="00CD4860"/>
    <w:rsid w:val="00CD543F"/>
    <w:rsid w:val="00CD5D88"/>
    <w:rsid w:val="00CD624B"/>
    <w:rsid w:val="00CD756B"/>
    <w:rsid w:val="00CE0A77"/>
    <w:rsid w:val="00CE1E65"/>
    <w:rsid w:val="00CE2A11"/>
    <w:rsid w:val="00CE307C"/>
    <w:rsid w:val="00CE323C"/>
    <w:rsid w:val="00CE4618"/>
    <w:rsid w:val="00CE639E"/>
    <w:rsid w:val="00CE735F"/>
    <w:rsid w:val="00CE7FCB"/>
    <w:rsid w:val="00CE7FED"/>
    <w:rsid w:val="00CF1F56"/>
    <w:rsid w:val="00CF2F50"/>
    <w:rsid w:val="00CF311C"/>
    <w:rsid w:val="00CF3509"/>
    <w:rsid w:val="00CF3969"/>
    <w:rsid w:val="00CF4165"/>
    <w:rsid w:val="00CF6612"/>
    <w:rsid w:val="00CF7618"/>
    <w:rsid w:val="00CF766A"/>
    <w:rsid w:val="00CF7A55"/>
    <w:rsid w:val="00D0081B"/>
    <w:rsid w:val="00D026F4"/>
    <w:rsid w:val="00D028BE"/>
    <w:rsid w:val="00D0479B"/>
    <w:rsid w:val="00D04A7E"/>
    <w:rsid w:val="00D04DCA"/>
    <w:rsid w:val="00D05EBB"/>
    <w:rsid w:val="00D05FB8"/>
    <w:rsid w:val="00D065AC"/>
    <w:rsid w:val="00D077A5"/>
    <w:rsid w:val="00D077C3"/>
    <w:rsid w:val="00D10A34"/>
    <w:rsid w:val="00D11C50"/>
    <w:rsid w:val="00D11E55"/>
    <w:rsid w:val="00D12F34"/>
    <w:rsid w:val="00D13857"/>
    <w:rsid w:val="00D147D5"/>
    <w:rsid w:val="00D14D9C"/>
    <w:rsid w:val="00D15940"/>
    <w:rsid w:val="00D160A9"/>
    <w:rsid w:val="00D16488"/>
    <w:rsid w:val="00D16573"/>
    <w:rsid w:val="00D172A5"/>
    <w:rsid w:val="00D215BC"/>
    <w:rsid w:val="00D223AC"/>
    <w:rsid w:val="00D23FCF"/>
    <w:rsid w:val="00D2447C"/>
    <w:rsid w:val="00D2658F"/>
    <w:rsid w:val="00D26C9A"/>
    <w:rsid w:val="00D2723A"/>
    <w:rsid w:val="00D317F5"/>
    <w:rsid w:val="00D320FD"/>
    <w:rsid w:val="00D341B0"/>
    <w:rsid w:val="00D34A8F"/>
    <w:rsid w:val="00D37D4F"/>
    <w:rsid w:val="00D41142"/>
    <w:rsid w:val="00D414BC"/>
    <w:rsid w:val="00D41F28"/>
    <w:rsid w:val="00D43946"/>
    <w:rsid w:val="00D43BF8"/>
    <w:rsid w:val="00D43E00"/>
    <w:rsid w:val="00D446A9"/>
    <w:rsid w:val="00D45740"/>
    <w:rsid w:val="00D463E1"/>
    <w:rsid w:val="00D47490"/>
    <w:rsid w:val="00D47A69"/>
    <w:rsid w:val="00D50801"/>
    <w:rsid w:val="00D52F41"/>
    <w:rsid w:val="00D53A99"/>
    <w:rsid w:val="00D53E46"/>
    <w:rsid w:val="00D55846"/>
    <w:rsid w:val="00D55B89"/>
    <w:rsid w:val="00D5619E"/>
    <w:rsid w:val="00D569B4"/>
    <w:rsid w:val="00D570D9"/>
    <w:rsid w:val="00D61705"/>
    <w:rsid w:val="00D63BBA"/>
    <w:rsid w:val="00D64F9C"/>
    <w:rsid w:val="00D65913"/>
    <w:rsid w:val="00D65AD6"/>
    <w:rsid w:val="00D65BD3"/>
    <w:rsid w:val="00D6715A"/>
    <w:rsid w:val="00D67F1D"/>
    <w:rsid w:val="00D70409"/>
    <w:rsid w:val="00D7119A"/>
    <w:rsid w:val="00D72526"/>
    <w:rsid w:val="00D7339E"/>
    <w:rsid w:val="00D74C03"/>
    <w:rsid w:val="00D74CA0"/>
    <w:rsid w:val="00D74D7C"/>
    <w:rsid w:val="00D75881"/>
    <w:rsid w:val="00D75E83"/>
    <w:rsid w:val="00D766E5"/>
    <w:rsid w:val="00D76B30"/>
    <w:rsid w:val="00D77A71"/>
    <w:rsid w:val="00D77F73"/>
    <w:rsid w:val="00D80578"/>
    <w:rsid w:val="00D81AE8"/>
    <w:rsid w:val="00D83343"/>
    <w:rsid w:val="00D8351A"/>
    <w:rsid w:val="00D83F32"/>
    <w:rsid w:val="00D840C3"/>
    <w:rsid w:val="00D85303"/>
    <w:rsid w:val="00D86129"/>
    <w:rsid w:val="00D912B5"/>
    <w:rsid w:val="00D914A0"/>
    <w:rsid w:val="00D92247"/>
    <w:rsid w:val="00D94243"/>
    <w:rsid w:val="00D94551"/>
    <w:rsid w:val="00D948EF"/>
    <w:rsid w:val="00D95E17"/>
    <w:rsid w:val="00D97648"/>
    <w:rsid w:val="00D978BD"/>
    <w:rsid w:val="00D97E2B"/>
    <w:rsid w:val="00DA170A"/>
    <w:rsid w:val="00DA39B9"/>
    <w:rsid w:val="00DA4540"/>
    <w:rsid w:val="00DA62A0"/>
    <w:rsid w:val="00DA6DCF"/>
    <w:rsid w:val="00DA77C6"/>
    <w:rsid w:val="00DB17B1"/>
    <w:rsid w:val="00DB2322"/>
    <w:rsid w:val="00DB28DD"/>
    <w:rsid w:val="00DB33C4"/>
    <w:rsid w:val="00DB357C"/>
    <w:rsid w:val="00DB35FD"/>
    <w:rsid w:val="00DB3A1C"/>
    <w:rsid w:val="00DB3FA9"/>
    <w:rsid w:val="00DB40A0"/>
    <w:rsid w:val="00DB626A"/>
    <w:rsid w:val="00DB6C23"/>
    <w:rsid w:val="00DB783B"/>
    <w:rsid w:val="00DB7C55"/>
    <w:rsid w:val="00DC2AF2"/>
    <w:rsid w:val="00DC392B"/>
    <w:rsid w:val="00DC410D"/>
    <w:rsid w:val="00DC5E5F"/>
    <w:rsid w:val="00DD0AF6"/>
    <w:rsid w:val="00DD103B"/>
    <w:rsid w:val="00DD131C"/>
    <w:rsid w:val="00DD1A45"/>
    <w:rsid w:val="00DD1B5D"/>
    <w:rsid w:val="00DD2A95"/>
    <w:rsid w:val="00DD3A13"/>
    <w:rsid w:val="00DD486A"/>
    <w:rsid w:val="00DD54F4"/>
    <w:rsid w:val="00DD55A0"/>
    <w:rsid w:val="00DD5BDF"/>
    <w:rsid w:val="00DD7BC4"/>
    <w:rsid w:val="00DD7E5C"/>
    <w:rsid w:val="00DE199B"/>
    <w:rsid w:val="00DE1D6B"/>
    <w:rsid w:val="00DE1F2C"/>
    <w:rsid w:val="00DE3CB6"/>
    <w:rsid w:val="00DE6E81"/>
    <w:rsid w:val="00DE6E9D"/>
    <w:rsid w:val="00DE7C34"/>
    <w:rsid w:val="00DE7DA3"/>
    <w:rsid w:val="00DF264A"/>
    <w:rsid w:val="00DF3945"/>
    <w:rsid w:val="00DF6C8C"/>
    <w:rsid w:val="00DF7FF0"/>
    <w:rsid w:val="00E00371"/>
    <w:rsid w:val="00E00A54"/>
    <w:rsid w:val="00E0138D"/>
    <w:rsid w:val="00E01494"/>
    <w:rsid w:val="00E015DD"/>
    <w:rsid w:val="00E03544"/>
    <w:rsid w:val="00E03684"/>
    <w:rsid w:val="00E05BBC"/>
    <w:rsid w:val="00E10389"/>
    <w:rsid w:val="00E118A2"/>
    <w:rsid w:val="00E1296D"/>
    <w:rsid w:val="00E1400A"/>
    <w:rsid w:val="00E14940"/>
    <w:rsid w:val="00E1650B"/>
    <w:rsid w:val="00E200A0"/>
    <w:rsid w:val="00E2106A"/>
    <w:rsid w:val="00E22537"/>
    <w:rsid w:val="00E22D3D"/>
    <w:rsid w:val="00E24246"/>
    <w:rsid w:val="00E26751"/>
    <w:rsid w:val="00E302C3"/>
    <w:rsid w:val="00E30F8E"/>
    <w:rsid w:val="00E31B61"/>
    <w:rsid w:val="00E32870"/>
    <w:rsid w:val="00E32B79"/>
    <w:rsid w:val="00E33254"/>
    <w:rsid w:val="00E336AF"/>
    <w:rsid w:val="00E33C10"/>
    <w:rsid w:val="00E34424"/>
    <w:rsid w:val="00E411C9"/>
    <w:rsid w:val="00E41EE6"/>
    <w:rsid w:val="00E41F13"/>
    <w:rsid w:val="00E4226F"/>
    <w:rsid w:val="00E43976"/>
    <w:rsid w:val="00E4490C"/>
    <w:rsid w:val="00E46337"/>
    <w:rsid w:val="00E46A60"/>
    <w:rsid w:val="00E50A00"/>
    <w:rsid w:val="00E51B71"/>
    <w:rsid w:val="00E51BC9"/>
    <w:rsid w:val="00E52356"/>
    <w:rsid w:val="00E54724"/>
    <w:rsid w:val="00E54B25"/>
    <w:rsid w:val="00E557A7"/>
    <w:rsid w:val="00E56197"/>
    <w:rsid w:val="00E6231E"/>
    <w:rsid w:val="00E62BFF"/>
    <w:rsid w:val="00E63863"/>
    <w:rsid w:val="00E641F6"/>
    <w:rsid w:val="00E653F5"/>
    <w:rsid w:val="00E661DD"/>
    <w:rsid w:val="00E67691"/>
    <w:rsid w:val="00E714D5"/>
    <w:rsid w:val="00E7166C"/>
    <w:rsid w:val="00E72FC0"/>
    <w:rsid w:val="00E7389C"/>
    <w:rsid w:val="00E7457A"/>
    <w:rsid w:val="00E7543F"/>
    <w:rsid w:val="00E75DC6"/>
    <w:rsid w:val="00E81D26"/>
    <w:rsid w:val="00E82431"/>
    <w:rsid w:val="00E82B05"/>
    <w:rsid w:val="00E8725C"/>
    <w:rsid w:val="00E87804"/>
    <w:rsid w:val="00E92045"/>
    <w:rsid w:val="00E93ED4"/>
    <w:rsid w:val="00EA0C7C"/>
    <w:rsid w:val="00EA2301"/>
    <w:rsid w:val="00EA3368"/>
    <w:rsid w:val="00EA51A6"/>
    <w:rsid w:val="00EA5705"/>
    <w:rsid w:val="00EA7BB6"/>
    <w:rsid w:val="00EB0672"/>
    <w:rsid w:val="00EB0804"/>
    <w:rsid w:val="00EB199F"/>
    <w:rsid w:val="00EB1EBB"/>
    <w:rsid w:val="00EB3836"/>
    <w:rsid w:val="00EB57D4"/>
    <w:rsid w:val="00EB62A4"/>
    <w:rsid w:val="00EB6ACB"/>
    <w:rsid w:val="00EB7363"/>
    <w:rsid w:val="00EC0037"/>
    <w:rsid w:val="00EC06C7"/>
    <w:rsid w:val="00EC1B7D"/>
    <w:rsid w:val="00EC25FF"/>
    <w:rsid w:val="00EC4B8B"/>
    <w:rsid w:val="00EC5575"/>
    <w:rsid w:val="00EC60A8"/>
    <w:rsid w:val="00EC7F7D"/>
    <w:rsid w:val="00ED05A6"/>
    <w:rsid w:val="00ED0704"/>
    <w:rsid w:val="00ED1D51"/>
    <w:rsid w:val="00ED208E"/>
    <w:rsid w:val="00ED2454"/>
    <w:rsid w:val="00ED2D8B"/>
    <w:rsid w:val="00ED5363"/>
    <w:rsid w:val="00ED5789"/>
    <w:rsid w:val="00ED60B0"/>
    <w:rsid w:val="00ED61BF"/>
    <w:rsid w:val="00ED7274"/>
    <w:rsid w:val="00ED7C36"/>
    <w:rsid w:val="00ED7CFB"/>
    <w:rsid w:val="00EE05D5"/>
    <w:rsid w:val="00EE138D"/>
    <w:rsid w:val="00EE3A98"/>
    <w:rsid w:val="00EE3C96"/>
    <w:rsid w:val="00EE63BB"/>
    <w:rsid w:val="00EF039D"/>
    <w:rsid w:val="00EF1424"/>
    <w:rsid w:val="00EF2C68"/>
    <w:rsid w:val="00EF3046"/>
    <w:rsid w:val="00EF4305"/>
    <w:rsid w:val="00EF4B16"/>
    <w:rsid w:val="00EF5181"/>
    <w:rsid w:val="00EF5F2C"/>
    <w:rsid w:val="00EF6259"/>
    <w:rsid w:val="00EF6448"/>
    <w:rsid w:val="00EF6B33"/>
    <w:rsid w:val="00EF7BE8"/>
    <w:rsid w:val="00F004E1"/>
    <w:rsid w:val="00F01F66"/>
    <w:rsid w:val="00F03322"/>
    <w:rsid w:val="00F040FA"/>
    <w:rsid w:val="00F074AF"/>
    <w:rsid w:val="00F114BF"/>
    <w:rsid w:val="00F12C33"/>
    <w:rsid w:val="00F12E1B"/>
    <w:rsid w:val="00F12FC2"/>
    <w:rsid w:val="00F13C7A"/>
    <w:rsid w:val="00F13EEA"/>
    <w:rsid w:val="00F148CD"/>
    <w:rsid w:val="00F15D54"/>
    <w:rsid w:val="00F17059"/>
    <w:rsid w:val="00F20370"/>
    <w:rsid w:val="00F2038E"/>
    <w:rsid w:val="00F2078B"/>
    <w:rsid w:val="00F2206D"/>
    <w:rsid w:val="00F22F8B"/>
    <w:rsid w:val="00F23A10"/>
    <w:rsid w:val="00F23E79"/>
    <w:rsid w:val="00F255BB"/>
    <w:rsid w:val="00F26897"/>
    <w:rsid w:val="00F26CB9"/>
    <w:rsid w:val="00F27C7F"/>
    <w:rsid w:val="00F30C8B"/>
    <w:rsid w:val="00F3104A"/>
    <w:rsid w:val="00F316BA"/>
    <w:rsid w:val="00F3239E"/>
    <w:rsid w:val="00F353D3"/>
    <w:rsid w:val="00F35B5A"/>
    <w:rsid w:val="00F35C50"/>
    <w:rsid w:val="00F35D11"/>
    <w:rsid w:val="00F36803"/>
    <w:rsid w:val="00F37389"/>
    <w:rsid w:val="00F37420"/>
    <w:rsid w:val="00F40D19"/>
    <w:rsid w:val="00F41A5F"/>
    <w:rsid w:val="00F43A0A"/>
    <w:rsid w:val="00F44426"/>
    <w:rsid w:val="00F45BFC"/>
    <w:rsid w:val="00F46181"/>
    <w:rsid w:val="00F465CF"/>
    <w:rsid w:val="00F468FD"/>
    <w:rsid w:val="00F46963"/>
    <w:rsid w:val="00F46E32"/>
    <w:rsid w:val="00F50B69"/>
    <w:rsid w:val="00F51ECA"/>
    <w:rsid w:val="00F53D70"/>
    <w:rsid w:val="00F55CB8"/>
    <w:rsid w:val="00F57506"/>
    <w:rsid w:val="00F6076C"/>
    <w:rsid w:val="00F6095A"/>
    <w:rsid w:val="00F63FC4"/>
    <w:rsid w:val="00F65E3E"/>
    <w:rsid w:val="00F669CE"/>
    <w:rsid w:val="00F67A41"/>
    <w:rsid w:val="00F70895"/>
    <w:rsid w:val="00F70CDE"/>
    <w:rsid w:val="00F717A2"/>
    <w:rsid w:val="00F72601"/>
    <w:rsid w:val="00F746A9"/>
    <w:rsid w:val="00F746FB"/>
    <w:rsid w:val="00F75131"/>
    <w:rsid w:val="00F7548F"/>
    <w:rsid w:val="00F755D6"/>
    <w:rsid w:val="00F77EAD"/>
    <w:rsid w:val="00F80D2A"/>
    <w:rsid w:val="00F81787"/>
    <w:rsid w:val="00F837DA"/>
    <w:rsid w:val="00F83BE4"/>
    <w:rsid w:val="00F84074"/>
    <w:rsid w:val="00F847C2"/>
    <w:rsid w:val="00F850F8"/>
    <w:rsid w:val="00F85A61"/>
    <w:rsid w:val="00F86744"/>
    <w:rsid w:val="00F869D4"/>
    <w:rsid w:val="00F917AB"/>
    <w:rsid w:val="00F91A3A"/>
    <w:rsid w:val="00F91BC4"/>
    <w:rsid w:val="00F939CA"/>
    <w:rsid w:val="00F944BF"/>
    <w:rsid w:val="00F97699"/>
    <w:rsid w:val="00FA15FE"/>
    <w:rsid w:val="00FA170C"/>
    <w:rsid w:val="00FA241A"/>
    <w:rsid w:val="00FA25CB"/>
    <w:rsid w:val="00FA3BCF"/>
    <w:rsid w:val="00FA49D8"/>
    <w:rsid w:val="00FA748A"/>
    <w:rsid w:val="00FA7AE7"/>
    <w:rsid w:val="00FB1792"/>
    <w:rsid w:val="00FB17CE"/>
    <w:rsid w:val="00FB1CD5"/>
    <w:rsid w:val="00FB23FE"/>
    <w:rsid w:val="00FB2CA4"/>
    <w:rsid w:val="00FB337E"/>
    <w:rsid w:val="00FB3C20"/>
    <w:rsid w:val="00FB4907"/>
    <w:rsid w:val="00FB521E"/>
    <w:rsid w:val="00FB5929"/>
    <w:rsid w:val="00FB5EE6"/>
    <w:rsid w:val="00FB6257"/>
    <w:rsid w:val="00FC0C4A"/>
    <w:rsid w:val="00FC2CB9"/>
    <w:rsid w:val="00FC36EC"/>
    <w:rsid w:val="00FC41E7"/>
    <w:rsid w:val="00FC5C1C"/>
    <w:rsid w:val="00FC72F3"/>
    <w:rsid w:val="00FC7D3A"/>
    <w:rsid w:val="00FD23DD"/>
    <w:rsid w:val="00FD37CD"/>
    <w:rsid w:val="00FD3DA5"/>
    <w:rsid w:val="00FD62F6"/>
    <w:rsid w:val="00FE0DAB"/>
    <w:rsid w:val="00FE2190"/>
    <w:rsid w:val="00FE2275"/>
    <w:rsid w:val="00FE2FC5"/>
    <w:rsid w:val="00FE3066"/>
    <w:rsid w:val="00FE3300"/>
    <w:rsid w:val="00FE37A4"/>
    <w:rsid w:val="00FE3D3B"/>
    <w:rsid w:val="00FE60AF"/>
    <w:rsid w:val="00FE7BB5"/>
    <w:rsid w:val="00FF33CB"/>
    <w:rsid w:val="00FF3498"/>
    <w:rsid w:val="00FF5339"/>
    <w:rsid w:val="00FF5BA5"/>
    <w:rsid w:val="00FF6CFB"/>
    <w:rsid w:val="00FF7201"/>
    <w:rsid w:val="00FF7EA3"/>
    <w:rsid w:val="022112E3"/>
    <w:rsid w:val="02A82B48"/>
    <w:rsid w:val="1220534D"/>
    <w:rsid w:val="187CBA99"/>
    <w:rsid w:val="188BCBBF"/>
    <w:rsid w:val="1F3BD020"/>
    <w:rsid w:val="212D88F8"/>
    <w:rsid w:val="25EB876E"/>
    <w:rsid w:val="2A63FC97"/>
    <w:rsid w:val="2D7D57A3"/>
    <w:rsid w:val="2E978C53"/>
    <w:rsid w:val="339ED26E"/>
    <w:rsid w:val="3B5387E4"/>
    <w:rsid w:val="3F711B8F"/>
    <w:rsid w:val="444311A2"/>
    <w:rsid w:val="4A69DC7A"/>
    <w:rsid w:val="4BC1397C"/>
    <w:rsid w:val="518F93A2"/>
    <w:rsid w:val="5C2AF7D5"/>
    <w:rsid w:val="62973033"/>
    <w:rsid w:val="76EC2830"/>
    <w:rsid w:val="7CC2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BAF45"/>
  <w15:chartTrackingRefBased/>
  <w15:docId w15:val="{BDF62557-5F58-4335-8B84-607C99819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i-FI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eastAsia="en-US"/>
    </w:rPr>
  </w:style>
  <w:style w:type="paragraph" w:styleId="Heading1">
    <w:name w:val="heading 1"/>
    <w:aliases w:val="HK-1"/>
    <w:basedOn w:val="Normal"/>
    <w:next w:val="C1PlainText"/>
    <w:qFormat/>
    <w:pPr>
      <w:keepNext/>
      <w:numPr>
        <w:numId w:val="8"/>
      </w:numPr>
      <w:tabs>
        <w:tab w:val="clear" w:pos="432"/>
        <w:tab w:val="num" w:pos="1298"/>
      </w:tabs>
      <w:spacing w:before="360"/>
      <w:ind w:left="1298" w:hanging="1298"/>
      <w:outlineLvl w:val="0"/>
    </w:pPr>
    <w:rPr>
      <w:b/>
      <w:caps/>
      <w:kern w:val="28"/>
    </w:rPr>
  </w:style>
  <w:style w:type="paragraph" w:styleId="Heading2">
    <w:name w:val="heading 2"/>
    <w:aliases w:val="HK-2"/>
    <w:basedOn w:val="Normal"/>
    <w:next w:val="C1PlainText"/>
    <w:qFormat/>
    <w:rsid w:val="006E511C"/>
    <w:pPr>
      <w:keepNext/>
      <w:numPr>
        <w:ilvl w:val="1"/>
        <w:numId w:val="9"/>
      </w:numPr>
      <w:tabs>
        <w:tab w:val="clear" w:pos="576"/>
        <w:tab w:val="num" w:pos="1298"/>
      </w:tabs>
      <w:spacing w:before="360"/>
      <w:ind w:left="0" w:firstLine="0"/>
      <w:outlineLvl w:val="1"/>
    </w:pPr>
    <w:rPr>
      <w:b/>
    </w:rPr>
  </w:style>
  <w:style w:type="paragraph" w:styleId="Heading3">
    <w:name w:val="heading 3"/>
    <w:aliases w:val="HK-3"/>
    <w:basedOn w:val="Normal"/>
    <w:next w:val="C1PlainText"/>
    <w:qFormat/>
    <w:pPr>
      <w:keepNext/>
      <w:numPr>
        <w:ilvl w:val="2"/>
        <w:numId w:val="10"/>
      </w:numPr>
      <w:tabs>
        <w:tab w:val="clear" w:pos="720"/>
        <w:tab w:val="num" w:pos="1298"/>
      </w:tabs>
      <w:spacing w:before="360"/>
      <w:ind w:left="1298" w:hanging="1298"/>
      <w:outlineLvl w:val="2"/>
    </w:pPr>
    <w:rPr>
      <w:b/>
    </w:rPr>
  </w:style>
  <w:style w:type="paragraph" w:styleId="Heading4">
    <w:name w:val="heading 4"/>
    <w:aliases w:val="HK-4"/>
    <w:basedOn w:val="Normal"/>
    <w:next w:val="C1PlainText"/>
    <w:qFormat/>
    <w:pPr>
      <w:keepNext/>
      <w:numPr>
        <w:ilvl w:val="3"/>
        <w:numId w:val="11"/>
      </w:numPr>
      <w:tabs>
        <w:tab w:val="clear" w:pos="864"/>
        <w:tab w:val="num" w:pos="1298"/>
      </w:tabs>
      <w:spacing w:before="360"/>
      <w:ind w:left="1298" w:hanging="1298"/>
      <w:outlineLvl w:val="3"/>
    </w:pPr>
    <w:rPr>
      <w:b/>
      <w:bCs/>
      <w:szCs w:val="28"/>
    </w:rPr>
  </w:style>
  <w:style w:type="paragraph" w:styleId="Heading5">
    <w:name w:val="heading 5"/>
    <w:aliases w:val="HK-5"/>
    <w:basedOn w:val="Normal"/>
    <w:next w:val="Normal"/>
    <w:qFormat/>
    <w:pPr>
      <w:numPr>
        <w:ilvl w:val="4"/>
        <w:numId w:val="2"/>
      </w:numPr>
      <w:tabs>
        <w:tab w:val="clear" w:pos="1008"/>
        <w:tab w:val="num" w:pos="1298"/>
      </w:tabs>
      <w:spacing w:before="240" w:after="60"/>
      <w:ind w:left="1298" w:hanging="1298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0PlainText">
    <w:name w:val="C0 Plain Text"/>
    <w:basedOn w:val="Normal"/>
    <w:qFormat/>
    <w:pPr>
      <w:spacing w:before="120" w:after="120"/>
      <w:jc w:val="both"/>
    </w:pPr>
  </w:style>
  <w:style w:type="paragraph" w:customStyle="1" w:styleId="C1PlainText">
    <w:name w:val="C1 Plain Text"/>
    <w:basedOn w:val="Normal"/>
    <w:link w:val="C1PlainTextChar"/>
    <w:qFormat/>
    <w:pPr>
      <w:spacing w:before="120" w:after="120"/>
      <w:ind w:left="1298"/>
      <w:jc w:val="both"/>
    </w:pPr>
  </w:style>
  <w:style w:type="paragraph" w:styleId="Footer">
    <w:name w:val="footer"/>
    <w:basedOn w:val="Normal"/>
    <w:pPr>
      <w:tabs>
        <w:tab w:val="center" w:pos="4819"/>
        <w:tab w:val="right" w:pos="9638"/>
      </w:tabs>
    </w:pPr>
    <w:rPr>
      <w:sz w:val="16"/>
    </w:rPr>
  </w:style>
  <w:style w:type="paragraph" w:styleId="Header">
    <w:name w:val="header"/>
    <w:basedOn w:val="Normal"/>
    <w:link w:val="HeaderChar"/>
    <w:pPr>
      <w:tabs>
        <w:tab w:val="left" w:pos="6124"/>
        <w:tab w:val="right" w:pos="9809"/>
      </w:tabs>
    </w:pPr>
    <w:rPr>
      <w:rFonts w:ascii="Arial" w:hAnsi="Arial"/>
      <w:sz w:val="18"/>
    </w:rPr>
  </w:style>
  <w:style w:type="paragraph" w:customStyle="1" w:styleId="ListItemC0">
    <w:name w:val="List Item C0"/>
    <w:basedOn w:val="Normal"/>
    <w:pPr>
      <w:numPr>
        <w:numId w:val="4"/>
      </w:numPr>
      <w:tabs>
        <w:tab w:val="clear" w:pos="360"/>
      </w:tabs>
    </w:pPr>
    <w:rPr>
      <w:noProof/>
    </w:rPr>
  </w:style>
  <w:style w:type="paragraph" w:styleId="Caption">
    <w:name w:val="caption"/>
    <w:basedOn w:val="Normal"/>
    <w:next w:val="Normal"/>
    <w:qFormat/>
    <w:pPr>
      <w:spacing w:before="120" w:after="120"/>
      <w:ind w:left="1298"/>
    </w:pPr>
    <w:rPr>
      <w:rFonts w:ascii="Arial" w:hAnsi="Arial"/>
      <w:b/>
      <w:bCs/>
      <w:noProof/>
      <w:sz w:val="20"/>
    </w:rPr>
  </w:style>
  <w:style w:type="paragraph" w:customStyle="1" w:styleId="ListItemC1">
    <w:name w:val="List Item C1"/>
    <w:basedOn w:val="Normal"/>
    <w:qFormat/>
    <w:pPr>
      <w:numPr>
        <w:numId w:val="6"/>
      </w:numPr>
      <w:tabs>
        <w:tab w:val="clear" w:pos="1658"/>
      </w:tabs>
      <w:ind w:left="1582" w:hanging="284"/>
    </w:pPr>
  </w:style>
  <w:style w:type="paragraph" w:styleId="ListNumber">
    <w:name w:val="List Number"/>
    <w:basedOn w:val="Normal"/>
    <w:pPr>
      <w:numPr>
        <w:numId w:val="3"/>
      </w:numPr>
    </w:pPr>
  </w:style>
  <w:style w:type="paragraph" w:customStyle="1" w:styleId="ListItemC00">
    <w:name w:val="List Item C0+"/>
    <w:basedOn w:val="ListItemC0"/>
    <w:pPr>
      <w:numPr>
        <w:numId w:val="5"/>
      </w:numPr>
      <w:tabs>
        <w:tab w:val="clear" w:pos="644"/>
      </w:tabs>
    </w:pPr>
    <w:rPr>
      <w:noProof w:val="0"/>
    </w:rPr>
  </w:style>
  <w:style w:type="paragraph" w:customStyle="1" w:styleId="NormalC1">
    <w:name w:val="Normal C1"/>
    <w:basedOn w:val="Normal"/>
    <w:link w:val="NormalC1Char"/>
    <w:qFormat/>
    <w:pPr>
      <w:ind w:left="1298"/>
    </w:pPr>
  </w:style>
  <w:style w:type="paragraph" w:customStyle="1" w:styleId="DocInfo">
    <w:name w:val="DocInfo"/>
    <w:basedOn w:val="Normal"/>
    <w:pPr>
      <w:shd w:val="solid" w:color="FFFFFF" w:fill="FFFFFF"/>
    </w:pPr>
    <w:rPr>
      <w:rFonts w:ascii="Arial" w:hAnsi="Arial"/>
      <w:noProof/>
      <w:sz w:val="18"/>
    </w:rPr>
  </w:style>
  <w:style w:type="paragraph" w:customStyle="1" w:styleId="Subheading1">
    <w:name w:val="Subheading 1"/>
    <w:basedOn w:val="Normal"/>
    <w:next w:val="C1PlainText"/>
    <w:pPr>
      <w:spacing w:before="360"/>
    </w:pPr>
    <w:rPr>
      <w:b/>
      <w:caps/>
    </w:rPr>
  </w:style>
  <w:style w:type="paragraph" w:customStyle="1" w:styleId="Subheading2">
    <w:name w:val="Subheading 2"/>
    <w:basedOn w:val="Subheading1"/>
    <w:next w:val="C1PlainText"/>
    <w:rPr>
      <w:caps w:val="0"/>
    </w:rPr>
  </w:style>
  <w:style w:type="paragraph" w:customStyle="1" w:styleId="DocInfoBold">
    <w:name w:val="DocInfoBold"/>
    <w:basedOn w:val="DocInfo"/>
    <w:next w:val="Normal"/>
    <w:rPr>
      <w:b/>
    </w:rPr>
  </w:style>
  <w:style w:type="paragraph" w:styleId="TOC1">
    <w:name w:val="toc 1"/>
    <w:basedOn w:val="Normal"/>
    <w:next w:val="Normal"/>
    <w:autoRedefine/>
    <w:uiPriority w:val="39"/>
    <w:pPr>
      <w:spacing w:before="240" w:after="240"/>
    </w:pPr>
    <w:rPr>
      <w:b/>
      <w:caps/>
    </w:rPr>
  </w:style>
  <w:style w:type="paragraph" w:styleId="TOC2">
    <w:name w:val="toc 2"/>
    <w:basedOn w:val="Normal"/>
    <w:next w:val="Normal"/>
    <w:autoRedefine/>
    <w:uiPriority w:val="39"/>
  </w:style>
  <w:style w:type="paragraph" w:styleId="TOC3">
    <w:name w:val="toc 3"/>
    <w:basedOn w:val="Normal"/>
    <w:next w:val="Normal"/>
    <w:autoRedefine/>
    <w:uiPriority w:val="39"/>
  </w:style>
  <w:style w:type="paragraph" w:styleId="TOC4">
    <w:name w:val="toc 4"/>
    <w:basedOn w:val="Normal"/>
    <w:next w:val="Normal"/>
    <w:autoRedefine/>
    <w:uiPriority w:val="39"/>
  </w:style>
  <w:style w:type="paragraph" w:customStyle="1" w:styleId="ListItemC10">
    <w:name w:val="List Item C1+"/>
    <w:basedOn w:val="ListItemC1"/>
    <w:pPr>
      <w:numPr>
        <w:numId w:val="7"/>
      </w:numPr>
      <w:tabs>
        <w:tab w:val="clear" w:pos="1942"/>
      </w:tabs>
      <w:ind w:left="1866" w:hanging="284"/>
    </w:pPr>
  </w:style>
  <w:style w:type="paragraph" w:customStyle="1" w:styleId="Subheading3">
    <w:name w:val="Subheading 3"/>
    <w:basedOn w:val="Subheading1"/>
    <w:next w:val="C1PlainText"/>
    <w:pPr>
      <w:ind w:left="1298"/>
    </w:pPr>
    <w:rPr>
      <w:caps w:val="0"/>
    </w:rPr>
  </w:style>
  <w:style w:type="paragraph" w:customStyle="1" w:styleId="TableHeading">
    <w:name w:val="Table_Heading"/>
    <w:basedOn w:val="Normal"/>
    <w:next w:val="Normal"/>
    <w:pPr>
      <w:spacing w:before="80" w:after="40"/>
    </w:pPr>
    <w:rPr>
      <w:rFonts w:ascii="Arial" w:hAnsi="Arial"/>
      <w:b/>
      <w:sz w:val="18"/>
    </w:rPr>
  </w:style>
  <w:style w:type="paragraph" w:customStyle="1" w:styleId="TableText">
    <w:name w:val="Table_Text"/>
    <w:basedOn w:val="Normal"/>
    <w:pPr>
      <w:spacing w:before="80" w:after="40"/>
    </w:pPr>
    <w:rPr>
      <w:rFonts w:ascii="Arial" w:hAnsi="Arial"/>
      <w:sz w:val="18"/>
    </w:rPr>
  </w:style>
  <w:style w:type="paragraph" w:customStyle="1" w:styleId="StyleArial18ptRight">
    <w:name w:val="Style Arial 18 pt Right"/>
    <w:basedOn w:val="Normal"/>
    <w:rsid w:val="00161E8D"/>
    <w:pPr>
      <w:jc w:val="right"/>
    </w:pPr>
    <w:rPr>
      <w:rFonts w:ascii="Arial" w:hAnsi="Arial"/>
      <w:sz w:val="36"/>
      <w:szCs w:val="36"/>
    </w:rPr>
  </w:style>
  <w:style w:type="paragraph" w:customStyle="1" w:styleId="StyleArial18ptCenteredRight12cm">
    <w:name w:val="Style Arial 18 pt Centered Right:  12 cm"/>
    <w:basedOn w:val="Normal"/>
    <w:rsid w:val="00161E8D"/>
    <w:pPr>
      <w:ind w:right="680"/>
      <w:jc w:val="center"/>
    </w:pPr>
    <w:rPr>
      <w:rFonts w:ascii="Arial" w:hAnsi="Arial"/>
      <w:sz w:val="36"/>
      <w:szCs w:val="36"/>
    </w:rPr>
  </w:style>
  <w:style w:type="paragraph" w:styleId="TOC5">
    <w:name w:val="toc 5"/>
    <w:basedOn w:val="Normal"/>
    <w:next w:val="Normal"/>
    <w:autoRedefine/>
    <w:uiPriority w:val="39"/>
    <w:rsid w:val="002C5044"/>
    <w:pPr>
      <w:ind w:left="960"/>
    </w:pPr>
  </w:style>
  <w:style w:type="paragraph" w:styleId="TOC6">
    <w:name w:val="toc 6"/>
    <w:basedOn w:val="Normal"/>
    <w:next w:val="Normal"/>
    <w:autoRedefine/>
    <w:uiPriority w:val="39"/>
    <w:rsid w:val="002C5044"/>
    <w:pPr>
      <w:ind w:left="1200"/>
    </w:pPr>
  </w:style>
  <w:style w:type="paragraph" w:styleId="TOC7">
    <w:name w:val="toc 7"/>
    <w:basedOn w:val="Normal"/>
    <w:next w:val="Normal"/>
    <w:autoRedefine/>
    <w:uiPriority w:val="39"/>
    <w:rsid w:val="002C5044"/>
    <w:pPr>
      <w:ind w:left="1440"/>
    </w:pPr>
  </w:style>
  <w:style w:type="paragraph" w:styleId="TOC8">
    <w:name w:val="toc 8"/>
    <w:basedOn w:val="Normal"/>
    <w:next w:val="Normal"/>
    <w:autoRedefine/>
    <w:uiPriority w:val="39"/>
    <w:rsid w:val="002C5044"/>
    <w:pPr>
      <w:ind w:left="1680"/>
    </w:pPr>
  </w:style>
  <w:style w:type="paragraph" w:styleId="TOC9">
    <w:name w:val="toc 9"/>
    <w:basedOn w:val="Normal"/>
    <w:next w:val="Normal"/>
    <w:autoRedefine/>
    <w:uiPriority w:val="39"/>
    <w:rsid w:val="002C5044"/>
    <w:pPr>
      <w:ind w:left="1920"/>
    </w:pPr>
  </w:style>
  <w:style w:type="paragraph" w:customStyle="1" w:styleId="Perusteksti">
    <w:name w:val="Perusteksti"/>
    <w:rsid w:val="00320818"/>
    <w:pPr>
      <w:spacing w:before="240"/>
      <w:ind w:left="2608"/>
      <w:jc w:val="both"/>
    </w:pPr>
    <w:rPr>
      <w:sz w:val="24"/>
      <w:lang w:eastAsia="en-US"/>
    </w:rPr>
  </w:style>
  <w:style w:type="character" w:styleId="Hyperlink">
    <w:name w:val="Hyperlink"/>
    <w:uiPriority w:val="99"/>
    <w:rsid w:val="009902F8"/>
    <w:rPr>
      <w:color w:val="0000FF"/>
      <w:u w:val="single"/>
    </w:rPr>
  </w:style>
  <w:style w:type="paragraph" w:customStyle="1" w:styleId="Osoite">
    <w:name w:val="_Osoite"/>
    <w:rsid w:val="00C61655"/>
    <w:rPr>
      <w:sz w:val="24"/>
      <w:lang w:eastAsia="en-US"/>
    </w:rPr>
  </w:style>
  <w:style w:type="paragraph" w:customStyle="1" w:styleId="Kirjeotsikko">
    <w:name w:val="_Kirjeotsikko"/>
    <w:next w:val="Normal"/>
    <w:rsid w:val="00C61655"/>
    <w:pPr>
      <w:jc w:val="both"/>
    </w:pPr>
    <w:rPr>
      <w:caps/>
      <w:sz w:val="24"/>
      <w:lang w:eastAsia="en-US"/>
    </w:rPr>
  </w:style>
  <w:style w:type="paragraph" w:customStyle="1" w:styleId="Perusteksti0">
    <w:name w:val="_Perusteksti"/>
    <w:rsid w:val="001A4A7F"/>
    <w:pPr>
      <w:tabs>
        <w:tab w:val="left" w:pos="9923"/>
      </w:tabs>
      <w:spacing w:before="240"/>
      <w:ind w:left="2608"/>
      <w:jc w:val="both"/>
    </w:pPr>
    <w:rPr>
      <w:sz w:val="24"/>
      <w:lang w:eastAsia="fi-FI"/>
    </w:rPr>
  </w:style>
  <w:style w:type="paragraph" w:customStyle="1" w:styleId="luettelo1">
    <w:name w:val="_luettelo1"/>
    <w:rsid w:val="001A4A7F"/>
    <w:pPr>
      <w:numPr>
        <w:numId w:val="12"/>
      </w:numPr>
      <w:spacing w:before="120"/>
      <w:ind w:left="2965" w:hanging="357"/>
      <w:jc w:val="both"/>
    </w:pPr>
    <w:rPr>
      <w:color w:val="000000"/>
      <w:sz w:val="24"/>
      <w:lang w:eastAsia="fi-FI"/>
    </w:rPr>
  </w:style>
  <w:style w:type="paragraph" w:customStyle="1" w:styleId="Ots4">
    <w:name w:val="_Ots4"/>
    <w:basedOn w:val="Perusteksti0"/>
    <w:next w:val="Perusteksti0"/>
    <w:rsid w:val="001A4A7F"/>
    <w:pPr>
      <w:keepNext/>
    </w:pPr>
    <w:rPr>
      <w:b/>
      <w:caps/>
    </w:rPr>
  </w:style>
  <w:style w:type="paragraph" w:styleId="BodyTextIndent3">
    <w:name w:val="Body Text Indent 3"/>
    <w:basedOn w:val="Normal"/>
    <w:rsid w:val="00CD4860"/>
    <w:pPr>
      <w:overflowPunct/>
      <w:autoSpaceDE/>
      <w:autoSpaceDN/>
      <w:adjustRightInd/>
      <w:ind w:left="1985"/>
      <w:textAlignment w:val="auto"/>
    </w:pPr>
    <w:rPr>
      <w:spacing w:val="-3"/>
    </w:rPr>
  </w:style>
  <w:style w:type="paragraph" w:customStyle="1" w:styleId="luettelo2">
    <w:name w:val="_luettelo2"/>
    <w:basedOn w:val="luettelo1"/>
    <w:rsid w:val="00C41A9A"/>
    <w:pPr>
      <w:numPr>
        <w:numId w:val="13"/>
      </w:numPr>
      <w:ind w:left="3402" w:hanging="357"/>
    </w:pPr>
    <w:rPr>
      <w:lang w:eastAsia="en-US"/>
    </w:rPr>
  </w:style>
  <w:style w:type="paragraph" w:customStyle="1" w:styleId="Leiptxt">
    <w:name w:val="Leipätxt"/>
    <w:basedOn w:val="Normal"/>
    <w:rsid w:val="005240A2"/>
    <w:pPr>
      <w:overflowPunct/>
      <w:autoSpaceDE/>
      <w:autoSpaceDN/>
      <w:adjustRightInd/>
      <w:spacing w:after="240"/>
      <w:ind w:left="2268"/>
      <w:jc w:val="both"/>
      <w:textAlignment w:val="auto"/>
    </w:pPr>
  </w:style>
  <w:style w:type="paragraph" w:customStyle="1" w:styleId="Ots5">
    <w:name w:val="_Ots5"/>
    <w:basedOn w:val="Ots4"/>
    <w:next w:val="Perusteksti0"/>
    <w:rsid w:val="00524E56"/>
    <w:rPr>
      <w:caps w:val="0"/>
    </w:rPr>
  </w:style>
  <w:style w:type="paragraph" w:customStyle="1" w:styleId="Osallistujat">
    <w:name w:val="_Osallistujat"/>
    <w:rsid w:val="00DE7DA3"/>
    <w:pPr>
      <w:tabs>
        <w:tab w:val="left" w:pos="2608"/>
        <w:tab w:val="left" w:pos="5216"/>
      </w:tabs>
      <w:ind w:left="2608" w:hanging="2608"/>
    </w:pPr>
    <w:rPr>
      <w:noProof/>
      <w:sz w:val="24"/>
      <w:lang w:val="en-GB" w:eastAsia="en-US"/>
    </w:rPr>
  </w:style>
  <w:style w:type="paragraph" w:styleId="NormalIndent">
    <w:name w:val="Normal Indent"/>
    <w:basedOn w:val="Normal"/>
    <w:autoRedefine/>
    <w:rsid w:val="006E22BA"/>
    <w:pPr>
      <w:overflowPunct/>
      <w:autoSpaceDE/>
      <w:autoSpaceDN/>
      <w:adjustRightInd/>
      <w:ind w:left="1304"/>
      <w:textAlignment w:val="auto"/>
      <w:outlineLvl w:val="0"/>
    </w:pPr>
    <w:rPr>
      <w:lang w:eastAsia="fi-FI"/>
    </w:rPr>
  </w:style>
  <w:style w:type="paragraph" w:styleId="BalloonText">
    <w:name w:val="Balloon Text"/>
    <w:basedOn w:val="Normal"/>
    <w:link w:val="BalloonTextChar"/>
    <w:rsid w:val="00D833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83343"/>
    <w:rPr>
      <w:rFonts w:ascii="Tahoma" w:hAnsi="Tahoma" w:cs="Tahoma"/>
      <w:sz w:val="16"/>
      <w:szCs w:val="16"/>
      <w:lang w:eastAsia="en-US"/>
    </w:rPr>
  </w:style>
  <w:style w:type="character" w:customStyle="1" w:styleId="C1PlainTextChar">
    <w:name w:val="C1 Plain Text Char"/>
    <w:link w:val="C1PlainText"/>
    <w:rsid w:val="00CF3509"/>
    <w:rPr>
      <w:sz w:val="24"/>
      <w:lang w:eastAsia="en-US"/>
    </w:rPr>
  </w:style>
  <w:style w:type="character" w:customStyle="1" w:styleId="EquationCaption">
    <w:name w:val="_Equation Caption"/>
    <w:rsid w:val="007128C3"/>
  </w:style>
  <w:style w:type="paragraph" w:customStyle="1" w:styleId="C2PlainText">
    <w:name w:val="C2 Plain Text"/>
    <w:rsid w:val="004B4425"/>
    <w:pPr>
      <w:spacing w:after="240"/>
      <w:ind w:left="2597"/>
      <w:jc w:val="both"/>
    </w:pPr>
    <w:rPr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4B442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eastAsia="fi-FI"/>
    </w:rPr>
  </w:style>
  <w:style w:type="character" w:styleId="CommentReference">
    <w:name w:val="annotation reference"/>
    <w:rsid w:val="000A7086"/>
    <w:rPr>
      <w:sz w:val="16"/>
      <w:szCs w:val="16"/>
    </w:rPr>
  </w:style>
  <w:style w:type="paragraph" w:styleId="CommentText">
    <w:name w:val="annotation text"/>
    <w:basedOn w:val="Normal"/>
    <w:link w:val="CommentTextChar"/>
    <w:rsid w:val="000A7086"/>
    <w:rPr>
      <w:sz w:val="20"/>
    </w:rPr>
  </w:style>
  <w:style w:type="character" w:customStyle="1" w:styleId="CommentTextChar">
    <w:name w:val="Comment Text Char"/>
    <w:link w:val="CommentText"/>
    <w:rsid w:val="000A708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A7086"/>
    <w:rPr>
      <w:b/>
      <w:bCs/>
    </w:rPr>
  </w:style>
  <w:style w:type="character" w:customStyle="1" w:styleId="CommentSubjectChar">
    <w:name w:val="Comment Subject Char"/>
    <w:link w:val="CommentSubject"/>
    <w:rsid w:val="000A7086"/>
    <w:rPr>
      <w:b/>
      <w:bCs/>
      <w:lang w:eastAsia="en-US"/>
    </w:rPr>
  </w:style>
  <w:style w:type="character" w:customStyle="1" w:styleId="C1PlainTextChar2">
    <w:name w:val="C1 Plain Text Char2"/>
    <w:locked/>
    <w:rsid w:val="00042D15"/>
    <w:rPr>
      <w:sz w:val="24"/>
      <w:lang w:eastAsia="en-US"/>
    </w:rPr>
  </w:style>
  <w:style w:type="character" w:customStyle="1" w:styleId="NormalC1Char">
    <w:name w:val="Normal C1 Char"/>
    <w:link w:val="NormalC1"/>
    <w:rsid w:val="00042D15"/>
    <w:rPr>
      <w:sz w:val="24"/>
      <w:lang w:eastAsia="en-US"/>
    </w:rPr>
  </w:style>
  <w:style w:type="paragraph" w:customStyle="1" w:styleId="py">
    <w:name w:val="py"/>
    <w:basedOn w:val="Normal"/>
    <w:rsid w:val="005661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eastAsia="fi-FI"/>
    </w:rPr>
  </w:style>
  <w:style w:type="paragraph" w:styleId="ListParagraph">
    <w:name w:val="List Paragraph"/>
    <w:basedOn w:val="Normal"/>
    <w:uiPriority w:val="34"/>
    <w:qFormat/>
    <w:rsid w:val="00E05BBC"/>
    <w:pPr>
      <w:ind w:left="720"/>
      <w:contextualSpacing/>
      <w:textAlignment w:val="auto"/>
    </w:pPr>
  </w:style>
  <w:style w:type="character" w:customStyle="1" w:styleId="opening-times2">
    <w:name w:val="opening-times2"/>
    <w:rsid w:val="00F27C7F"/>
  </w:style>
  <w:style w:type="paragraph" w:styleId="NoSpacing">
    <w:name w:val="No Spacing"/>
    <w:link w:val="NoSpacingChar"/>
    <w:uiPriority w:val="1"/>
    <w:qFormat/>
    <w:rsid w:val="00F7548F"/>
    <w:rPr>
      <w:rFonts w:ascii="Calibri" w:eastAsia="Calibri" w:hAnsi="Calibri" w:cs="Calibri"/>
      <w:sz w:val="22"/>
      <w:szCs w:val="22"/>
      <w:lang w:eastAsia="en-US"/>
    </w:rPr>
  </w:style>
  <w:style w:type="character" w:customStyle="1" w:styleId="opened2">
    <w:name w:val="opened2"/>
    <w:rsid w:val="007A3DA0"/>
  </w:style>
  <w:style w:type="paragraph" w:customStyle="1" w:styleId="xmsoplaintext">
    <w:name w:val="x_msoplaintext"/>
    <w:basedOn w:val="Normal"/>
    <w:rsid w:val="00B364A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eastAsia="fi-FI"/>
    </w:rPr>
  </w:style>
  <w:style w:type="paragraph" w:styleId="BodyTextIndent">
    <w:name w:val="Body Text Indent"/>
    <w:basedOn w:val="Normal"/>
    <w:link w:val="BodyTextIndentChar"/>
    <w:rsid w:val="006719F8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6719F8"/>
    <w:rPr>
      <w:sz w:val="24"/>
      <w:lang w:eastAsia="en-US"/>
    </w:rPr>
  </w:style>
  <w:style w:type="paragraph" w:customStyle="1" w:styleId="waste-facility-name">
    <w:name w:val="waste-facility-name"/>
    <w:basedOn w:val="Normal"/>
    <w:rsid w:val="00B6342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eastAsia="fi-FI"/>
    </w:rPr>
  </w:style>
  <w:style w:type="paragraph" w:customStyle="1" w:styleId="waste-facility-address-and-phone-number">
    <w:name w:val="waste-facility-address-and-phone-number"/>
    <w:basedOn w:val="Normal"/>
    <w:rsid w:val="00B6342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eastAsia="fi-FI"/>
    </w:rPr>
  </w:style>
  <w:style w:type="character" w:styleId="UnresolvedMention">
    <w:name w:val="Unresolved Mention"/>
    <w:uiPriority w:val="99"/>
    <w:semiHidden/>
    <w:unhideWhenUsed/>
    <w:rsid w:val="00E33C10"/>
    <w:rPr>
      <w:color w:val="808080"/>
      <w:shd w:val="clear" w:color="auto" w:fill="E6E6E6"/>
    </w:rPr>
  </w:style>
  <w:style w:type="paragraph" w:styleId="BodyTextIndent2">
    <w:name w:val="Body Text Indent 2"/>
    <w:basedOn w:val="Normal"/>
    <w:link w:val="BodyTextIndent2Char"/>
    <w:rsid w:val="002320FF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2320FF"/>
    <w:rPr>
      <w:sz w:val="24"/>
      <w:lang w:eastAsia="en-US"/>
    </w:rPr>
  </w:style>
  <w:style w:type="paragraph" w:customStyle="1" w:styleId="oma">
    <w:name w:val="oma"/>
    <w:basedOn w:val="Normal"/>
    <w:rsid w:val="002320FF"/>
    <w:pPr>
      <w:tabs>
        <w:tab w:val="left" w:pos="0"/>
        <w:tab w:val="left" w:pos="1304"/>
        <w:tab w:val="left" w:pos="1871"/>
        <w:tab w:val="left" w:pos="1985"/>
        <w:tab w:val="left" w:pos="2592"/>
        <w:tab w:val="left" w:pos="3888"/>
        <w:tab w:val="left" w:pos="5184"/>
        <w:tab w:val="left" w:pos="6480"/>
        <w:tab w:val="left" w:pos="7776"/>
        <w:tab w:val="left" w:pos="9072"/>
      </w:tabs>
      <w:suppressAutoHyphens/>
      <w:overflowPunct/>
      <w:autoSpaceDE/>
      <w:autoSpaceDN/>
      <w:adjustRightInd/>
      <w:ind w:left="1304"/>
      <w:textAlignment w:val="auto"/>
    </w:pPr>
    <w:rPr>
      <w:rFonts w:ascii="Arial" w:hAnsi="Arial"/>
      <w:lang w:eastAsia="fi-FI"/>
    </w:rPr>
  </w:style>
  <w:style w:type="character" w:customStyle="1" w:styleId="HeaderChar">
    <w:name w:val="Header Char"/>
    <w:link w:val="Header"/>
    <w:rsid w:val="002320FF"/>
    <w:rPr>
      <w:rFonts w:ascii="Arial" w:hAnsi="Arial"/>
      <w:sz w:val="18"/>
      <w:lang w:eastAsia="en-US"/>
    </w:rPr>
  </w:style>
  <w:style w:type="character" w:customStyle="1" w:styleId="NoSpacingChar">
    <w:name w:val="No Spacing Char"/>
    <w:link w:val="NoSpacing"/>
    <w:uiPriority w:val="1"/>
    <w:rsid w:val="00961A43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9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190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7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0179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5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0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40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iso-8859-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oyryDocs\Templates\PoyryDocs\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362E5-1586-4F1F-90CB-5E4288818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Report.dot</Template>
  <TotalTime>0</TotalTime>
  <Pages>4</Pages>
  <Words>445</Words>
  <Characters>4329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Pöyry Environment Oy, Kuopio, Finland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Asikainen</dc:creator>
  <cp:keywords/>
  <cp:lastModifiedBy>Tanja Pikkarainen</cp:lastModifiedBy>
  <cp:revision>7</cp:revision>
  <cp:lastPrinted>2018-07-04T19:23:00Z</cp:lastPrinted>
  <dcterms:created xsi:type="dcterms:W3CDTF">2026-04-13T07:21:00Z</dcterms:created>
  <dcterms:modified xsi:type="dcterms:W3CDTF">2026-04-14T09:16:00Z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filetime>2006-04-19T21:00:00Z</vt:filetime>
  </property>
  <property fmtid="{D5CDD505-2E9C-101B-9397-08002B2CF9AE}" pid="3" name="LanguageID">
    <vt:lpwstr>wdFinnish</vt:lpwstr>
  </property>
  <property fmtid="{D5CDD505-2E9C-101B-9397-08002B2CF9AE}" pid="4" name="Language">
    <vt:lpwstr>Finnish - suomi</vt:lpwstr>
  </property>
  <property fmtid="{D5CDD505-2E9C-101B-9397-08002B2CF9AE}" pid="5" name="Lang">
    <vt:lpwstr>FIN</vt:lpwstr>
  </property>
  <property fmtid="{D5CDD505-2E9C-101B-9397-08002B2CF9AE}" pid="6" name="Office">
    <vt:lpwstr>Pöyry Environment Oy, Kuopio, Finland</vt:lpwstr>
  </property>
  <property fmtid="{D5CDD505-2E9C-101B-9397-08002B2CF9AE}" pid="7" name="Company">
    <vt:lpwstr>Pöyry Environment Oy</vt:lpwstr>
  </property>
  <property fmtid="{D5CDD505-2E9C-101B-9397-08002B2CF9AE}" pid="8" name="DocumentUse">
    <vt:lpwstr>intl</vt:lpwstr>
  </property>
  <property fmtid="{D5CDD505-2E9C-101B-9397-08002B2CF9AE}" pid="9" name="Title">
    <vt:lpwstr/>
  </property>
  <property fmtid="{D5CDD505-2E9C-101B-9397-08002B2CF9AE}" pid="10" name="Revision">
    <vt:lpwstr/>
  </property>
  <property fmtid="{D5CDD505-2E9C-101B-9397-08002B2CF9AE}" pid="11" name="Client">
    <vt:lpwstr/>
  </property>
  <property fmtid="{D5CDD505-2E9C-101B-9397-08002B2CF9AE}" pid="12" name="Project">
    <vt:lpwstr/>
  </property>
  <property fmtid="{D5CDD505-2E9C-101B-9397-08002B2CF9AE}" pid="13" name="ReferenceNumber">
    <vt:lpwstr/>
  </property>
  <property fmtid="{D5CDD505-2E9C-101B-9397-08002B2CF9AE}" pid="14" name="DocumentName">
    <vt:lpwstr/>
  </property>
  <property fmtid="{D5CDD505-2E9C-101B-9397-08002B2CF9AE}" pid="15" name="CoverPagePicture">
    <vt:lpwstr>C:\PoyryDocs\Images\None/no picture</vt:lpwstr>
  </property>
  <property fmtid="{D5CDD505-2E9C-101B-9397-08002B2CF9AE}" pid="16" name="CopyrightPage">
    <vt:bool>true</vt:bool>
  </property>
  <property fmtid="{D5CDD505-2E9C-101B-9397-08002B2CF9AE}" pid="17" name="ControlPage">
    <vt:bool>true</vt:bool>
  </property>
  <property fmtid="{D5CDD505-2E9C-101B-9397-08002B2CF9AE}" pid="18" name="Preface">
    <vt:bool>true</vt:bool>
  </property>
  <property fmtid="{D5CDD505-2E9C-101B-9397-08002B2CF9AE}" pid="19" name="Summary">
    <vt:bool>true</vt:bool>
  </property>
  <property fmtid="{D5CDD505-2E9C-101B-9397-08002B2CF9AE}" pid="20" name="BodyText">
    <vt:bool>true</vt:bool>
  </property>
  <property fmtid="{D5CDD505-2E9C-101B-9397-08002B2CF9AE}" pid="21" name="UserLine1">
    <vt:lpwstr/>
  </property>
  <property fmtid="{D5CDD505-2E9C-101B-9397-08002B2CF9AE}" pid="22" name="UserLine2">
    <vt:lpwstr/>
  </property>
  <property fmtid="{D5CDD505-2E9C-101B-9397-08002B2CF9AE}" pid="23" name="UserLine3">
    <vt:lpwstr/>
  </property>
  <property fmtid="{D5CDD505-2E9C-101B-9397-08002B2CF9AE}" pid="24" name="UserLine4">
    <vt:lpwstr/>
  </property>
  <property fmtid="{D5CDD505-2E9C-101B-9397-08002B2CF9AE}" pid="25" name="UserLine5">
    <vt:lpwstr/>
  </property>
  <property fmtid="{D5CDD505-2E9C-101B-9397-08002B2CF9AE}" pid="26" name="UserLine6">
    <vt:lpwstr/>
  </property>
  <property fmtid="{D5CDD505-2E9C-101B-9397-08002B2CF9AE}" pid="27" name="DocumentPathOnContinuousPage">
    <vt:bool>false</vt:bool>
  </property>
  <property fmtid="{D5CDD505-2E9C-101B-9397-08002B2CF9AE}" pid="28" name="DocumentPathOnFirstPage">
    <vt:bool>false</vt:bool>
  </property>
  <property fmtid="{D5CDD505-2E9C-101B-9397-08002B2CF9AE}" pid="29" name="CopyrightOnFooter">
    <vt:bool>true</vt:bool>
  </property>
  <property fmtid="{D5CDD505-2E9C-101B-9397-08002B2CF9AE}" pid="30" name="LogoOnContinuousPage">
    <vt:bool>true</vt:bool>
  </property>
  <property fmtid="{D5CDD505-2E9C-101B-9397-08002B2CF9AE}" pid="31" name="PrePrintedPaper">
    <vt:bool>false</vt:bool>
  </property>
  <property fmtid="{D5CDD505-2E9C-101B-9397-08002B2CF9AE}" pid="32" name="ShortContinuousHeader">
    <vt:bool>true</vt:bool>
  </property>
  <property fmtid="{D5CDD505-2E9C-101B-9397-08002B2CF9AE}" pid="33" name="DetailedContinuousHeader">
    <vt:bool>false</vt:bool>
  </property>
  <property fmtid="{D5CDD505-2E9C-101B-9397-08002B2CF9AE}" pid="34" name="JPGdocsVersion">
    <vt:lpwstr>v1.60, March 22, 2006</vt:lpwstr>
  </property>
  <property fmtid="{D5CDD505-2E9C-101B-9397-08002B2CF9AE}" pid="35" name="OperatingSystem">
    <vt:lpwstr>Windows NT</vt:lpwstr>
  </property>
  <property fmtid="{D5CDD505-2E9C-101B-9397-08002B2CF9AE}" pid="36" name="MSWordVersion">
    <vt:lpwstr>10.0</vt:lpwstr>
  </property>
  <property fmtid="{D5CDD505-2E9C-101B-9397-08002B2CF9AE}" pid="37" name="OSLanguage">
    <vt:lpwstr>Finnish</vt:lpwstr>
  </property>
  <property fmtid="{D5CDD505-2E9C-101B-9397-08002B2CF9AE}" pid="38" name="OSCountry">
    <vt:lpwstr>358</vt:lpwstr>
  </property>
</Properties>
</file>