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8D74E" w14:textId="77777777" w:rsidR="00652CED" w:rsidRDefault="00652CED" w:rsidP="00F936F8">
      <w:pPr>
        <w:pStyle w:val="KASasunnototsikko20pt"/>
      </w:pPr>
    </w:p>
    <w:p w14:paraId="0DA4A1BE" w14:textId="4FD4D6BB" w:rsidR="0007074A" w:rsidRDefault="00652CED" w:rsidP="00F936F8">
      <w:pPr>
        <w:pStyle w:val="KASasunnototsikko20pt"/>
      </w:pPr>
      <w:r>
        <w:t>Ohje</w:t>
      </w:r>
      <w:r w:rsidR="00F20A5E">
        <w:t xml:space="preserve"> urakoitsijalle –</w:t>
      </w:r>
      <w:r>
        <w:t xml:space="preserve"> </w:t>
      </w:r>
      <w:r w:rsidR="00F20A5E">
        <w:t>rakennustuoteluettelon toimittaminen tilaajalle</w:t>
      </w:r>
    </w:p>
    <w:p w14:paraId="44B37B9A" w14:textId="704B027E" w:rsidR="00F20A5E" w:rsidRDefault="00F20A5E" w:rsidP="00F20A5E">
      <w:pPr>
        <w:pStyle w:val="KASasunnototsikko20pt"/>
      </w:pPr>
    </w:p>
    <w:p w14:paraId="665E7749" w14:textId="7B5C5109" w:rsidR="00F20A5E" w:rsidRDefault="00F20A5E" w:rsidP="00F20A5E">
      <w:pPr>
        <w:pStyle w:val="KASasunnototsikko20pt"/>
        <w:rPr>
          <w:sz w:val="32"/>
          <w:szCs w:val="32"/>
        </w:rPr>
      </w:pPr>
      <w:r w:rsidRPr="00F20A5E">
        <w:rPr>
          <w:sz w:val="32"/>
          <w:szCs w:val="32"/>
        </w:rPr>
        <w:t>Tausta ja tarkoitus</w:t>
      </w:r>
    </w:p>
    <w:p w14:paraId="7FDDB389" w14:textId="77777777" w:rsidR="0007074A" w:rsidRPr="00535EBD" w:rsidRDefault="0007074A" w:rsidP="00535EBD">
      <w:pPr>
        <w:pStyle w:val="Tyyli1"/>
      </w:pPr>
    </w:p>
    <w:p w14:paraId="1304ADA2" w14:textId="1B389E2C" w:rsidR="00F20A5E" w:rsidRDefault="00F20A5E" w:rsidP="00CA6569">
      <w:pPr>
        <w:pStyle w:val="KASasunnotingressi12pt"/>
      </w:pPr>
      <w:r>
        <w:t>Uudisrakennushankkeista on laadittava rakennuksen ilmastovaikutusta koskeva selvitys, eli ilmastoselvitys. Ilmastoselvityksen laatiminen edellyttää tietoa rakennuksessa käytetyistä rakennustuotteista ja niiden määristä.</w:t>
      </w:r>
    </w:p>
    <w:p w14:paraId="5F288D56" w14:textId="77777777" w:rsidR="00F20A5E" w:rsidRDefault="00F20A5E" w:rsidP="00CA6569">
      <w:pPr>
        <w:pStyle w:val="KASasunnotingressi12pt"/>
      </w:pPr>
    </w:p>
    <w:p w14:paraId="20C8E565" w14:textId="716A15BC" w:rsidR="00F20A5E" w:rsidRDefault="00F20A5E" w:rsidP="00CA6569">
      <w:pPr>
        <w:pStyle w:val="KASasunnotingressi12pt"/>
      </w:pPr>
      <w:r>
        <w:t>Tämän vuoksi urakoitsijan tulee toimittaa tilaajalle rakennustuoteluettelo, joka sisältää tiedot rakennusha</w:t>
      </w:r>
      <w:r w:rsidR="006B5174">
        <w:t>n</w:t>
      </w:r>
      <w:r>
        <w:t>kkeessa käytetyistä rakennustuotteista. Luetteloa käytetään rakennuksen hiilijalanjäljen sekä muiden ilmastovaikutu</w:t>
      </w:r>
      <w:r w:rsidR="006B5174">
        <w:t>sten</w:t>
      </w:r>
      <w:r>
        <w:t xml:space="preserve"> laskentaan.</w:t>
      </w:r>
    </w:p>
    <w:p w14:paraId="2AF491A8" w14:textId="77777777" w:rsidR="00F20A5E" w:rsidRDefault="00F20A5E" w:rsidP="00CA6569">
      <w:pPr>
        <w:pStyle w:val="KASasunnotingressi12pt"/>
      </w:pPr>
    </w:p>
    <w:p w14:paraId="13CD3102" w14:textId="17DDAE57" w:rsidR="00F20A5E" w:rsidRPr="00F20A5E" w:rsidRDefault="00F20A5E" w:rsidP="00CA6569">
      <w:pPr>
        <w:pStyle w:val="KASasunnotingressi12pt"/>
        <w:rPr>
          <w:sz w:val="32"/>
          <w:szCs w:val="32"/>
        </w:rPr>
      </w:pPr>
      <w:r w:rsidRPr="00F20A5E">
        <w:rPr>
          <w:sz w:val="32"/>
          <w:szCs w:val="32"/>
        </w:rPr>
        <w:t>Lainsäädäntö</w:t>
      </w:r>
    </w:p>
    <w:p w14:paraId="687F40E7" w14:textId="77777777" w:rsidR="00F20A5E" w:rsidRDefault="00F20A5E" w:rsidP="00CA6569">
      <w:pPr>
        <w:pStyle w:val="KASasunnotingressi12pt"/>
      </w:pPr>
    </w:p>
    <w:p w14:paraId="773D93D7" w14:textId="4253116B" w:rsidR="00845923" w:rsidRDefault="00652CED" w:rsidP="00CA6569">
      <w:pPr>
        <w:pStyle w:val="KASasunnotingressi12pt"/>
      </w:pPr>
      <w:r>
        <w:t>Rakentamislaki (751/2023) 38 a §:ään sisältyvän asetuksen mukaan uudisrakentamiseen ryhtyvän on huolehdittava, että rakennus suunnitellaan ja rakennetaan sen käyttötarkoituksen edellyttämällä tavalla vähähiiliseksi. Uuden rakennuksen tai rakentamislupaa edellyttävän laajamittaisest</w:t>
      </w:r>
      <w:r w:rsidR="006B5174">
        <w:t>i</w:t>
      </w:r>
      <w:r>
        <w:t xml:space="preserve"> korjattavan rakennuksen hiilijalanjälki ja hiilikädenjälki on raportoitava rakentamislupaa varten tehtävässä ilmastoselvityksessä. (Rakentamislaki 751/2023</w:t>
      </w:r>
      <w:r w:rsidR="00F54972">
        <w:t>.)</w:t>
      </w:r>
    </w:p>
    <w:p w14:paraId="775A72CF" w14:textId="6A2CD58F" w:rsidR="000E06B2" w:rsidRDefault="000E06B2" w:rsidP="00CA6569">
      <w:pPr>
        <w:pStyle w:val="KASasunnotingressi12pt"/>
      </w:pPr>
    </w:p>
    <w:p w14:paraId="7EA1124E" w14:textId="499CB0CC" w:rsidR="00965B60" w:rsidRDefault="00270BAA" w:rsidP="00CA6569">
      <w:pPr>
        <w:pStyle w:val="KASasunnotingressi12pt"/>
      </w:pPr>
      <w:r>
        <w:t>Rakentamislain</w:t>
      </w:r>
      <w:r w:rsidR="00315E72">
        <w:t xml:space="preserve"> (751/2023) 38 a §:ssä on säädetty uuden rakennuksen elinkaaren hiilijalanjäljen käyttötarkoitusluokittaisista raja-arvoista. </w:t>
      </w:r>
      <w:r>
        <w:t xml:space="preserve"> </w:t>
      </w:r>
      <w:r w:rsidR="00965B60">
        <w:t>1.1.2026-</w:t>
      </w:r>
      <w:r>
        <w:t>31</w:t>
      </w:r>
      <w:r w:rsidR="00965B60">
        <w:t>.1</w:t>
      </w:r>
      <w:r>
        <w:t>2</w:t>
      </w:r>
      <w:r w:rsidR="00965B60">
        <w:t>.2028</w:t>
      </w:r>
      <w:r>
        <w:t xml:space="preserve"> vireille tulleiden </w:t>
      </w:r>
      <w:r w:rsidR="00315E72">
        <w:t xml:space="preserve">uudisrakentamishankkeiden raja-arvo rivitalolle tai asuinkerrostalolle, jossa on vähintään kolme asuinkerrosta, on </w:t>
      </w:r>
      <w:r w:rsidR="00315E72" w:rsidRPr="00315E72">
        <w:rPr>
          <w:b/>
          <w:bCs/>
        </w:rPr>
        <w:t>16,0</w:t>
      </w:r>
      <w:r w:rsidR="00315E72">
        <w:t xml:space="preserve"> kgCo2e / m2 / a. 1.1.2029 alkaen raja-arvo on </w:t>
      </w:r>
      <w:r w:rsidR="00E86DFA">
        <w:rPr>
          <w:b/>
          <w:bCs/>
        </w:rPr>
        <w:t>13</w:t>
      </w:r>
      <w:r w:rsidR="00E86DFA" w:rsidRPr="00315E72">
        <w:rPr>
          <w:b/>
          <w:bCs/>
        </w:rPr>
        <w:t>,0</w:t>
      </w:r>
      <w:r w:rsidR="00E86DFA">
        <w:t xml:space="preserve"> kgCo2e / m2 / a.</w:t>
      </w:r>
      <w:r w:rsidR="00A74F0D">
        <w:t xml:space="preserve"> (Rakentamislaki 751/2023.)</w:t>
      </w:r>
    </w:p>
    <w:p w14:paraId="75E650E7" w14:textId="77777777" w:rsidR="006B5174" w:rsidRDefault="006B5174" w:rsidP="00CA6569">
      <w:pPr>
        <w:pStyle w:val="KASasunnotingressi12pt"/>
        <w:rPr>
          <w:sz w:val="32"/>
          <w:szCs w:val="32"/>
        </w:rPr>
      </w:pPr>
    </w:p>
    <w:p w14:paraId="54277614" w14:textId="77777777" w:rsidR="006B5174" w:rsidRDefault="006B5174" w:rsidP="00CA6569">
      <w:pPr>
        <w:pStyle w:val="KASasunnotingressi12pt"/>
        <w:rPr>
          <w:sz w:val="32"/>
          <w:szCs w:val="32"/>
        </w:rPr>
      </w:pPr>
    </w:p>
    <w:p w14:paraId="5E7B5054" w14:textId="77777777" w:rsidR="007D1559" w:rsidRDefault="007D1559" w:rsidP="00CA6569">
      <w:pPr>
        <w:pStyle w:val="KASasunnotingressi12pt"/>
        <w:rPr>
          <w:sz w:val="32"/>
          <w:szCs w:val="32"/>
        </w:rPr>
      </w:pPr>
    </w:p>
    <w:p w14:paraId="6FDF1091" w14:textId="0B6FE39A" w:rsidR="000E06B2" w:rsidRDefault="000E06B2" w:rsidP="00CA6569">
      <w:pPr>
        <w:pStyle w:val="KASasunnotingressi12pt"/>
        <w:rPr>
          <w:sz w:val="32"/>
          <w:szCs w:val="32"/>
        </w:rPr>
      </w:pPr>
      <w:r w:rsidRPr="000E06B2">
        <w:rPr>
          <w:sz w:val="32"/>
          <w:szCs w:val="32"/>
        </w:rPr>
        <w:lastRenderedPageBreak/>
        <w:t>Rakennustuoteluettelon sisältö</w:t>
      </w:r>
    </w:p>
    <w:p w14:paraId="12ECB9A5" w14:textId="77777777" w:rsidR="000E06B2" w:rsidRDefault="000E06B2" w:rsidP="00CA6569">
      <w:pPr>
        <w:pStyle w:val="KASasunnotingressi12pt"/>
        <w:rPr>
          <w:sz w:val="32"/>
          <w:szCs w:val="32"/>
        </w:rPr>
      </w:pPr>
    </w:p>
    <w:p w14:paraId="3B44B319" w14:textId="6775A88B" w:rsidR="000E06B2" w:rsidRDefault="000E06B2" w:rsidP="00CA6569">
      <w:pPr>
        <w:pStyle w:val="KASasunnotingressi12pt"/>
      </w:pPr>
      <w:r w:rsidRPr="000E06B2">
        <w:t>Rakennus</w:t>
      </w:r>
      <w:r>
        <w:t>tuoteluettelon tulee sisältää vähintään seuraavat tiedot:</w:t>
      </w:r>
    </w:p>
    <w:p w14:paraId="35D50AB1" w14:textId="77777777" w:rsidR="00A74F0D" w:rsidRDefault="00A74F0D" w:rsidP="00CA6569">
      <w:pPr>
        <w:pStyle w:val="KASasunnotingressi12pt"/>
      </w:pPr>
    </w:p>
    <w:p w14:paraId="6BDCB600" w14:textId="16E93A8F" w:rsidR="000E06B2" w:rsidRDefault="000E06B2" w:rsidP="000E06B2">
      <w:pPr>
        <w:pStyle w:val="KASasunnotingressi12pt"/>
        <w:numPr>
          <w:ilvl w:val="0"/>
          <w:numId w:val="3"/>
        </w:numPr>
      </w:pPr>
      <w:r>
        <w:t>rakennustuotteen nimi</w:t>
      </w:r>
    </w:p>
    <w:p w14:paraId="429B3CB6" w14:textId="784A815E" w:rsidR="000E06B2" w:rsidRDefault="000E06B2" w:rsidP="000E06B2">
      <w:pPr>
        <w:pStyle w:val="KASasunnotingressi12pt"/>
        <w:numPr>
          <w:ilvl w:val="0"/>
          <w:numId w:val="3"/>
        </w:numPr>
      </w:pPr>
      <w:r>
        <w:t>valmistaja tai tuotemerkki, jos tiedossa</w:t>
      </w:r>
    </w:p>
    <w:p w14:paraId="2A39C94E" w14:textId="3FC15E55" w:rsidR="000E06B2" w:rsidRDefault="000E06B2" w:rsidP="000E06B2">
      <w:pPr>
        <w:pStyle w:val="KASasunnotingressi12pt"/>
        <w:numPr>
          <w:ilvl w:val="0"/>
          <w:numId w:val="3"/>
        </w:numPr>
      </w:pPr>
      <w:r>
        <w:t>materiaalikoostumus tai materiaaliluokka</w:t>
      </w:r>
    </w:p>
    <w:p w14:paraId="33FEE45C" w14:textId="0E1C5079" w:rsidR="000E06B2" w:rsidRDefault="000E06B2" w:rsidP="000E06B2">
      <w:pPr>
        <w:pStyle w:val="KASasunnotingressi12pt"/>
        <w:numPr>
          <w:ilvl w:val="0"/>
          <w:numId w:val="3"/>
        </w:numPr>
      </w:pPr>
      <w:r>
        <w:t>käyte</w:t>
      </w:r>
      <w:r w:rsidR="006941B1">
        <w:t>tyn tuotteen</w:t>
      </w:r>
      <w:r>
        <w:t xml:space="preserve"> määrä ja sen yksikkö (sallitut yksiköt: m, m2, m3, kg, t, </w:t>
      </w:r>
      <w:proofErr w:type="spellStart"/>
      <w:r>
        <w:t>tKm</w:t>
      </w:r>
      <w:proofErr w:type="spellEnd"/>
      <w:r>
        <w:t xml:space="preserve">, kpl, </w:t>
      </w:r>
      <w:proofErr w:type="spellStart"/>
      <w:r>
        <w:t>ltr</w:t>
      </w:r>
      <w:proofErr w:type="spellEnd"/>
      <w:r>
        <w:t>, kWh)</w:t>
      </w:r>
    </w:p>
    <w:p w14:paraId="3E8E0AE0" w14:textId="26BB51FA" w:rsidR="006941B1" w:rsidRDefault="006941B1" w:rsidP="006941B1">
      <w:pPr>
        <w:pStyle w:val="KASasunnotingressi12pt"/>
        <w:numPr>
          <w:ilvl w:val="0"/>
          <w:numId w:val="3"/>
        </w:numPr>
      </w:pPr>
      <w:r>
        <w:t>käyttökohde rakennuksessa (nimikkeistön koodi)</w:t>
      </w:r>
    </w:p>
    <w:p w14:paraId="51F97FC0" w14:textId="062B91CA" w:rsidR="00A74F0D" w:rsidRDefault="006941B1" w:rsidP="00A74F0D">
      <w:pPr>
        <w:pStyle w:val="KASasunnotingressi12pt"/>
        <w:numPr>
          <w:ilvl w:val="0"/>
          <w:numId w:val="3"/>
        </w:numPr>
      </w:pPr>
      <w:r>
        <w:t>Onko käytetty tuote uusi, korjauskohteessa valmiina ollut tuote vai uudelleen käytetty tuote.</w:t>
      </w:r>
    </w:p>
    <w:p w14:paraId="37C200B2" w14:textId="77777777" w:rsidR="006941B1" w:rsidRDefault="006941B1" w:rsidP="006941B1">
      <w:pPr>
        <w:pStyle w:val="KASasunnotingressi12pt"/>
        <w:ind w:left="720"/>
      </w:pPr>
    </w:p>
    <w:p w14:paraId="5CCC8A4C" w14:textId="1BFDB8DC" w:rsidR="006941B1" w:rsidRDefault="006941B1" w:rsidP="006941B1">
      <w:pPr>
        <w:pStyle w:val="KASasunnotingressi12pt"/>
      </w:pPr>
      <w:r>
        <w:t>Vaaditut tiedot tulee täyttää</w:t>
      </w:r>
      <w:r w:rsidR="00965B60">
        <w:t xml:space="preserve"> aineiston</w:t>
      </w:r>
      <w:r>
        <w:t xml:space="preserve"> liitteenä olevaan Excel-taulukkoon. Excel-taulukon ”Kohde -sallitut arvot” välilehdellä on selitetty nimikkeistön koodit ja niiden selitykset.</w:t>
      </w:r>
    </w:p>
    <w:p w14:paraId="5434A7E6" w14:textId="77777777" w:rsidR="006941B1" w:rsidRDefault="006941B1" w:rsidP="006941B1">
      <w:pPr>
        <w:pStyle w:val="KASasunnotingressi12pt"/>
      </w:pPr>
    </w:p>
    <w:p w14:paraId="003AA60E" w14:textId="5F49FC11" w:rsidR="00965B60" w:rsidRDefault="00965B60" w:rsidP="006941B1">
      <w:pPr>
        <w:pStyle w:val="KASasunnotingressi12pt"/>
      </w:pPr>
      <w:r>
        <w:t>Esimerkki oikein täytetystä rivistä:</w:t>
      </w:r>
    </w:p>
    <w:p w14:paraId="19758387" w14:textId="4C97F5C9" w:rsidR="006941B1" w:rsidRDefault="00965B60" w:rsidP="006941B1">
      <w:pPr>
        <w:pStyle w:val="KASasunnotingressi12pt"/>
      </w:pPr>
      <w:r w:rsidRPr="00965B60">
        <w:rPr>
          <w:noProof/>
        </w:rPr>
        <w:drawing>
          <wp:inline distT="0" distB="0" distL="0" distR="0" wp14:anchorId="7CBCEF24" wp14:editId="0314CB4E">
            <wp:extent cx="4939030" cy="136525"/>
            <wp:effectExtent l="0" t="0" r="0" b="0"/>
            <wp:docPr id="1285629674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62967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39030" cy="13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9C2E8" w14:textId="77777777" w:rsidR="006941B1" w:rsidRDefault="006941B1" w:rsidP="006941B1">
      <w:pPr>
        <w:pStyle w:val="KASasunnotingressi12pt"/>
      </w:pPr>
    </w:p>
    <w:p w14:paraId="59E57AE4" w14:textId="77777777" w:rsidR="00965B60" w:rsidRDefault="00965B60" w:rsidP="006941B1">
      <w:pPr>
        <w:pStyle w:val="KASasunnotingressi12pt"/>
      </w:pPr>
    </w:p>
    <w:p w14:paraId="5E422AC1" w14:textId="79C36384" w:rsidR="00E86DFA" w:rsidRPr="00E86DFA" w:rsidRDefault="00E86DFA" w:rsidP="006941B1">
      <w:pPr>
        <w:pStyle w:val="KASasunnotingressi12pt"/>
        <w:rPr>
          <w:sz w:val="32"/>
          <w:szCs w:val="32"/>
        </w:rPr>
      </w:pPr>
      <w:r w:rsidRPr="00E86DFA">
        <w:rPr>
          <w:sz w:val="32"/>
          <w:szCs w:val="32"/>
        </w:rPr>
        <w:t>Rakennustuotteet, jotka tulee ottaa huomioon.</w:t>
      </w:r>
    </w:p>
    <w:p w14:paraId="41A11C24" w14:textId="77777777" w:rsidR="006941B1" w:rsidRPr="000E06B2" w:rsidRDefault="006941B1" w:rsidP="006941B1">
      <w:pPr>
        <w:pStyle w:val="KASasunnotingressi12pt"/>
      </w:pPr>
    </w:p>
    <w:p w14:paraId="7443A7E3" w14:textId="50849E4A" w:rsidR="007E59C6" w:rsidRDefault="00E86DFA" w:rsidP="00CA6569">
      <w:pPr>
        <w:pStyle w:val="KASasunnotingressi12pt"/>
      </w:pPr>
      <w:r>
        <w:t xml:space="preserve">Rakennustuoteluetteloon tulee sisällyttää kaikki rakennuksessa käytettävät rakennustuotteet, jotka kuuluvat ilmastoselvityksen laskennan piiriin. </w:t>
      </w:r>
      <w:r w:rsidR="007E59C6">
        <w:t>Käytännössä tämä tarkoittaa kaikkia rakennuksen materiaaleja ja tuotteita rakenteissa, rakennusosissa ja taloteknisissä järjestelmissä. Rakennustuoteluettelon tulee kattaa erityisesti kantavat rakenteet, julkisivu- ja vesikattorakenteet, alapohjat ja välipohjat, sisäpuoliset rakennusosat sekä talotekniset tuotteet.</w:t>
      </w:r>
    </w:p>
    <w:p w14:paraId="50DE9BAA" w14:textId="77777777" w:rsidR="007E59C6" w:rsidRDefault="007E59C6" w:rsidP="00CA6569">
      <w:pPr>
        <w:pStyle w:val="KASasunnotingressi12pt"/>
      </w:pPr>
    </w:p>
    <w:p w14:paraId="1CA4D649" w14:textId="2B65B16E" w:rsidR="007E59C6" w:rsidRDefault="007E59C6" w:rsidP="00CA6569">
      <w:pPr>
        <w:pStyle w:val="KASasunnotingressi12pt"/>
      </w:pPr>
      <w:r>
        <w:t>Rakennustuoteluetteloon tulee sisällyttää myös sellaiset rakennustuotteet ja materiaalit, joihin voi liittyä rakennuksen hiilikädenjälkeä, vaikka kyseisiä vaikutuksia ei sisällytettäisi varsinaiseen hiilijalanjäl</w:t>
      </w:r>
      <w:r w:rsidR="006B5174">
        <w:t>ki</w:t>
      </w:r>
      <w:r>
        <w:t xml:space="preserve">laskentaan. Tietojen toimittamisen tavoitteena on varmistaa, että rakennuksen ilmastoselvitys voidaan laatia lainsäädännön edellyttämällä tavalla ja mahdollisimman kattavasti. </w:t>
      </w:r>
    </w:p>
    <w:p w14:paraId="50C6A9E4" w14:textId="77777777" w:rsidR="007E59C6" w:rsidRDefault="007E59C6" w:rsidP="00CA6569">
      <w:pPr>
        <w:pStyle w:val="KASasunnotingressi12pt"/>
      </w:pPr>
    </w:p>
    <w:p w14:paraId="4E07659F" w14:textId="1D4581D7" w:rsidR="007E59C6" w:rsidRDefault="007E59C6" w:rsidP="00CA6569">
      <w:pPr>
        <w:pStyle w:val="KASasunnotingressi12pt"/>
      </w:pPr>
      <w:r>
        <w:t>Ympäristöministeriön asetuksessa (1027/2024) on määritelty mitkä tuotteet kuuluvat laskennan piiriin. Keskeisin ero rakennustuotteilla on siinä, sijoittuvatko ne rakennukseen vai rakennuspa</w:t>
      </w:r>
      <w:r w:rsidR="006B5174">
        <w:t>ikalle</w:t>
      </w:r>
      <w:r>
        <w:t>. Rakennustuoteluettelon kannalta sillä ei kuitenkaan ole merkitystä, vaan kaikki käytetyt tuotteet tulee kirjata luetteloon.</w:t>
      </w:r>
    </w:p>
    <w:p w14:paraId="3617A3CB" w14:textId="77777777" w:rsidR="00ED6EB3" w:rsidRDefault="00ED6EB3" w:rsidP="00CA6569">
      <w:pPr>
        <w:pStyle w:val="KASasunnotingressi12pt"/>
      </w:pPr>
    </w:p>
    <w:p w14:paraId="50699968" w14:textId="19EE036C" w:rsidR="00297C4F" w:rsidRDefault="007E59C6" w:rsidP="00CA6569">
      <w:pPr>
        <w:pStyle w:val="KASasunnotingressi12pt"/>
        <w:rPr>
          <w:sz w:val="32"/>
          <w:szCs w:val="32"/>
        </w:rPr>
      </w:pPr>
      <w:r w:rsidRPr="00D577A6">
        <w:rPr>
          <w:sz w:val="32"/>
          <w:szCs w:val="32"/>
        </w:rPr>
        <w:t>Tietojen toimittaminen</w:t>
      </w:r>
    </w:p>
    <w:p w14:paraId="53EE2B57" w14:textId="77777777" w:rsidR="007D1559" w:rsidRDefault="007D1559" w:rsidP="00CA6569">
      <w:pPr>
        <w:pStyle w:val="KASasunnotingressi12pt"/>
        <w:rPr>
          <w:sz w:val="32"/>
          <w:szCs w:val="32"/>
        </w:rPr>
      </w:pPr>
    </w:p>
    <w:p w14:paraId="1D7FEF5F" w14:textId="54BA5586" w:rsidR="007D1559" w:rsidRPr="007D1559" w:rsidRDefault="007D1559" w:rsidP="00CA6569">
      <w:pPr>
        <w:pStyle w:val="KASasunnotingressi12pt"/>
      </w:pPr>
      <w:r>
        <w:t>Rakennustuoteluettelo tulee täyttää liitteenä olevaan Excel-taulukoon edellä kuvattujen ohjeiden mukaisesti. Täytetty Excel-taulukko tulee toimittaa sähköisesti KAS asuntojen yhteyshenkilölle.</w:t>
      </w:r>
      <w:r>
        <w:t xml:space="preserve"> Rakennustuoteluettelo tulee toimittaa kahteen (2) kertaan, ensimmäinen versio ennen rakennusluvan hakemista ja lopullinen versio ennen lopputarkastusta.</w:t>
      </w:r>
    </w:p>
    <w:p w14:paraId="13E587B4" w14:textId="77777777" w:rsidR="00220532" w:rsidRDefault="00220532" w:rsidP="00CA6569">
      <w:pPr>
        <w:pStyle w:val="KASasunnotingressi12pt"/>
        <w:rPr>
          <w:sz w:val="32"/>
          <w:szCs w:val="32"/>
        </w:rPr>
      </w:pPr>
    </w:p>
    <w:p w14:paraId="6BD144F1" w14:textId="596D8599" w:rsidR="00297C4F" w:rsidRPr="00297C4F" w:rsidRDefault="00297C4F" w:rsidP="00CA6569">
      <w:pPr>
        <w:pStyle w:val="KASasunnotingressi12pt"/>
      </w:pPr>
      <w:r w:rsidRPr="00297C4F">
        <w:t>Ennen raken</w:t>
      </w:r>
      <w:r w:rsidR="00220532">
        <w:t>nuslupaa</w:t>
      </w:r>
      <w:r w:rsidRPr="00297C4F">
        <w:t>:</w:t>
      </w:r>
    </w:p>
    <w:p w14:paraId="5BF8D6A3" w14:textId="77777777" w:rsidR="007E59C6" w:rsidRDefault="007E59C6" w:rsidP="00CA6569">
      <w:pPr>
        <w:pStyle w:val="KASasunnotingressi12pt"/>
      </w:pPr>
    </w:p>
    <w:p w14:paraId="5B63BFDB" w14:textId="4F0F8EEE" w:rsidR="001D22FD" w:rsidRDefault="00D577A6" w:rsidP="00CA6569">
      <w:pPr>
        <w:pStyle w:val="KASasunnotingressi12pt"/>
      </w:pPr>
      <w:r>
        <w:t>Rakennustuoteluettelon tulee vastata</w:t>
      </w:r>
      <w:r w:rsidR="00A74F0D">
        <w:t xml:space="preserve"> kiinteistöön</w:t>
      </w:r>
      <w:r>
        <w:t xml:space="preserve"> </w:t>
      </w:r>
      <w:r w:rsidR="00A74F0D">
        <w:t>suunniteltuja</w:t>
      </w:r>
      <w:r w:rsidR="00297C4F">
        <w:t xml:space="preserve"> ja mallinnettuja</w:t>
      </w:r>
      <w:r w:rsidR="00A74F0D">
        <w:t xml:space="preserve"> tuotteita. </w:t>
      </w:r>
      <w:r w:rsidR="001D22FD">
        <w:t>R</w:t>
      </w:r>
      <w:r w:rsidR="00297C4F">
        <w:t>akennustuoteluettelo tulee tehdä</w:t>
      </w:r>
      <w:r w:rsidR="001D22FD">
        <w:t xml:space="preserve"> </w:t>
      </w:r>
      <w:r w:rsidR="00297C4F">
        <w:t>rakennuttamislupa</w:t>
      </w:r>
      <w:r w:rsidR="001D22FD">
        <w:t>tasoisista suunnitelmista</w:t>
      </w:r>
      <w:r w:rsidR="004204D1">
        <w:t xml:space="preserve"> ja toimittaa tilaajalle</w:t>
      </w:r>
      <w:r w:rsidR="001D22FD">
        <w:t xml:space="preserve"> kolme</w:t>
      </w:r>
      <w:r w:rsidR="00220532">
        <w:t xml:space="preserve"> (3)</w:t>
      </w:r>
      <w:r w:rsidR="001D22FD">
        <w:t xml:space="preserve"> viikkoa ennen</w:t>
      </w:r>
      <w:r w:rsidR="004204D1">
        <w:t xml:space="preserve"> rakennusluvan hakemista. </w:t>
      </w:r>
      <w:r w:rsidR="001D22FD">
        <w:t xml:space="preserve"> </w:t>
      </w:r>
    </w:p>
    <w:p w14:paraId="736D8A96" w14:textId="77777777" w:rsidR="001D22FD" w:rsidRDefault="001D22FD" w:rsidP="00CA6569">
      <w:pPr>
        <w:pStyle w:val="KASasunnotingressi12pt"/>
      </w:pPr>
    </w:p>
    <w:p w14:paraId="38201AB6" w14:textId="6B55EA46" w:rsidR="004204D1" w:rsidRDefault="004204D1" w:rsidP="00CA6569">
      <w:pPr>
        <w:pStyle w:val="KASasunnotingressi12pt"/>
      </w:pPr>
      <w:r>
        <w:t>Rakentamisen jälkeen:</w:t>
      </w:r>
    </w:p>
    <w:p w14:paraId="38C0039E" w14:textId="77777777" w:rsidR="004204D1" w:rsidRDefault="004204D1" w:rsidP="00CA6569">
      <w:pPr>
        <w:pStyle w:val="KASasunnotingressi12pt"/>
      </w:pPr>
    </w:p>
    <w:p w14:paraId="2DA61178" w14:textId="67CE70FD" w:rsidR="001D22FD" w:rsidRDefault="00220532" w:rsidP="00CA6569">
      <w:pPr>
        <w:pStyle w:val="KASasunnotingressi12pt"/>
      </w:pPr>
      <w:r>
        <w:t xml:space="preserve">Mahdolliset rakentamisen aikaiset </w:t>
      </w:r>
      <w:r w:rsidR="001D22FD">
        <w:t>muutokset</w:t>
      </w:r>
      <w:r>
        <w:t xml:space="preserve"> rakennusluetteloon</w:t>
      </w:r>
      <w:r w:rsidR="007D1559">
        <w:t xml:space="preserve"> </w:t>
      </w:r>
      <w:r>
        <w:t>tulee päivittää alkuperäiseen</w:t>
      </w:r>
      <w:r w:rsidR="001D22FD">
        <w:t xml:space="preserve"> </w:t>
      </w:r>
      <w:r>
        <w:t>E</w:t>
      </w:r>
      <w:r w:rsidR="001D22FD">
        <w:t>xcel</w:t>
      </w:r>
      <w:r>
        <w:t>-tiedostoon, joka on toimitettu ennen rakennusluvan hakemista. Uusi Excel-taulukko muutoksineen tulee toimittaa</w:t>
      </w:r>
      <w:r w:rsidR="001D22FD">
        <w:t xml:space="preserve"> ennen</w:t>
      </w:r>
      <w:r>
        <w:t xml:space="preserve"> rakennuksen</w:t>
      </w:r>
      <w:r w:rsidR="001D22FD">
        <w:t xml:space="preserve"> lopputarkastu</w:t>
      </w:r>
      <w:r>
        <w:t>sta.</w:t>
      </w:r>
    </w:p>
    <w:p w14:paraId="1698BABA" w14:textId="552B99D4" w:rsidR="007E59C6" w:rsidRDefault="007E59C6" w:rsidP="00CA6569">
      <w:pPr>
        <w:pStyle w:val="KASasunnotingressi12pt"/>
      </w:pPr>
    </w:p>
    <w:p w14:paraId="287AF1EB" w14:textId="20F4ACB5" w:rsidR="00D577A6" w:rsidRPr="006B5174" w:rsidRDefault="00D577A6" w:rsidP="00CA6569">
      <w:pPr>
        <w:pStyle w:val="KASasunnotingressi12pt"/>
        <w:rPr>
          <w:sz w:val="32"/>
          <w:szCs w:val="32"/>
        </w:rPr>
      </w:pPr>
      <w:r w:rsidRPr="006B5174">
        <w:rPr>
          <w:sz w:val="32"/>
          <w:szCs w:val="32"/>
        </w:rPr>
        <w:t>Tietojen käyttötarkoitus</w:t>
      </w:r>
    </w:p>
    <w:p w14:paraId="3E3D5F53" w14:textId="77777777" w:rsidR="00D577A6" w:rsidRDefault="00D577A6" w:rsidP="00CA6569">
      <w:pPr>
        <w:pStyle w:val="KASasunnotingressi12pt"/>
      </w:pPr>
    </w:p>
    <w:p w14:paraId="3FAB1F0E" w14:textId="1B1EC27F" w:rsidR="00D577A6" w:rsidRDefault="00D577A6" w:rsidP="00CA6569">
      <w:pPr>
        <w:pStyle w:val="KASasunnotingressi12pt"/>
      </w:pPr>
      <w:r>
        <w:t>Toimitettuja tietoja käytetään:</w:t>
      </w:r>
    </w:p>
    <w:p w14:paraId="6C2EFE4A" w14:textId="77777777" w:rsidR="00D577A6" w:rsidRDefault="00D577A6" w:rsidP="00CA6569">
      <w:pPr>
        <w:pStyle w:val="KASasunnotingressi12pt"/>
      </w:pPr>
    </w:p>
    <w:p w14:paraId="26225ABB" w14:textId="6FA661F1" w:rsidR="00D577A6" w:rsidRDefault="00D577A6" w:rsidP="00D577A6">
      <w:pPr>
        <w:pStyle w:val="KASasunnotingressi12pt"/>
        <w:numPr>
          <w:ilvl w:val="0"/>
          <w:numId w:val="3"/>
        </w:numPr>
      </w:pPr>
      <w:r>
        <w:t>rakennuksen ilmastoselvityksen laatimiseen</w:t>
      </w:r>
    </w:p>
    <w:p w14:paraId="250FC9F8" w14:textId="18707253" w:rsidR="00D577A6" w:rsidRDefault="00D577A6" w:rsidP="00D577A6">
      <w:pPr>
        <w:pStyle w:val="KASasunnotingressi12pt"/>
        <w:numPr>
          <w:ilvl w:val="0"/>
          <w:numId w:val="3"/>
        </w:numPr>
      </w:pPr>
      <w:r>
        <w:t>rakennuksen hiilijalanjä</w:t>
      </w:r>
      <w:r w:rsidR="006B5174">
        <w:t xml:space="preserve">ljen </w:t>
      </w:r>
      <w:r>
        <w:t>laskentaan</w:t>
      </w:r>
    </w:p>
    <w:p w14:paraId="7314296A" w14:textId="2F288D7D" w:rsidR="00D577A6" w:rsidRDefault="00D577A6" w:rsidP="00D577A6">
      <w:pPr>
        <w:pStyle w:val="KASasunnotingressi12pt"/>
        <w:numPr>
          <w:ilvl w:val="0"/>
          <w:numId w:val="3"/>
        </w:numPr>
      </w:pPr>
      <w:r>
        <w:t>viranomaisraporttiin rakentamislain mukaisesti</w:t>
      </w:r>
    </w:p>
    <w:p w14:paraId="7435BEE0" w14:textId="77777777" w:rsidR="00D577A6" w:rsidRDefault="00D577A6" w:rsidP="00D577A6">
      <w:pPr>
        <w:pStyle w:val="KASasunnotingressi12pt"/>
      </w:pPr>
    </w:p>
    <w:p w14:paraId="62108A95" w14:textId="77777777" w:rsidR="00D577A6" w:rsidRDefault="00D577A6" w:rsidP="00D577A6">
      <w:pPr>
        <w:pStyle w:val="KASasunnotingressi12pt"/>
      </w:pPr>
    </w:p>
    <w:p w14:paraId="0EF55E01" w14:textId="2F3149F8" w:rsidR="00D577A6" w:rsidRPr="006B5174" w:rsidRDefault="00D577A6" w:rsidP="00D577A6">
      <w:pPr>
        <w:pStyle w:val="KASasunnotingressi12pt"/>
        <w:rPr>
          <w:sz w:val="32"/>
          <w:szCs w:val="32"/>
        </w:rPr>
      </w:pPr>
      <w:r w:rsidRPr="006B5174">
        <w:rPr>
          <w:sz w:val="32"/>
          <w:szCs w:val="32"/>
        </w:rPr>
        <w:t>Lisätietoja antaa:</w:t>
      </w:r>
    </w:p>
    <w:p w14:paraId="7293E22F" w14:textId="77777777" w:rsidR="00D577A6" w:rsidRDefault="00D577A6" w:rsidP="00D577A6">
      <w:pPr>
        <w:pStyle w:val="KASasunnotingressi12pt"/>
      </w:pPr>
    </w:p>
    <w:p w14:paraId="2B51597A" w14:textId="1CC235AC" w:rsidR="00D577A6" w:rsidRDefault="00D577A6" w:rsidP="00D577A6">
      <w:pPr>
        <w:pStyle w:val="KASasunnotingressi12pt"/>
      </w:pPr>
      <w:r>
        <w:t>Mika-Matti Koponen</w:t>
      </w:r>
    </w:p>
    <w:p w14:paraId="07CDAEC4" w14:textId="3AED4C4B" w:rsidR="00D577A6" w:rsidRDefault="00D577A6" w:rsidP="00D577A6">
      <w:pPr>
        <w:pStyle w:val="KASasunnotingressi12pt"/>
      </w:pPr>
      <w:hyperlink r:id="rId12" w:history="1">
        <w:r w:rsidRPr="009B1BBE">
          <w:rPr>
            <w:rStyle w:val="Hyperlinkki"/>
          </w:rPr>
          <w:t>mika-matti.koponen@kas.fi</w:t>
        </w:r>
      </w:hyperlink>
    </w:p>
    <w:p w14:paraId="718DF700" w14:textId="5F19AC41" w:rsidR="00D577A6" w:rsidRDefault="00D577A6" w:rsidP="00D577A6">
      <w:pPr>
        <w:pStyle w:val="KASasunnotingressi12pt"/>
      </w:pPr>
      <w:r>
        <w:t>vastuullisuuskoordinaattori</w:t>
      </w:r>
    </w:p>
    <w:p w14:paraId="42D7F8AC" w14:textId="491A408D" w:rsidR="00D577A6" w:rsidRDefault="00D577A6" w:rsidP="00D577A6">
      <w:pPr>
        <w:pStyle w:val="KASasunnotingressi12pt"/>
      </w:pPr>
      <w:r>
        <w:t>KAS asunnot Oy</w:t>
      </w:r>
    </w:p>
    <w:p w14:paraId="0D96E460" w14:textId="77777777" w:rsidR="00D577A6" w:rsidRDefault="00D577A6" w:rsidP="00D577A6">
      <w:pPr>
        <w:pStyle w:val="KASasunnotingressi12pt"/>
      </w:pPr>
    </w:p>
    <w:p w14:paraId="36826DF7" w14:textId="77777777" w:rsidR="00652CED" w:rsidRDefault="00652CED" w:rsidP="00CA6569">
      <w:pPr>
        <w:pStyle w:val="KASasunnotingressi12pt"/>
      </w:pPr>
    </w:p>
    <w:p w14:paraId="190149A0" w14:textId="77777777" w:rsidR="001F34A9" w:rsidRDefault="001F34A9" w:rsidP="005111DC">
      <w:pPr>
        <w:pStyle w:val="Tyyli1"/>
        <w:ind w:left="1304" w:right="-302" w:hanging="1304"/>
      </w:pPr>
    </w:p>
    <w:p w14:paraId="61723406" w14:textId="77777777" w:rsidR="005111DC" w:rsidRDefault="005111DC" w:rsidP="00DA17EC">
      <w:pPr>
        <w:pStyle w:val="Tyyli1"/>
        <w:ind w:left="1304" w:right="-302" w:hanging="1304"/>
      </w:pPr>
    </w:p>
    <w:p w14:paraId="6C639B09" w14:textId="77777777" w:rsidR="008A7865" w:rsidRDefault="008A7865" w:rsidP="00845923">
      <w:pPr>
        <w:pStyle w:val="Tyyli1"/>
        <w:ind w:right="-302"/>
        <w:sectPr w:rsidR="008A7865" w:rsidSect="00722FB0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948" w:right="2064" w:bottom="1701" w:left="2064" w:header="680" w:footer="454" w:gutter="0"/>
          <w:cols w:space="708"/>
          <w:titlePg/>
          <w:docGrid w:linePitch="360"/>
        </w:sectPr>
      </w:pPr>
    </w:p>
    <w:p w14:paraId="7B1365D0" w14:textId="77777777" w:rsidR="001F34A9" w:rsidRPr="00535EBD" w:rsidRDefault="001F34A9" w:rsidP="00845923">
      <w:pPr>
        <w:pStyle w:val="Tyyli1"/>
        <w:ind w:right="-302"/>
      </w:pPr>
    </w:p>
    <w:sectPr w:rsidR="001F34A9" w:rsidRPr="00535EBD" w:rsidSect="00722FB0">
      <w:type w:val="continuous"/>
      <w:pgSz w:w="11906" w:h="16838" w:code="9"/>
      <w:pgMar w:top="2948" w:right="2064" w:bottom="1701" w:left="2064" w:header="68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AFAEE" w14:textId="77777777" w:rsidR="00D550BC" w:rsidRDefault="00D550BC" w:rsidP="00151F7A">
      <w:pPr>
        <w:spacing w:after="0" w:line="240" w:lineRule="auto"/>
      </w:pPr>
      <w:r>
        <w:separator/>
      </w:r>
    </w:p>
  </w:endnote>
  <w:endnote w:type="continuationSeparator" w:id="0">
    <w:p w14:paraId="15A2D7C8" w14:textId="77777777" w:rsidR="00D550BC" w:rsidRDefault="00D550BC" w:rsidP="00151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2EFF5" w14:textId="77777777" w:rsidR="008A7865" w:rsidRDefault="008A7865">
    <w:pPr>
      <w:pStyle w:val="Alatunniste"/>
    </w:pPr>
    <w:r w:rsidRPr="009B1A7C">
      <w:rPr>
        <w:noProof/>
        <w:sz w:val="2"/>
        <w:szCs w:val="2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110F19F7" wp14:editId="0B63CDC9">
              <wp:simplePos x="0" y="0"/>
              <wp:positionH relativeFrom="column">
                <wp:posOffset>-791210</wp:posOffset>
              </wp:positionH>
              <wp:positionV relativeFrom="page">
                <wp:posOffset>9301612</wp:posOffset>
              </wp:positionV>
              <wp:extent cx="5174615" cy="666411"/>
              <wp:effectExtent l="0" t="0" r="6985" b="635"/>
              <wp:wrapNone/>
              <wp:docPr id="167118139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4615" cy="66641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16F0D" w14:textId="77777777" w:rsidR="008A7865" w:rsidRPr="001B54BD" w:rsidRDefault="008A7865" w:rsidP="008A7865">
                          <w:pPr>
                            <w:pStyle w:val="KASasunnotleipteksti10p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KAS asunnot</w:t>
                          </w:r>
                        </w:p>
                        <w:p w14:paraId="31CE3CDC" w14:textId="77777777" w:rsidR="008A7865" w:rsidRPr="00C53B12" w:rsidRDefault="008A7865" w:rsidP="008A7865">
                          <w:pPr>
                            <w:pStyle w:val="KASasunnotleipteksti10pt"/>
                            <w:rPr>
                              <w:sz w:val="18"/>
                              <w:szCs w:val="18"/>
                            </w:rPr>
                          </w:pPr>
                          <w:r w:rsidRPr="00C53B12">
                            <w:rPr>
                              <w:sz w:val="18"/>
                              <w:szCs w:val="18"/>
                            </w:rPr>
                            <w:t>Toinen linja 14, 00530 Helsinki</w:t>
                          </w:r>
                        </w:p>
                        <w:p w14:paraId="5001966B" w14:textId="77777777" w:rsidR="008A7865" w:rsidRPr="001B54BD" w:rsidRDefault="008A7865" w:rsidP="008A7865">
                          <w:pPr>
                            <w:pStyle w:val="KASasunnotleipteksti10pt"/>
                            <w:rPr>
                              <w:sz w:val="18"/>
                              <w:szCs w:val="18"/>
                            </w:rPr>
                          </w:pPr>
                          <w:r w:rsidRPr="00C53B12">
                            <w:rPr>
                              <w:sz w:val="18"/>
                              <w:szCs w:val="18"/>
                            </w:rPr>
                            <w:t>www.kas.fi</w:t>
                          </w:r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F19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62.3pt;margin-top:732.4pt;width:407.45pt;height:52.4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" filled="f" stroked="f">
              <v:textbox inset="0,0,0,0">
                <w:txbxContent>
                  <w:p w14:paraId="62C16F0D" w14:textId="77777777" w:rsidR="008A7865" w:rsidRPr="001B54BD" w:rsidRDefault="008A7865" w:rsidP="008A7865">
                    <w:pPr>
                      <w:pStyle w:val="KASasunnotleipteksti10p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KAS asunnot</w:t>
                    </w:r>
                  </w:p>
                  <w:p w14:paraId="31CE3CDC" w14:textId="77777777" w:rsidR="008A7865" w:rsidRPr="00C53B12" w:rsidRDefault="008A7865" w:rsidP="008A7865">
                    <w:pPr>
                      <w:pStyle w:val="KASasunnotleipteksti10pt"/>
                      <w:rPr>
                        <w:sz w:val="18"/>
                        <w:szCs w:val="18"/>
                      </w:rPr>
                    </w:pPr>
                    <w:r w:rsidRPr="00C53B12">
                      <w:rPr>
                        <w:sz w:val="18"/>
                        <w:szCs w:val="18"/>
                      </w:rPr>
                      <w:t>Toinen linja 14, 00530 Helsinki</w:t>
                    </w:r>
                  </w:p>
                  <w:p w14:paraId="5001966B" w14:textId="77777777" w:rsidR="008A7865" w:rsidRPr="001B54BD" w:rsidRDefault="008A7865" w:rsidP="008A7865">
                    <w:pPr>
                      <w:pStyle w:val="KASasunnotleipteksti10pt"/>
                      <w:rPr>
                        <w:sz w:val="18"/>
                        <w:szCs w:val="18"/>
                      </w:rPr>
                    </w:pPr>
                    <w:r w:rsidRPr="00C53B12">
                      <w:rPr>
                        <w:sz w:val="18"/>
                        <w:szCs w:val="18"/>
                      </w:rPr>
                      <w:t>www.kas.fi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9B1A7C">
      <w:rPr>
        <w:noProof/>
        <w:sz w:val="2"/>
        <w:szCs w:val="2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0EDA3C37" wp14:editId="6544B330">
              <wp:simplePos x="0" y="0"/>
              <wp:positionH relativeFrom="column">
                <wp:posOffset>5136515</wp:posOffset>
              </wp:positionH>
              <wp:positionV relativeFrom="page">
                <wp:posOffset>9652000</wp:posOffset>
              </wp:positionV>
              <wp:extent cx="577215" cy="700405"/>
              <wp:effectExtent l="0" t="0" r="13335" b="4445"/>
              <wp:wrapNone/>
              <wp:docPr id="18729308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215" cy="700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1AD8B2" w14:textId="77777777" w:rsidR="008A7865" w:rsidRPr="00C6512A" w:rsidRDefault="008A7865" w:rsidP="008A7865">
                          <w:pPr>
                            <w:jc w:val="right"/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>1</w:t>
                          </w: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DA3C37" id="_x0000_s1028" type="#_x0000_t202" style="position:absolute;margin-left:404.45pt;margin-top:760pt;width:45.45pt;height:55.1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" filled="f" stroked="f">
              <v:textbox inset="0,0,0,0">
                <w:txbxContent>
                  <w:p w14:paraId="251AD8B2" w14:textId="77777777" w:rsidR="008A7865" w:rsidRPr="00C6512A" w:rsidRDefault="008A7865" w:rsidP="008A7865">
                    <w:pPr>
                      <w:jc w:val="right"/>
                      <w:rPr>
                        <w:color w:val="FFFFFF" w:themeColor="background1"/>
                        <w:sz w:val="20"/>
                        <w:szCs w:val="20"/>
                      </w:rPr>
                    </w:pP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fldChar w:fldCharType="begin"/>
                    </w: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instrText>PAGE   \* MERGEFORMAT</w:instrText>
                    </w: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fldChar w:fldCharType="separate"/>
                    </w: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t>1</w:t>
                    </w: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sz w:val="2"/>
        <w:szCs w:val="2"/>
      </w:rPr>
      <w:drawing>
        <wp:anchor distT="0" distB="0" distL="114300" distR="114300" simplePos="0" relativeHeight="251677696" behindDoc="1" locked="0" layoutInCell="1" allowOverlap="1" wp14:anchorId="179B34E5" wp14:editId="384903B8">
          <wp:simplePos x="0" y="0"/>
          <wp:positionH relativeFrom="column">
            <wp:posOffset>-1701800</wp:posOffset>
          </wp:positionH>
          <wp:positionV relativeFrom="paragraph">
            <wp:posOffset>-835660</wp:posOffset>
          </wp:positionV>
          <wp:extent cx="8014970" cy="1938020"/>
          <wp:effectExtent l="0" t="0" r="5080" b="5080"/>
          <wp:wrapNone/>
          <wp:docPr id="1929632965" name="Kuva 4" descr="Kuva, joka sisältää kohteen taivas, sininen, Taivaansininen&#10;&#10;Kuvaus luotu automaattis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9632965" name="Kuva 4" descr="Kuva, joka sisältää kohteen taivas, sininen, Taivaansininen&#10;&#10;Kuvaus luotu automaattisest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4970" cy="1938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A6AC8" w14:textId="77777777" w:rsidR="00F67901" w:rsidRDefault="005A768C">
    <w:pPr>
      <w:pStyle w:val="Alatunniste"/>
    </w:pPr>
    <w:r w:rsidRPr="009B1A7C">
      <w:rPr>
        <w:noProof/>
        <w:sz w:val="2"/>
        <w:szCs w:val="2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1769CFCC" wp14:editId="51558D31">
              <wp:simplePos x="0" y="0"/>
              <wp:positionH relativeFrom="column">
                <wp:posOffset>-737235</wp:posOffset>
              </wp:positionH>
              <wp:positionV relativeFrom="page">
                <wp:posOffset>9304787</wp:posOffset>
              </wp:positionV>
              <wp:extent cx="5174615" cy="700405"/>
              <wp:effectExtent l="0" t="0" r="6985" b="4445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4615" cy="700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2D0637" w14:textId="77777777" w:rsidR="006D1FD4" w:rsidRPr="001B54BD" w:rsidRDefault="009F7B21" w:rsidP="001B54BD">
                          <w:pPr>
                            <w:pStyle w:val="KASasunnotleipteksti10p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KAS </w:t>
                          </w:r>
                          <w:r w:rsidR="00C53B12">
                            <w:rPr>
                              <w:sz w:val="18"/>
                              <w:szCs w:val="18"/>
                            </w:rPr>
                            <w:t>asunnot</w:t>
                          </w:r>
                        </w:p>
                        <w:p w14:paraId="6B544884" w14:textId="77777777" w:rsidR="00C53B12" w:rsidRPr="00C53B12" w:rsidRDefault="00C53B12" w:rsidP="00C53B12">
                          <w:pPr>
                            <w:pStyle w:val="KASasunnotleipteksti10pt"/>
                            <w:rPr>
                              <w:sz w:val="18"/>
                              <w:szCs w:val="18"/>
                            </w:rPr>
                          </w:pPr>
                          <w:r w:rsidRPr="00C53B12">
                            <w:rPr>
                              <w:sz w:val="18"/>
                              <w:szCs w:val="18"/>
                            </w:rPr>
                            <w:t>Toinen linja 14, 00530 Helsinki</w:t>
                          </w:r>
                        </w:p>
                        <w:p w14:paraId="1B6ED64F" w14:textId="77777777" w:rsidR="004F1098" w:rsidRPr="001B54BD" w:rsidRDefault="00C53B12" w:rsidP="00C53B12">
                          <w:pPr>
                            <w:pStyle w:val="KASasunnotleipteksti10pt"/>
                            <w:rPr>
                              <w:sz w:val="18"/>
                              <w:szCs w:val="18"/>
                            </w:rPr>
                          </w:pPr>
                          <w:r w:rsidRPr="00C53B12">
                            <w:rPr>
                              <w:sz w:val="18"/>
                              <w:szCs w:val="18"/>
                            </w:rPr>
                            <w:t>www.kas.fi</w:t>
                          </w:r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69CFC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-58.05pt;margin-top:732.65pt;width:407.45pt;height:55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" filled="f" stroked="f">
              <v:textbox inset="0,0,0,0">
                <w:txbxContent>
                  <w:p w14:paraId="452D0637" w14:textId="77777777" w:rsidR="006D1FD4" w:rsidRPr="001B54BD" w:rsidRDefault="009F7B21" w:rsidP="001B54BD">
                    <w:pPr>
                      <w:pStyle w:val="KASasunnotleipteksti10p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KAS </w:t>
                    </w:r>
                    <w:r w:rsidR="00C53B12">
                      <w:rPr>
                        <w:sz w:val="18"/>
                        <w:szCs w:val="18"/>
                      </w:rPr>
                      <w:t>asunnot</w:t>
                    </w:r>
                  </w:p>
                  <w:p w14:paraId="6B544884" w14:textId="77777777" w:rsidR="00C53B12" w:rsidRPr="00C53B12" w:rsidRDefault="00C53B12" w:rsidP="00C53B12">
                    <w:pPr>
                      <w:pStyle w:val="KASasunnotleipteksti10pt"/>
                      <w:rPr>
                        <w:sz w:val="18"/>
                        <w:szCs w:val="18"/>
                      </w:rPr>
                    </w:pPr>
                    <w:r w:rsidRPr="00C53B12">
                      <w:rPr>
                        <w:sz w:val="18"/>
                        <w:szCs w:val="18"/>
                      </w:rPr>
                      <w:t>Toinen linja 14, 00530 Helsinki</w:t>
                    </w:r>
                  </w:p>
                  <w:p w14:paraId="1B6ED64F" w14:textId="77777777" w:rsidR="004F1098" w:rsidRPr="001B54BD" w:rsidRDefault="00C53B12" w:rsidP="00C53B12">
                    <w:pPr>
                      <w:pStyle w:val="KASasunnotleipteksti10pt"/>
                      <w:rPr>
                        <w:sz w:val="18"/>
                        <w:szCs w:val="18"/>
                      </w:rPr>
                    </w:pPr>
                    <w:r w:rsidRPr="00C53B12">
                      <w:rPr>
                        <w:sz w:val="18"/>
                        <w:szCs w:val="18"/>
                      </w:rPr>
                      <w:t>www.kas.fi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C6512A" w:rsidRPr="009B1A7C">
      <w:rPr>
        <w:noProof/>
        <w:sz w:val="2"/>
        <w:szCs w:val="2"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5A166099" wp14:editId="2784B895">
              <wp:simplePos x="0" y="0"/>
              <wp:positionH relativeFrom="column">
                <wp:posOffset>5177367</wp:posOffset>
              </wp:positionH>
              <wp:positionV relativeFrom="page">
                <wp:posOffset>9634855</wp:posOffset>
              </wp:positionV>
              <wp:extent cx="577215" cy="700405"/>
              <wp:effectExtent l="0" t="0" r="13335" b="4445"/>
              <wp:wrapNone/>
              <wp:docPr id="170889977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215" cy="700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35AFBF" w14:textId="77777777" w:rsidR="00C6512A" w:rsidRPr="00C6512A" w:rsidRDefault="00E908C2" w:rsidP="00C6512A">
                          <w:pPr>
                            <w:jc w:val="right"/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>1</w:t>
                          </w:r>
                          <w:r w:rsidRPr="00E908C2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166099" id="_x0000_s1032" type="#_x0000_t202" style="position:absolute;margin-left:407.65pt;margin-top:758.65pt;width:45.45pt;height:55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" filled="f" stroked="f">
              <v:textbox inset="0,0,0,0">
                <w:txbxContent>
                  <w:p w14:paraId="2035AFBF" w14:textId="77777777" w:rsidR="00C6512A" w:rsidRPr="00C6512A" w:rsidRDefault="00E908C2" w:rsidP="00C6512A">
                    <w:pPr>
                      <w:jc w:val="right"/>
                      <w:rPr>
                        <w:color w:val="FFFFFF" w:themeColor="background1"/>
                        <w:sz w:val="20"/>
                        <w:szCs w:val="20"/>
                      </w:rPr>
                    </w:pP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fldChar w:fldCharType="begin"/>
                    </w: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instrText>PAGE   \* MERGEFORMAT</w:instrText>
                    </w: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fldChar w:fldCharType="separate"/>
                    </w: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t>1</w:t>
                    </w:r>
                    <w:r w:rsidRPr="00E908C2">
                      <w:rPr>
                        <w:color w:val="FFFFFF" w:themeColor="background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4F1098">
      <w:rPr>
        <w:noProof/>
        <w:sz w:val="2"/>
        <w:szCs w:val="2"/>
      </w:rPr>
      <w:drawing>
        <wp:anchor distT="0" distB="0" distL="114300" distR="114300" simplePos="0" relativeHeight="251667456" behindDoc="1" locked="0" layoutInCell="1" allowOverlap="1" wp14:anchorId="29A9EE4B" wp14:editId="772775A1">
          <wp:simplePos x="0" y="0"/>
          <wp:positionH relativeFrom="column">
            <wp:posOffset>-1299289</wp:posOffset>
          </wp:positionH>
          <wp:positionV relativeFrom="paragraph">
            <wp:posOffset>-860002</wp:posOffset>
          </wp:positionV>
          <wp:extent cx="8015528" cy="1938443"/>
          <wp:effectExtent l="0" t="0" r="5080" b="5080"/>
          <wp:wrapNone/>
          <wp:docPr id="1040968196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7802083" name="Kuva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5528" cy="19384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E2F0B" w14:textId="77777777" w:rsidR="00D550BC" w:rsidRDefault="00D550BC" w:rsidP="00151F7A">
      <w:pPr>
        <w:spacing w:after="0" w:line="240" w:lineRule="auto"/>
      </w:pPr>
      <w:r>
        <w:separator/>
      </w:r>
    </w:p>
  </w:footnote>
  <w:footnote w:type="continuationSeparator" w:id="0">
    <w:p w14:paraId="6FB1F0B9" w14:textId="77777777" w:rsidR="00D550BC" w:rsidRDefault="00D550BC" w:rsidP="00151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3D34F" w14:textId="77777777" w:rsidR="008A7865" w:rsidRDefault="008A7865" w:rsidP="008A7865">
    <w:pPr>
      <w:pStyle w:val="Yltunniste"/>
      <w:tabs>
        <w:tab w:val="clear" w:pos="4819"/>
        <w:tab w:val="clear" w:pos="9638"/>
        <w:tab w:val="center" w:pos="3889"/>
      </w:tabs>
    </w:pPr>
    <w:r>
      <w:rPr>
        <w:noProof/>
      </w:rPr>
      <w:drawing>
        <wp:anchor distT="0" distB="0" distL="114300" distR="114300" simplePos="0" relativeHeight="251671552" behindDoc="1" locked="0" layoutInCell="1" allowOverlap="1" wp14:anchorId="56EEFB7E" wp14:editId="2932F089">
          <wp:simplePos x="0" y="0"/>
          <wp:positionH relativeFrom="column">
            <wp:posOffset>4688205</wp:posOffset>
          </wp:positionH>
          <wp:positionV relativeFrom="paragraph">
            <wp:posOffset>-31750</wp:posOffset>
          </wp:positionV>
          <wp:extent cx="1062355" cy="807085"/>
          <wp:effectExtent l="0" t="0" r="4445" b="0"/>
          <wp:wrapTopAndBottom/>
          <wp:docPr id="1483408488" name="Kuva 2" descr="Kuva, joka sisältää kohteen teksti, muotoilu, Fontti, logo&#10;&#10;Kuvaus luotu automaattis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6514861" name="Kuva 2" descr="Kuva, joka sisältää kohteen teksti, muotoilu, Fontti, logo&#10;&#10;Kuvaus luotu automaattisest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80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3600" behindDoc="1" locked="0" layoutInCell="1" allowOverlap="1" wp14:anchorId="2242707E" wp14:editId="69E25881">
          <wp:simplePos x="0" y="0"/>
          <wp:positionH relativeFrom="column">
            <wp:posOffset>7833360</wp:posOffset>
          </wp:positionH>
          <wp:positionV relativeFrom="paragraph">
            <wp:posOffset>629073</wp:posOffset>
          </wp:positionV>
          <wp:extent cx="1062355" cy="807085"/>
          <wp:effectExtent l="0" t="0" r="4445" b="0"/>
          <wp:wrapTopAndBottom/>
          <wp:docPr id="241707811" name="Kuva 2" descr="Kuva, joka sisältää kohteen teksti, muotoilu, Fontti, logo&#10;&#10;Kuvaus luotu automaattis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6514861" name="Kuva 2" descr="Kuva, joka sisältää kohteen teksti, muotoilu, Fontti, logo&#10;&#10;Kuvaus luotu automaattisest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80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2B6A38B0" wp14:editId="250D7A07">
              <wp:simplePos x="0" y="0"/>
              <wp:positionH relativeFrom="column">
                <wp:posOffset>7222218</wp:posOffset>
              </wp:positionH>
              <wp:positionV relativeFrom="page">
                <wp:posOffset>2399211</wp:posOffset>
              </wp:positionV>
              <wp:extent cx="2419350" cy="862330"/>
              <wp:effectExtent l="0" t="0" r="0" b="13970"/>
              <wp:wrapNone/>
              <wp:docPr id="1625579348" name="Header Textbox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9350" cy="8623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D89F25" w14:textId="77777777" w:rsidR="008A7865" w:rsidRDefault="008A7865" w:rsidP="008A7865">
                          <w:pPr>
                            <w:pStyle w:val="Yltunniste"/>
                          </w:pPr>
                          <w:r>
                            <w:t>Helsinki</w:t>
                          </w:r>
                        </w:p>
                        <w:sdt>
                          <w:sdtPr>
                            <w:alias w:val="Form.Date"/>
                            <w:tag w:val="{&quot;templafy&quot;:{&quot;id&quot;:&quot;d3c1e1b4-c11d-4136-a85d-c6571826c54d&quot;}}"/>
                            <w:id w:val="1010797913"/>
                          </w:sdtPr>
                          <w:sdtEndPr/>
                          <w:sdtContent>
                            <w:p w14:paraId="745E1971" w14:textId="77777777" w:rsidR="008A7865" w:rsidRDefault="008A7865" w:rsidP="008A7865">
                              <w:pPr>
                                <w:pStyle w:val="Yltunniste"/>
                              </w:pPr>
                              <w:r>
                                <w:t>19.02.2024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B6A38B0" id="_x0000_t202" coordsize="21600,21600" o:spt="202" path="m,l,21600r21600,l21600,xe">
              <v:stroke joinstyle="miter"/>
              <v:path gradientshapeok="t" o:connecttype="rect"/>
            </v:shapetype>
            <v:shape id="Header Textbox" o:spid="_x0000_s1026" type="#_x0000_t202" style="position:absolute;margin-left:568.7pt;margin-top:188.9pt;width:190.5pt;height:67.9pt;z-index:2516725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" filled="f" stroked="f">
              <v:textbox style="mso-fit-shape-to-text:t" inset="0,0,0,0">
                <w:txbxContent>
                  <w:p w14:paraId="3FD89F25" w14:textId="77777777" w:rsidR="008A7865" w:rsidRDefault="008A7865" w:rsidP="008A7865">
                    <w:pPr>
                      <w:pStyle w:val="Yltunniste"/>
                    </w:pPr>
                    <w:r>
                      <w:t>Helsinki</w:t>
                    </w:r>
                  </w:p>
                  <w:sdt>
                    <w:sdtPr>
                      <w:alias w:val="Form.Date"/>
                      <w:tag w:val="{&quot;templafy&quot;:{&quot;id&quot;:&quot;d3c1e1b4-c11d-4136-a85d-c6571826c54d&quot;}}"/>
                      <w:id w:val="1010797913"/>
                    </w:sdtPr>
                    <w:sdtContent>
                      <w:p w14:paraId="745E1971" w14:textId="77777777" w:rsidR="008A7865" w:rsidRDefault="008A7865" w:rsidP="008A7865">
                        <w:pPr>
                          <w:pStyle w:val="Yltunniste"/>
                        </w:pPr>
                        <w:r>
                          <w:t>19.02.2024</w:t>
                        </w:r>
                      </w:p>
                    </w:sdtContent>
                  </w:sdt>
                </w:txbxContent>
              </v:textbox>
              <w10:wrap anchory="page"/>
            </v:shape>
          </w:pict>
        </mc:Fallback>
      </mc:AlternateContent>
    </w:r>
  </w:p>
  <w:p w14:paraId="592E71C3" w14:textId="77777777" w:rsidR="008A7865" w:rsidRDefault="008A7865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8BF83" w14:textId="77777777" w:rsidR="0025459F" w:rsidRDefault="005A768C" w:rsidP="00AA0C12">
    <w:pPr>
      <w:pStyle w:val="Yltunniste"/>
      <w:tabs>
        <w:tab w:val="clear" w:pos="4819"/>
        <w:tab w:val="clear" w:pos="9638"/>
        <w:tab w:val="center" w:pos="3889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64206B1B" wp14:editId="4AB9CCAA">
          <wp:simplePos x="0" y="0"/>
          <wp:positionH relativeFrom="column">
            <wp:posOffset>-744113</wp:posOffset>
          </wp:positionH>
          <wp:positionV relativeFrom="paragraph">
            <wp:posOffset>-31750</wp:posOffset>
          </wp:positionV>
          <wp:extent cx="1062355" cy="807085"/>
          <wp:effectExtent l="0" t="0" r="4445" b="0"/>
          <wp:wrapTopAndBottom/>
          <wp:docPr id="419934017" name="Kuva 2" descr="Kuva, joka sisältää kohteen teksti, muotoilu, Fontti, logo&#10;&#10;Kuvaus luotu automaattis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6514861" name="Kuva 2" descr="Kuva, joka sisältää kohteen teksti, muotoilu, Fontti, logo&#10;&#10;Kuvaus luotu automaattisest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80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54ED7823" wp14:editId="3526C383">
              <wp:simplePos x="0" y="0"/>
              <wp:positionH relativeFrom="column">
                <wp:posOffset>5139570</wp:posOffset>
              </wp:positionH>
              <wp:positionV relativeFrom="page">
                <wp:posOffset>524510</wp:posOffset>
              </wp:positionV>
              <wp:extent cx="1143000" cy="862330"/>
              <wp:effectExtent l="0" t="0" r="0" b="0"/>
              <wp:wrapNone/>
              <wp:docPr id="1044389518" name="Header Textbox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8623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6D1DBC" w14:textId="77777777" w:rsidR="004F1098" w:rsidRDefault="004F1098" w:rsidP="004F1098">
                          <w:pPr>
                            <w:pStyle w:val="KASasunnotleipteksti10pt"/>
                          </w:pPr>
                          <w:r>
                            <w:t>Helsinki</w:t>
                          </w:r>
                        </w:p>
                        <w:p w14:paraId="251A99B4" w14:textId="5E618AD2" w:rsidR="004F1098" w:rsidRDefault="005A768C" w:rsidP="004F1098">
                          <w:pPr>
                            <w:pStyle w:val="KASasunnotleipteksti10pt"/>
                          </w:pPr>
                          <w:r>
                            <w:t>1</w:t>
                          </w:r>
                          <w:r w:rsidR="00A74F0D">
                            <w:t>2</w:t>
                          </w:r>
                          <w:r w:rsidR="004F1098">
                            <w:t>.0</w:t>
                          </w:r>
                          <w:r>
                            <w:t>3</w:t>
                          </w:r>
                          <w:r w:rsidR="004F1098">
                            <w:t>.202</w:t>
                          </w:r>
                          <w:r w:rsidR="00372669"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4ED7823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04.7pt;margin-top:41.3pt;width:90pt;height:67.9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" filled="f" stroked="f">
              <v:textbox style="mso-fit-shape-to-text:t" inset="0,0,0,0">
                <w:txbxContent>
                  <w:p w14:paraId="706D1DBC" w14:textId="77777777" w:rsidR="004F1098" w:rsidRDefault="004F1098" w:rsidP="004F1098">
                    <w:pPr>
                      <w:pStyle w:val="KASasunnotleipteksti10pt"/>
                    </w:pPr>
                    <w:r>
                      <w:t>Helsinki</w:t>
                    </w:r>
                  </w:p>
                  <w:p w14:paraId="251A99B4" w14:textId="5E618AD2" w:rsidR="004F1098" w:rsidRDefault="005A768C" w:rsidP="004F1098">
                    <w:pPr>
                      <w:pStyle w:val="KASasunnotleipteksti10pt"/>
                    </w:pPr>
                    <w:r>
                      <w:t>1</w:t>
                    </w:r>
                    <w:r w:rsidR="00A74F0D">
                      <w:t>2</w:t>
                    </w:r>
                    <w:r w:rsidR="004F1098">
                      <w:t>.0</w:t>
                    </w:r>
                    <w:r>
                      <w:t>3</w:t>
                    </w:r>
                    <w:r w:rsidR="004F1098">
                      <w:t>.202</w:t>
                    </w:r>
                    <w:r w:rsidR="00372669">
                      <w:t>6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F03A9A">
      <w:rPr>
        <w:noProof/>
      </w:rPr>
      <w:drawing>
        <wp:anchor distT="0" distB="0" distL="114300" distR="114300" simplePos="0" relativeHeight="251664384" behindDoc="1" locked="0" layoutInCell="1" allowOverlap="1" wp14:anchorId="2B27488A" wp14:editId="1D16A8B5">
          <wp:simplePos x="0" y="0"/>
          <wp:positionH relativeFrom="column">
            <wp:posOffset>7833360</wp:posOffset>
          </wp:positionH>
          <wp:positionV relativeFrom="paragraph">
            <wp:posOffset>629073</wp:posOffset>
          </wp:positionV>
          <wp:extent cx="1062355" cy="807085"/>
          <wp:effectExtent l="0" t="0" r="4445" b="0"/>
          <wp:wrapTopAndBottom/>
          <wp:docPr id="670335199" name="Kuva 2" descr="Kuva, joka sisältää kohteen teksti, muotoilu, Fontti, logo&#10;&#10;Kuvaus luotu automaattis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6514861" name="Kuva 2" descr="Kuva, joka sisältää kohteen teksti, muotoilu, Fontti, logo&#10;&#10;Kuvaus luotu automaattisest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80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459F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952E1AD" wp14:editId="4BA86CFC">
              <wp:simplePos x="0" y="0"/>
              <wp:positionH relativeFrom="column">
                <wp:posOffset>7222218</wp:posOffset>
              </wp:positionH>
              <wp:positionV relativeFrom="page">
                <wp:posOffset>2399211</wp:posOffset>
              </wp:positionV>
              <wp:extent cx="2419350" cy="862330"/>
              <wp:effectExtent l="0" t="0" r="0" b="13970"/>
              <wp:wrapNone/>
              <wp:docPr id="2" name="Header Textbox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9350" cy="8623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4118F0" w14:textId="77777777" w:rsidR="0025459F" w:rsidRDefault="0025459F" w:rsidP="0025459F">
                          <w:pPr>
                            <w:pStyle w:val="Yltunniste"/>
                          </w:pPr>
                          <w:r>
                            <w:t>Helsinki</w:t>
                          </w:r>
                        </w:p>
                        <w:sdt>
                          <w:sdtPr>
                            <w:alias w:val="Form.Date"/>
                            <w:tag w:val="{&quot;templafy&quot;:{&quot;id&quot;:&quot;d3c1e1b4-c11d-4136-a85d-c6571826c54d&quot;}}"/>
                            <w:id w:val="-912548156"/>
                          </w:sdtPr>
                          <w:sdtEndPr/>
                          <w:sdtContent>
                            <w:p w14:paraId="3E668BE0" w14:textId="77777777" w:rsidR="0025459F" w:rsidRDefault="0025459F" w:rsidP="0025459F">
                              <w:pPr>
                                <w:pStyle w:val="Yltunniste"/>
                              </w:pPr>
                              <w:r>
                                <w:t>19.02.2024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0952E1AD" id="_x0000_s1030" type="#_x0000_t202" style="position:absolute;margin-left:568.7pt;margin-top:188.9pt;width:190.5pt;height:67.9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" filled="f" stroked="f">
              <v:textbox style="mso-fit-shape-to-text:t" inset="0,0,0,0">
                <w:txbxContent>
                  <w:p w14:paraId="4A4118F0" w14:textId="77777777" w:rsidR="0025459F" w:rsidRDefault="0025459F" w:rsidP="0025459F">
                    <w:pPr>
                      <w:pStyle w:val="Yltunniste"/>
                    </w:pPr>
                    <w:r>
                      <w:t>Helsinki</w:t>
                    </w:r>
                  </w:p>
                  <w:sdt>
                    <w:sdtPr>
                      <w:alias w:val="Form.Date"/>
                      <w:tag w:val="{&quot;templafy&quot;:{&quot;id&quot;:&quot;d3c1e1b4-c11d-4136-a85d-c6571826c54d&quot;}}"/>
                      <w:id w:val="-912548156"/>
                    </w:sdtPr>
                    <w:sdtContent>
                      <w:p w14:paraId="3E668BE0" w14:textId="77777777" w:rsidR="0025459F" w:rsidRDefault="0025459F" w:rsidP="0025459F">
                        <w:pPr>
                          <w:pStyle w:val="Yltunniste"/>
                        </w:pPr>
                        <w:r>
                          <w:t>19.02.2024</w:t>
                        </w:r>
                      </w:p>
                    </w:sdtContent>
                  </w:sdt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B5757"/>
    <w:multiLevelType w:val="hybridMultilevel"/>
    <w:tmpl w:val="DEB697C6"/>
    <w:lvl w:ilvl="0" w:tplc="040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61CC8"/>
    <w:multiLevelType w:val="hybridMultilevel"/>
    <w:tmpl w:val="D5EECE2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03E11"/>
    <w:multiLevelType w:val="hybridMultilevel"/>
    <w:tmpl w:val="D70219E2"/>
    <w:lvl w:ilvl="0" w:tplc="520E4D82">
      <w:start w:val="1"/>
      <w:numFmt w:val="bullet"/>
      <w:lvlText w:val="-"/>
      <w:lvlJc w:val="left"/>
      <w:pPr>
        <w:ind w:left="720" w:hanging="360"/>
      </w:pPr>
      <w:rPr>
        <w:rFonts w:ascii="Candara" w:eastAsiaTheme="minorEastAsia" w:hAnsi="Candara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327944">
    <w:abstractNumId w:val="1"/>
  </w:num>
  <w:num w:numId="2" w16cid:durableId="1403257227">
    <w:abstractNumId w:val="0"/>
  </w:num>
  <w:num w:numId="3" w16cid:durableId="1493177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efaultTabStop w:val="1304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669"/>
    <w:rsid w:val="00065E23"/>
    <w:rsid w:val="0007074A"/>
    <w:rsid w:val="000D753C"/>
    <w:rsid w:val="000E06B2"/>
    <w:rsid w:val="001037AF"/>
    <w:rsid w:val="00131A9D"/>
    <w:rsid w:val="00151F7A"/>
    <w:rsid w:val="001A673B"/>
    <w:rsid w:val="001B54BD"/>
    <w:rsid w:val="001D22FD"/>
    <w:rsid w:val="001F34A9"/>
    <w:rsid w:val="0020270F"/>
    <w:rsid w:val="00220532"/>
    <w:rsid w:val="0025459F"/>
    <w:rsid w:val="00270BAA"/>
    <w:rsid w:val="00297C4F"/>
    <w:rsid w:val="00312378"/>
    <w:rsid w:val="00315E72"/>
    <w:rsid w:val="00372669"/>
    <w:rsid w:val="004204D1"/>
    <w:rsid w:val="004F1098"/>
    <w:rsid w:val="004F34CE"/>
    <w:rsid w:val="005111DC"/>
    <w:rsid w:val="00511B50"/>
    <w:rsid w:val="00535EBD"/>
    <w:rsid w:val="00576986"/>
    <w:rsid w:val="005A768C"/>
    <w:rsid w:val="00612A92"/>
    <w:rsid w:val="00652CED"/>
    <w:rsid w:val="006941B1"/>
    <w:rsid w:val="006953D8"/>
    <w:rsid w:val="006B5174"/>
    <w:rsid w:val="006D0722"/>
    <w:rsid w:val="006D1FD4"/>
    <w:rsid w:val="00722FB0"/>
    <w:rsid w:val="0078049E"/>
    <w:rsid w:val="007A5884"/>
    <w:rsid w:val="007B553E"/>
    <w:rsid w:val="007D1559"/>
    <w:rsid w:val="007E59C6"/>
    <w:rsid w:val="007F3227"/>
    <w:rsid w:val="008317DC"/>
    <w:rsid w:val="00845923"/>
    <w:rsid w:val="00880D59"/>
    <w:rsid w:val="008A7865"/>
    <w:rsid w:val="008B48D2"/>
    <w:rsid w:val="008F63A0"/>
    <w:rsid w:val="00965B60"/>
    <w:rsid w:val="009734E0"/>
    <w:rsid w:val="009F7B21"/>
    <w:rsid w:val="00A0778F"/>
    <w:rsid w:val="00A176D2"/>
    <w:rsid w:val="00A27B1A"/>
    <w:rsid w:val="00A30DEE"/>
    <w:rsid w:val="00A74F0D"/>
    <w:rsid w:val="00AA0C12"/>
    <w:rsid w:val="00B16B2A"/>
    <w:rsid w:val="00B2799D"/>
    <w:rsid w:val="00BA0F63"/>
    <w:rsid w:val="00BE41CE"/>
    <w:rsid w:val="00C53B12"/>
    <w:rsid w:val="00C6512A"/>
    <w:rsid w:val="00CA6569"/>
    <w:rsid w:val="00D06F00"/>
    <w:rsid w:val="00D21134"/>
    <w:rsid w:val="00D550BC"/>
    <w:rsid w:val="00D577A6"/>
    <w:rsid w:val="00D85438"/>
    <w:rsid w:val="00DA17EC"/>
    <w:rsid w:val="00E86DFA"/>
    <w:rsid w:val="00E908C2"/>
    <w:rsid w:val="00ED6EB3"/>
    <w:rsid w:val="00F03A9A"/>
    <w:rsid w:val="00F20A5E"/>
    <w:rsid w:val="00F54972"/>
    <w:rsid w:val="00F67901"/>
    <w:rsid w:val="00F90335"/>
    <w:rsid w:val="00F9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68CAD"/>
  <w15:chartTrackingRefBased/>
  <w15:docId w15:val="{98F8ACC8-87AC-45CB-A202-186A66D56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6512A"/>
  </w:style>
  <w:style w:type="paragraph" w:styleId="Otsikko1">
    <w:name w:val="heading 1"/>
    <w:basedOn w:val="Normaali"/>
    <w:next w:val="Normaali"/>
    <w:link w:val="Otsikko1Char"/>
    <w:uiPriority w:val="9"/>
    <w:qFormat/>
    <w:rsid w:val="00C6512A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739518" w:themeColor="accent1" w:themeShade="BF"/>
      <w:sz w:val="30"/>
      <w:szCs w:val="3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C6512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BA8300" w:themeColor="accent2" w:themeShade="BF"/>
      <w:sz w:val="28"/>
      <w:szCs w:val="28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C6512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C651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C651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C5800" w:themeColor="accent2" w:themeShade="80"/>
      <w:sz w:val="24"/>
      <w:szCs w:val="24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C6512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C6512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4C6310" w:themeColor="accent1" w:themeShade="80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C6512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7C5800" w:themeColor="accent2" w:themeShade="80"/>
      <w:sz w:val="21"/>
      <w:szCs w:val="21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C6512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Rivinumero">
    <w:name w:val="line number"/>
    <w:basedOn w:val="Kappaleenoletusfontti"/>
    <w:uiPriority w:val="99"/>
    <w:semiHidden/>
    <w:unhideWhenUsed/>
    <w:rsid w:val="004F34CE"/>
  </w:style>
  <w:style w:type="paragraph" w:styleId="Yltunniste">
    <w:name w:val="header"/>
    <w:aliases w:val="Header/Footer"/>
    <w:basedOn w:val="Normaali"/>
    <w:link w:val="YltunnisteChar"/>
    <w:uiPriority w:val="99"/>
    <w:unhideWhenUsed/>
    <w:rsid w:val="00151F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aliases w:val="Header/Footer Char"/>
    <w:basedOn w:val="Kappaleenoletusfontti"/>
    <w:link w:val="Yltunniste"/>
    <w:uiPriority w:val="99"/>
    <w:rsid w:val="00151F7A"/>
  </w:style>
  <w:style w:type="paragraph" w:styleId="Alatunniste">
    <w:name w:val="footer"/>
    <w:basedOn w:val="Normaali"/>
    <w:link w:val="AlatunnisteChar"/>
    <w:uiPriority w:val="99"/>
    <w:unhideWhenUsed/>
    <w:rsid w:val="00151F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151F7A"/>
  </w:style>
  <w:style w:type="paragraph" w:customStyle="1" w:styleId="Tyyli1">
    <w:name w:val="Tyyli1"/>
    <w:basedOn w:val="Normaali"/>
    <w:link w:val="Tyyli1Char"/>
    <w:rsid w:val="00535EBD"/>
    <w:pPr>
      <w:spacing w:after="0"/>
      <w:ind w:right="-2003"/>
    </w:pPr>
    <w:rPr>
      <w:rFonts w:ascii="Candara" w:hAnsi="Candara"/>
      <w:sz w:val="20"/>
      <w:szCs w:val="20"/>
    </w:rPr>
  </w:style>
  <w:style w:type="character" w:customStyle="1" w:styleId="Tyyli1Char">
    <w:name w:val="Tyyli1 Char"/>
    <w:basedOn w:val="Kappaleenoletusfontti"/>
    <w:link w:val="Tyyli1"/>
    <w:rsid w:val="00535EBD"/>
    <w:rPr>
      <w:rFonts w:ascii="Candara" w:hAnsi="Candara"/>
      <w:sz w:val="20"/>
      <w:szCs w:val="20"/>
    </w:rPr>
  </w:style>
  <w:style w:type="paragraph" w:customStyle="1" w:styleId="KASasunnototsikko20pt">
    <w:name w:val="KAS asunnot otsikko 20 pt"/>
    <w:basedOn w:val="Tyyli1"/>
    <w:link w:val="KASasunnototsikko20ptChar"/>
    <w:rsid w:val="00535EBD"/>
    <w:rPr>
      <w:sz w:val="40"/>
      <w:szCs w:val="40"/>
    </w:rPr>
  </w:style>
  <w:style w:type="character" w:customStyle="1" w:styleId="KASasunnototsikko20ptChar">
    <w:name w:val="KAS asunnot otsikko 20 pt Char"/>
    <w:basedOn w:val="Tyyli1Char"/>
    <w:link w:val="KASasunnototsikko20pt"/>
    <w:rsid w:val="00535EBD"/>
    <w:rPr>
      <w:rFonts w:ascii="Candara" w:hAnsi="Candara"/>
      <w:sz w:val="40"/>
      <w:szCs w:val="40"/>
    </w:rPr>
  </w:style>
  <w:style w:type="paragraph" w:customStyle="1" w:styleId="KASasunnotleipteksti10pt">
    <w:name w:val="KAS asunnot leipäteksti 10 pt"/>
    <w:basedOn w:val="Tyyli1"/>
    <w:link w:val="KASasunnotleipteksti10ptChar"/>
    <w:rsid w:val="006D0722"/>
  </w:style>
  <w:style w:type="character" w:customStyle="1" w:styleId="KASasunnotleipteksti10ptChar">
    <w:name w:val="KAS asunnot leipäteksti 10 pt Char"/>
    <w:basedOn w:val="Tyyli1Char"/>
    <w:link w:val="KASasunnotleipteksti10pt"/>
    <w:rsid w:val="006D0722"/>
    <w:rPr>
      <w:rFonts w:ascii="Candara" w:hAnsi="Candara"/>
      <w:sz w:val="20"/>
      <w:szCs w:val="20"/>
    </w:rPr>
  </w:style>
  <w:style w:type="paragraph" w:customStyle="1" w:styleId="KASasunnotingressi12pt">
    <w:name w:val="KAS asunnot ingressi 12 pt"/>
    <w:basedOn w:val="Tyyli1"/>
    <w:link w:val="KASasunnotingressi12ptChar"/>
    <w:rsid w:val="00CA6569"/>
    <w:pPr>
      <w:ind w:right="-160"/>
    </w:pPr>
    <w:rPr>
      <w:sz w:val="24"/>
      <w:szCs w:val="24"/>
    </w:rPr>
  </w:style>
  <w:style w:type="character" w:customStyle="1" w:styleId="KASasunnotingressi12ptChar">
    <w:name w:val="KAS asunnot ingressi 12 pt Char"/>
    <w:basedOn w:val="Tyyli1Char"/>
    <w:link w:val="KASasunnotingressi12pt"/>
    <w:rsid w:val="00CA6569"/>
    <w:rPr>
      <w:rFonts w:ascii="Candara" w:hAnsi="Candara"/>
      <w:sz w:val="24"/>
      <w:szCs w:val="24"/>
    </w:rPr>
  </w:style>
  <w:style w:type="paragraph" w:customStyle="1" w:styleId="KASasunnotvliotsikkobold10pt">
    <w:name w:val="KAS asunnot väliotsikko bold 10 pt"/>
    <w:basedOn w:val="Tyyli1"/>
    <w:link w:val="KASasunnotvliotsikkobold10ptChar"/>
    <w:rsid w:val="00CA6569"/>
    <w:pPr>
      <w:ind w:right="-302"/>
    </w:pPr>
    <w:rPr>
      <w:b/>
      <w:bCs/>
    </w:rPr>
  </w:style>
  <w:style w:type="character" w:customStyle="1" w:styleId="KASasunnotvliotsikkobold10ptChar">
    <w:name w:val="KAS asunnot väliotsikko bold 10 pt Char"/>
    <w:basedOn w:val="Tyyli1Char"/>
    <w:link w:val="KASasunnotvliotsikkobold10pt"/>
    <w:rsid w:val="00CA6569"/>
    <w:rPr>
      <w:rFonts w:ascii="Candara" w:hAnsi="Candara"/>
      <w:b/>
      <w:bCs/>
      <w:sz w:val="20"/>
      <w:szCs w:val="20"/>
    </w:rPr>
  </w:style>
  <w:style w:type="character" w:customStyle="1" w:styleId="Otsikko1Char">
    <w:name w:val="Otsikko 1 Char"/>
    <w:basedOn w:val="Kappaleenoletusfontti"/>
    <w:link w:val="Otsikko1"/>
    <w:uiPriority w:val="9"/>
    <w:rsid w:val="00C6512A"/>
    <w:rPr>
      <w:rFonts w:asciiTheme="majorHAnsi" w:eastAsiaTheme="majorEastAsia" w:hAnsiTheme="majorHAnsi" w:cstheme="majorBidi"/>
      <w:color w:val="739518" w:themeColor="accent1" w:themeShade="BF"/>
      <w:sz w:val="30"/>
      <w:szCs w:val="3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C6512A"/>
    <w:rPr>
      <w:rFonts w:asciiTheme="majorHAnsi" w:eastAsiaTheme="majorEastAsia" w:hAnsiTheme="majorHAnsi" w:cstheme="majorBidi"/>
      <w:color w:val="BA8300" w:themeColor="accent2" w:themeShade="BF"/>
      <w:sz w:val="28"/>
      <w:szCs w:val="28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C6512A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C6512A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C6512A"/>
    <w:rPr>
      <w:rFonts w:asciiTheme="majorHAnsi" w:eastAsiaTheme="majorEastAsia" w:hAnsiTheme="majorHAnsi" w:cstheme="majorBidi"/>
      <w:i/>
      <w:iCs/>
      <w:color w:val="7C5800" w:themeColor="accent2" w:themeShade="80"/>
      <w:sz w:val="24"/>
      <w:szCs w:val="24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6512A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6512A"/>
    <w:rPr>
      <w:rFonts w:asciiTheme="majorHAnsi" w:eastAsiaTheme="majorEastAsia" w:hAnsiTheme="majorHAnsi" w:cstheme="majorBidi"/>
      <w:color w:val="4C6310" w:themeColor="accent1" w:themeShade="80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6512A"/>
    <w:rPr>
      <w:rFonts w:asciiTheme="majorHAnsi" w:eastAsiaTheme="majorEastAsia" w:hAnsiTheme="majorHAnsi" w:cstheme="majorBidi"/>
      <w:color w:val="7C5800" w:themeColor="accent2" w:themeShade="80"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6512A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Kuvaotsikko">
    <w:name w:val="caption"/>
    <w:basedOn w:val="Normaali"/>
    <w:next w:val="Normaali"/>
    <w:uiPriority w:val="35"/>
    <w:semiHidden/>
    <w:unhideWhenUsed/>
    <w:qFormat/>
    <w:rsid w:val="00C6512A"/>
    <w:pPr>
      <w:spacing w:line="240" w:lineRule="auto"/>
    </w:pPr>
    <w:rPr>
      <w:b/>
      <w:bCs/>
      <w:smallCaps/>
      <w:color w:val="9AC720" w:themeColor="accent1"/>
      <w:spacing w:val="6"/>
    </w:rPr>
  </w:style>
  <w:style w:type="paragraph" w:styleId="Otsikko">
    <w:name w:val="Title"/>
    <w:basedOn w:val="Normaali"/>
    <w:next w:val="Normaali"/>
    <w:link w:val="OtsikkoChar"/>
    <w:uiPriority w:val="10"/>
    <w:qFormat/>
    <w:rsid w:val="00C6512A"/>
    <w:pPr>
      <w:spacing w:after="0" w:line="240" w:lineRule="auto"/>
      <w:contextualSpacing/>
    </w:pPr>
    <w:rPr>
      <w:rFonts w:asciiTheme="majorHAnsi" w:eastAsiaTheme="majorEastAsia" w:hAnsiTheme="majorHAnsi" w:cstheme="majorBidi"/>
      <w:color w:val="739518" w:themeColor="accent1" w:themeShade="BF"/>
      <w:spacing w:val="-10"/>
      <w:sz w:val="52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C6512A"/>
    <w:rPr>
      <w:rFonts w:asciiTheme="majorHAnsi" w:eastAsiaTheme="majorEastAsia" w:hAnsiTheme="majorHAnsi" w:cstheme="majorBidi"/>
      <w:color w:val="739518" w:themeColor="accent1" w:themeShade="BF"/>
      <w:spacing w:val="-10"/>
      <w:sz w:val="52"/>
      <w:szCs w:val="52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C6512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laotsikkoChar">
    <w:name w:val="Alaotsikko Char"/>
    <w:basedOn w:val="Kappaleenoletusfontti"/>
    <w:link w:val="Alaotsikko"/>
    <w:uiPriority w:val="11"/>
    <w:rsid w:val="00C6512A"/>
    <w:rPr>
      <w:rFonts w:asciiTheme="majorHAnsi" w:eastAsiaTheme="majorEastAsia" w:hAnsiTheme="majorHAnsi" w:cstheme="majorBidi"/>
    </w:rPr>
  </w:style>
  <w:style w:type="character" w:styleId="Voimakas">
    <w:name w:val="Strong"/>
    <w:basedOn w:val="Kappaleenoletusfontti"/>
    <w:uiPriority w:val="22"/>
    <w:qFormat/>
    <w:rsid w:val="00C6512A"/>
    <w:rPr>
      <w:b/>
      <w:bCs/>
    </w:rPr>
  </w:style>
  <w:style w:type="character" w:styleId="Korostus">
    <w:name w:val="Emphasis"/>
    <w:basedOn w:val="Kappaleenoletusfontti"/>
    <w:uiPriority w:val="20"/>
    <w:qFormat/>
    <w:rsid w:val="00C6512A"/>
    <w:rPr>
      <w:i/>
      <w:iCs/>
    </w:rPr>
  </w:style>
  <w:style w:type="paragraph" w:styleId="Eivli">
    <w:name w:val="No Spacing"/>
    <w:uiPriority w:val="1"/>
    <w:qFormat/>
    <w:rsid w:val="00C6512A"/>
    <w:pPr>
      <w:spacing w:after="0" w:line="240" w:lineRule="auto"/>
    </w:pPr>
  </w:style>
  <w:style w:type="paragraph" w:styleId="Lainaus">
    <w:name w:val="Quote"/>
    <w:basedOn w:val="Normaali"/>
    <w:next w:val="Normaali"/>
    <w:link w:val="LainausChar"/>
    <w:uiPriority w:val="29"/>
    <w:qFormat/>
    <w:rsid w:val="00C6512A"/>
    <w:pPr>
      <w:spacing w:before="120"/>
      <w:ind w:left="720" w:right="720"/>
      <w:jc w:val="center"/>
    </w:pPr>
    <w:rPr>
      <w:i/>
      <w:iCs/>
    </w:rPr>
  </w:style>
  <w:style w:type="character" w:customStyle="1" w:styleId="LainausChar">
    <w:name w:val="Lainaus Char"/>
    <w:basedOn w:val="Kappaleenoletusfontti"/>
    <w:link w:val="Lainaus"/>
    <w:uiPriority w:val="29"/>
    <w:rsid w:val="00C6512A"/>
    <w:rPr>
      <w:i/>
      <w:iCs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C6512A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9AC720" w:themeColor="accent1"/>
      <w:sz w:val="24"/>
      <w:szCs w:val="24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C6512A"/>
    <w:rPr>
      <w:rFonts w:asciiTheme="majorHAnsi" w:eastAsiaTheme="majorEastAsia" w:hAnsiTheme="majorHAnsi" w:cstheme="majorBidi"/>
      <w:color w:val="9AC720" w:themeColor="accent1"/>
      <w:sz w:val="24"/>
      <w:szCs w:val="24"/>
    </w:rPr>
  </w:style>
  <w:style w:type="character" w:styleId="Hienovarainenkorostus">
    <w:name w:val="Subtle Emphasis"/>
    <w:basedOn w:val="Kappaleenoletusfontti"/>
    <w:uiPriority w:val="19"/>
    <w:qFormat/>
    <w:rsid w:val="00C6512A"/>
    <w:rPr>
      <w:i/>
      <w:iCs/>
      <w:color w:val="404040" w:themeColor="text1" w:themeTint="BF"/>
    </w:rPr>
  </w:style>
  <w:style w:type="character" w:styleId="Voimakaskorostus">
    <w:name w:val="Intense Emphasis"/>
    <w:basedOn w:val="Kappaleenoletusfontti"/>
    <w:uiPriority w:val="21"/>
    <w:qFormat/>
    <w:rsid w:val="00C6512A"/>
    <w:rPr>
      <w:b w:val="0"/>
      <w:bCs w:val="0"/>
      <w:i/>
      <w:iCs/>
      <w:color w:val="9AC720" w:themeColor="accent1"/>
    </w:rPr>
  </w:style>
  <w:style w:type="character" w:styleId="Hienovarainenviittaus">
    <w:name w:val="Subtle Reference"/>
    <w:basedOn w:val="Kappaleenoletusfontti"/>
    <w:uiPriority w:val="31"/>
    <w:qFormat/>
    <w:rsid w:val="00C6512A"/>
    <w:rPr>
      <w:smallCaps/>
      <w:color w:val="404040" w:themeColor="text1" w:themeTint="BF"/>
      <w:u w:val="single" w:color="7F7F7F" w:themeColor="text1" w:themeTint="80"/>
    </w:rPr>
  </w:style>
  <w:style w:type="character" w:styleId="Erottuvaviittaus">
    <w:name w:val="Intense Reference"/>
    <w:basedOn w:val="Kappaleenoletusfontti"/>
    <w:uiPriority w:val="32"/>
    <w:qFormat/>
    <w:rsid w:val="00C6512A"/>
    <w:rPr>
      <w:b/>
      <w:bCs/>
      <w:smallCaps/>
      <w:color w:val="9AC720" w:themeColor="accent1"/>
      <w:spacing w:val="5"/>
      <w:u w:val="single"/>
    </w:rPr>
  </w:style>
  <w:style w:type="character" w:styleId="Kirjannimike">
    <w:name w:val="Book Title"/>
    <w:basedOn w:val="Kappaleenoletusfontti"/>
    <w:uiPriority w:val="33"/>
    <w:qFormat/>
    <w:rsid w:val="00C6512A"/>
    <w:rPr>
      <w:b/>
      <w:bCs/>
      <w:smallCaps/>
    </w:rPr>
  </w:style>
  <w:style w:type="paragraph" w:styleId="Sisllysluettelonotsikko">
    <w:name w:val="TOC Heading"/>
    <w:basedOn w:val="Otsikko1"/>
    <w:next w:val="Normaali"/>
    <w:uiPriority w:val="39"/>
    <w:semiHidden/>
    <w:unhideWhenUsed/>
    <w:qFormat/>
    <w:rsid w:val="00C6512A"/>
    <w:pPr>
      <w:outlineLvl w:val="9"/>
    </w:pPr>
  </w:style>
  <w:style w:type="character" w:styleId="Hyperlinkki">
    <w:name w:val="Hyperlink"/>
    <w:basedOn w:val="Kappaleenoletusfontti"/>
    <w:uiPriority w:val="99"/>
    <w:unhideWhenUsed/>
    <w:rsid w:val="00D577A6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D577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5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ika-matti.koponen@kas.fi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KOPON03\AppData\Local\Microsoft\Windows\INetCache\Content.Outlook\MWD5UIP6\KAS%20asunnot%20word%20pohja%202024.dotx" TargetMode="External"/></Relationships>
</file>

<file path=word/theme/theme1.xml><?xml version="1.0" encoding="utf-8"?>
<a:theme xmlns:a="http://schemas.openxmlformats.org/drawingml/2006/main" name="Office-teema">
  <a:themeElements>
    <a:clrScheme name="KAS asunnot">
      <a:dk1>
        <a:sysClr val="windowText" lastClr="000000"/>
      </a:dk1>
      <a:lt1>
        <a:sysClr val="window" lastClr="FFFFFF"/>
      </a:lt1>
      <a:dk2>
        <a:srgbClr val="004883"/>
      </a:dk2>
      <a:lt2>
        <a:srgbClr val="88BAE6"/>
      </a:lt2>
      <a:accent1>
        <a:srgbClr val="9AC720"/>
      </a:accent1>
      <a:accent2>
        <a:srgbClr val="F9B000"/>
      </a:accent2>
      <a:accent3>
        <a:srgbClr val="EF7D00"/>
      </a:accent3>
      <a:accent4>
        <a:srgbClr val="C7361B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b5168f-b4cb-48c5-9f07-7996042ebc14" xsi:nil="true"/>
    <lcf76f155ced4ddcb4097134ff3c332f xmlns="c39c307a-af3d-43cf-98ec-2dca791ab81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B670A8B3BC1176499D508505F37DE9B6" ma:contentTypeVersion="13" ma:contentTypeDescription="Luo uusi asiakirja." ma:contentTypeScope="" ma:versionID="eb5f0c77f021de082eb5e9097eb4824c">
  <xsd:schema xmlns:xsd="http://www.w3.org/2001/XMLSchema" xmlns:xs="http://www.w3.org/2001/XMLSchema" xmlns:p="http://schemas.microsoft.com/office/2006/metadata/properties" xmlns:ns2="c39c307a-af3d-43cf-98ec-2dca791ab815" xmlns:ns3="2cb5168f-b4cb-48c5-9f07-7996042ebc14" targetNamespace="http://schemas.microsoft.com/office/2006/metadata/properties" ma:root="true" ma:fieldsID="f2d9f5924653c14638d2577143fb1872" ns2:_="" ns3:_="">
    <xsd:import namespace="c39c307a-af3d-43cf-98ec-2dca791ab815"/>
    <xsd:import namespace="2cb5168f-b4cb-48c5-9f07-7996042ebc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9c307a-af3d-43cf-98ec-2dca791ab8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Kuvien tunnisteet" ma:readOnly="false" ma:fieldId="{5cf76f15-5ced-4ddc-b409-7134ff3c332f}" ma:taxonomyMulti="true" ma:sspId="5b5577fd-5eac-4945-a9b3-1e2e96e090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5168f-b4cb-48c5-9f07-7996042ebc1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f6b80f5-83b8-4a2c-b8c8-d776321b1e7c}" ma:internalName="TaxCatchAll" ma:showField="CatchAllData" ma:web="2cb5168f-b4cb-48c5-9f07-7996042ebc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0F2481-0526-465C-A393-AC1BE73948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79D7AF-3226-466B-BD75-17993345E2A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42AE65-E1EF-40CA-9F3C-F273DCA9FA24}">
  <ds:schemaRefs>
    <ds:schemaRef ds:uri="http://schemas.microsoft.com/office/2006/metadata/properties"/>
    <ds:schemaRef ds:uri="http://schemas.microsoft.com/office/infopath/2007/PartnerControls"/>
    <ds:schemaRef ds:uri="2cb5168f-b4cb-48c5-9f07-7996042ebc14"/>
    <ds:schemaRef ds:uri="c39c307a-af3d-43cf-98ec-2dca791ab815"/>
  </ds:schemaRefs>
</ds:datastoreItem>
</file>

<file path=customXml/itemProps4.xml><?xml version="1.0" encoding="utf-8"?>
<ds:datastoreItem xmlns:ds="http://schemas.openxmlformats.org/officeDocument/2006/customXml" ds:itemID="{C292FF5C-D710-4445-979A-4BFCB4CC8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9c307a-af3d-43cf-98ec-2dca791ab815"/>
    <ds:schemaRef ds:uri="2cb5168f-b4cb-48c5-9f07-7996042eb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KAS asunnot word pohja 2024</Template>
  <TotalTime>0</TotalTime>
  <Pages>4</Pages>
  <Words>501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Koponen Mika-Matti ROVANAPA OY</dc:creator>
  <cp:keywords/>
  <dc:description/>
  <cp:lastModifiedBy>Koponen Mika-Matti ROVANAPA OY</cp:lastModifiedBy>
  <cp:revision>2</cp:revision>
  <dcterms:created xsi:type="dcterms:W3CDTF">2026-03-10T07:32:00Z</dcterms:created>
  <dcterms:modified xsi:type="dcterms:W3CDTF">2026-03-10T07:32:00Z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0x010100B670A8B3BC1176499D508505F37DE9B6</vt:lpwstr>
  </property>
</Properties>
</file>