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88B51" w14:textId="77777777" w:rsidR="00CE0B80" w:rsidRDefault="00CE0B80" w:rsidP="00E14FE6">
      <w:pPr>
        <w:spacing w:after="120"/>
        <w:ind w:left="432" w:hanging="432"/>
      </w:pPr>
    </w:p>
    <w:p w14:paraId="19A55BAC" w14:textId="77777777" w:rsidR="00CE0B80" w:rsidRDefault="00CE0B80" w:rsidP="00E14FE6">
      <w:pPr>
        <w:spacing w:after="120"/>
        <w:ind w:left="432" w:hanging="432"/>
      </w:pPr>
    </w:p>
    <w:p w14:paraId="77BAA6A1" w14:textId="77777777" w:rsidR="00CE0B80" w:rsidRDefault="00CE0B80" w:rsidP="00E14FE6">
      <w:pPr>
        <w:spacing w:after="120"/>
        <w:ind w:left="432" w:hanging="432"/>
      </w:pPr>
    </w:p>
    <w:p w14:paraId="4E9763D3" w14:textId="77777777" w:rsidR="00CE0B80" w:rsidRDefault="00CE0B80" w:rsidP="00E14FE6">
      <w:pPr>
        <w:spacing w:after="120"/>
        <w:ind w:left="432" w:hanging="432"/>
      </w:pPr>
    </w:p>
    <w:p w14:paraId="20DD80E1" w14:textId="77777777" w:rsidR="00CE0B80" w:rsidRDefault="00CE0B80" w:rsidP="00E14FE6">
      <w:pPr>
        <w:spacing w:after="120"/>
        <w:ind w:left="432" w:hanging="432"/>
      </w:pPr>
    </w:p>
    <w:p w14:paraId="439D882E" w14:textId="69E70663" w:rsidR="00E14FE6" w:rsidRDefault="00D244F7" w:rsidP="00E14FE6">
      <w:pPr>
        <w:spacing w:after="120"/>
        <w:rPr>
          <w:b/>
          <w:sz w:val="52"/>
          <w:szCs w:val="52"/>
        </w:rPr>
      </w:pPr>
      <w:r>
        <w:rPr>
          <w:b/>
          <w:sz w:val="52"/>
          <w:szCs w:val="52"/>
        </w:rPr>
        <w:t>S</w:t>
      </w:r>
      <w:r w:rsidR="009636B7" w:rsidRPr="00D7241E">
        <w:rPr>
          <w:b/>
          <w:sz w:val="52"/>
          <w:szCs w:val="52"/>
        </w:rPr>
        <w:t>opimus</w:t>
      </w:r>
      <w:r w:rsidR="002D1078" w:rsidRPr="002D1078">
        <w:rPr>
          <w:b/>
          <w:color w:val="FF0000"/>
          <w:sz w:val="52"/>
          <w:szCs w:val="52"/>
        </w:rPr>
        <w:t>luonnos</w:t>
      </w:r>
      <w:r w:rsidR="004247A3" w:rsidRPr="002D1078">
        <w:rPr>
          <w:b/>
          <w:color w:val="FF0000"/>
          <w:sz w:val="52"/>
          <w:szCs w:val="52"/>
        </w:rPr>
        <w:t xml:space="preserve"> </w:t>
      </w:r>
      <w:r w:rsidR="009E6FB6">
        <w:rPr>
          <w:b/>
          <w:sz w:val="52"/>
          <w:szCs w:val="52"/>
        </w:rPr>
        <w:t>siirtoparketin hankinnasta</w:t>
      </w:r>
    </w:p>
    <w:p w14:paraId="0D7E140C" w14:textId="679966CD" w:rsidR="00E14FE6" w:rsidRDefault="00FF4D7D" w:rsidP="00E14FE6">
      <w:pPr>
        <w:spacing w:after="120"/>
      </w:pPr>
      <w:r w:rsidRPr="00FF4D7D">
        <w:rPr>
          <w:color w:val="FF0000"/>
        </w:rPr>
        <w:t>Punaisella olevat kohdata muokataan oikeiksi sopimuksen viimeistelyvaiheessa.</w:t>
      </w:r>
      <w:r w:rsidR="00E14FE6">
        <w:br w:type="page"/>
      </w:r>
    </w:p>
    <w:p w14:paraId="38D3C0D7" w14:textId="77777777" w:rsidR="00E14FE6" w:rsidRDefault="00E14FE6" w:rsidP="00E14FE6">
      <w:pPr>
        <w:spacing w:after="120"/>
      </w:pPr>
    </w:p>
    <w:sdt>
      <w:sdtPr>
        <w:rPr>
          <w:rFonts w:asciiTheme="minorHAnsi" w:eastAsiaTheme="minorHAnsi" w:hAnsiTheme="minorHAnsi" w:cstheme="minorHAnsi"/>
          <w:sz w:val="22"/>
          <w:szCs w:val="22"/>
          <w:lang w:eastAsia="en-US"/>
        </w:rPr>
        <w:id w:val="292409508"/>
        <w:docPartObj>
          <w:docPartGallery w:val="Table of Contents"/>
          <w:docPartUnique/>
        </w:docPartObj>
      </w:sdtPr>
      <w:sdtEndPr>
        <w:rPr>
          <w:b/>
          <w:bCs/>
          <w:noProof/>
        </w:rPr>
      </w:sdtEndPr>
      <w:sdtContent>
        <w:p w14:paraId="2E99BF97" w14:textId="77777777" w:rsidR="00CE0B80" w:rsidRDefault="00CE0B80" w:rsidP="00E14FE6">
          <w:pPr>
            <w:pStyle w:val="Sisllysluettelonotsikko"/>
            <w:numPr>
              <w:ilvl w:val="0"/>
              <w:numId w:val="0"/>
            </w:numPr>
          </w:pPr>
          <w:r>
            <w:t>Sisällys</w:t>
          </w:r>
        </w:p>
        <w:p w14:paraId="306BE39A" w14:textId="153CC46C" w:rsidR="00F81F1A" w:rsidRDefault="00CE0B80">
          <w:pPr>
            <w:pStyle w:val="Sisluet1"/>
            <w:tabs>
              <w:tab w:val="right" w:leader="dot" w:pos="9855"/>
            </w:tabs>
            <w:rPr>
              <w:rFonts w:eastAsiaTheme="minorEastAsia" w:cstheme="minorBidi"/>
              <w:noProof/>
              <w:lang w:eastAsia="fi-FI"/>
            </w:rPr>
          </w:pPr>
          <w:r>
            <w:fldChar w:fldCharType="begin"/>
          </w:r>
          <w:r>
            <w:instrText xml:space="preserve"> TOC \o "1-3" \h \z \u </w:instrText>
          </w:r>
          <w:r>
            <w:fldChar w:fldCharType="separate"/>
          </w:r>
          <w:hyperlink w:anchor="_Toc128133623" w:history="1">
            <w:r w:rsidR="00F81F1A" w:rsidRPr="0056101D">
              <w:rPr>
                <w:rStyle w:val="Hyperlinkki"/>
                <w:noProof/>
              </w:rPr>
              <w:t>Osapuolet</w:t>
            </w:r>
            <w:r w:rsidR="00F81F1A">
              <w:rPr>
                <w:noProof/>
                <w:webHidden/>
              </w:rPr>
              <w:tab/>
            </w:r>
            <w:r w:rsidR="00F81F1A">
              <w:rPr>
                <w:noProof/>
                <w:webHidden/>
              </w:rPr>
              <w:fldChar w:fldCharType="begin"/>
            </w:r>
            <w:r w:rsidR="00F81F1A">
              <w:rPr>
                <w:noProof/>
                <w:webHidden/>
              </w:rPr>
              <w:instrText xml:space="preserve"> PAGEREF _Toc128133623 \h </w:instrText>
            </w:r>
            <w:r w:rsidR="00F81F1A">
              <w:rPr>
                <w:noProof/>
                <w:webHidden/>
              </w:rPr>
            </w:r>
            <w:r w:rsidR="00F81F1A">
              <w:rPr>
                <w:noProof/>
                <w:webHidden/>
              </w:rPr>
              <w:fldChar w:fldCharType="separate"/>
            </w:r>
            <w:r w:rsidR="00F81F1A">
              <w:rPr>
                <w:noProof/>
                <w:webHidden/>
              </w:rPr>
              <w:t>3</w:t>
            </w:r>
            <w:r w:rsidR="00F81F1A">
              <w:rPr>
                <w:noProof/>
                <w:webHidden/>
              </w:rPr>
              <w:fldChar w:fldCharType="end"/>
            </w:r>
          </w:hyperlink>
        </w:p>
        <w:p w14:paraId="36075041" w14:textId="7C1E99E1" w:rsidR="00F81F1A" w:rsidRDefault="00FF4D7D">
          <w:pPr>
            <w:pStyle w:val="Sisluet1"/>
            <w:tabs>
              <w:tab w:val="right" w:leader="dot" w:pos="9855"/>
            </w:tabs>
            <w:rPr>
              <w:rFonts w:eastAsiaTheme="minorEastAsia" w:cstheme="minorBidi"/>
              <w:noProof/>
              <w:lang w:eastAsia="fi-FI"/>
            </w:rPr>
          </w:pPr>
          <w:hyperlink w:anchor="_Toc128133624" w:history="1">
            <w:r w:rsidR="00F81F1A" w:rsidRPr="0056101D">
              <w:rPr>
                <w:rStyle w:val="Hyperlinkki"/>
                <w:noProof/>
              </w:rPr>
              <w:t>Hankintasopimuksen tausta</w:t>
            </w:r>
            <w:r w:rsidR="00F81F1A">
              <w:rPr>
                <w:noProof/>
                <w:webHidden/>
              </w:rPr>
              <w:tab/>
            </w:r>
            <w:r w:rsidR="00F81F1A">
              <w:rPr>
                <w:noProof/>
                <w:webHidden/>
              </w:rPr>
              <w:fldChar w:fldCharType="begin"/>
            </w:r>
            <w:r w:rsidR="00F81F1A">
              <w:rPr>
                <w:noProof/>
                <w:webHidden/>
              </w:rPr>
              <w:instrText xml:space="preserve"> PAGEREF _Toc128133624 \h </w:instrText>
            </w:r>
            <w:r w:rsidR="00F81F1A">
              <w:rPr>
                <w:noProof/>
                <w:webHidden/>
              </w:rPr>
            </w:r>
            <w:r w:rsidR="00F81F1A">
              <w:rPr>
                <w:noProof/>
                <w:webHidden/>
              </w:rPr>
              <w:fldChar w:fldCharType="separate"/>
            </w:r>
            <w:r w:rsidR="00F81F1A">
              <w:rPr>
                <w:noProof/>
                <w:webHidden/>
              </w:rPr>
              <w:t>3</w:t>
            </w:r>
            <w:r w:rsidR="00F81F1A">
              <w:rPr>
                <w:noProof/>
                <w:webHidden/>
              </w:rPr>
              <w:fldChar w:fldCharType="end"/>
            </w:r>
          </w:hyperlink>
        </w:p>
        <w:p w14:paraId="519EA820" w14:textId="372DD513" w:rsidR="00F81F1A" w:rsidRDefault="00FF4D7D">
          <w:pPr>
            <w:pStyle w:val="Sisluet1"/>
            <w:tabs>
              <w:tab w:val="right" w:leader="dot" w:pos="9855"/>
            </w:tabs>
            <w:rPr>
              <w:rFonts w:eastAsiaTheme="minorEastAsia" w:cstheme="minorBidi"/>
              <w:noProof/>
              <w:lang w:eastAsia="fi-FI"/>
            </w:rPr>
          </w:pPr>
          <w:hyperlink w:anchor="_Toc128133625" w:history="1">
            <w:r w:rsidR="00F81F1A" w:rsidRPr="0056101D">
              <w:rPr>
                <w:rStyle w:val="Hyperlinkki"/>
                <w:noProof/>
              </w:rPr>
              <w:t>Hankintasopimuksen kohde</w:t>
            </w:r>
            <w:r w:rsidR="00F81F1A">
              <w:rPr>
                <w:noProof/>
                <w:webHidden/>
              </w:rPr>
              <w:tab/>
            </w:r>
            <w:r w:rsidR="00F81F1A">
              <w:rPr>
                <w:noProof/>
                <w:webHidden/>
              </w:rPr>
              <w:fldChar w:fldCharType="begin"/>
            </w:r>
            <w:r w:rsidR="00F81F1A">
              <w:rPr>
                <w:noProof/>
                <w:webHidden/>
              </w:rPr>
              <w:instrText xml:space="preserve"> PAGEREF _Toc128133625 \h </w:instrText>
            </w:r>
            <w:r w:rsidR="00F81F1A">
              <w:rPr>
                <w:noProof/>
                <w:webHidden/>
              </w:rPr>
            </w:r>
            <w:r w:rsidR="00F81F1A">
              <w:rPr>
                <w:noProof/>
                <w:webHidden/>
              </w:rPr>
              <w:fldChar w:fldCharType="separate"/>
            </w:r>
            <w:r w:rsidR="00F81F1A">
              <w:rPr>
                <w:noProof/>
                <w:webHidden/>
              </w:rPr>
              <w:t>3</w:t>
            </w:r>
            <w:r w:rsidR="00F81F1A">
              <w:rPr>
                <w:noProof/>
                <w:webHidden/>
              </w:rPr>
              <w:fldChar w:fldCharType="end"/>
            </w:r>
          </w:hyperlink>
        </w:p>
        <w:p w14:paraId="4EA4BDA6" w14:textId="2D7D7D82" w:rsidR="00F81F1A" w:rsidRDefault="00FF4D7D">
          <w:pPr>
            <w:pStyle w:val="Sisluet1"/>
            <w:tabs>
              <w:tab w:val="right" w:leader="dot" w:pos="9855"/>
            </w:tabs>
            <w:rPr>
              <w:rFonts w:eastAsiaTheme="minorEastAsia" w:cstheme="minorBidi"/>
              <w:noProof/>
              <w:lang w:eastAsia="fi-FI"/>
            </w:rPr>
          </w:pPr>
          <w:hyperlink w:anchor="_Toc128133626" w:history="1">
            <w:r w:rsidR="00F81F1A" w:rsidRPr="0056101D">
              <w:rPr>
                <w:rStyle w:val="Hyperlinkki"/>
                <w:noProof/>
              </w:rPr>
              <w:t>Sopimuskausi</w:t>
            </w:r>
            <w:r w:rsidR="00F81F1A">
              <w:rPr>
                <w:noProof/>
                <w:webHidden/>
              </w:rPr>
              <w:tab/>
            </w:r>
            <w:r w:rsidR="00F81F1A">
              <w:rPr>
                <w:noProof/>
                <w:webHidden/>
              </w:rPr>
              <w:fldChar w:fldCharType="begin"/>
            </w:r>
            <w:r w:rsidR="00F81F1A">
              <w:rPr>
                <w:noProof/>
                <w:webHidden/>
              </w:rPr>
              <w:instrText xml:space="preserve"> PAGEREF _Toc128133626 \h </w:instrText>
            </w:r>
            <w:r w:rsidR="00F81F1A">
              <w:rPr>
                <w:noProof/>
                <w:webHidden/>
              </w:rPr>
            </w:r>
            <w:r w:rsidR="00F81F1A">
              <w:rPr>
                <w:noProof/>
                <w:webHidden/>
              </w:rPr>
              <w:fldChar w:fldCharType="separate"/>
            </w:r>
            <w:r w:rsidR="00F81F1A">
              <w:rPr>
                <w:noProof/>
                <w:webHidden/>
              </w:rPr>
              <w:t>3</w:t>
            </w:r>
            <w:r w:rsidR="00F81F1A">
              <w:rPr>
                <w:noProof/>
                <w:webHidden/>
              </w:rPr>
              <w:fldChar w:fldCharType="end"/>
            </w:r>
          </w:hyperlink>
        </w:p>
        <w:p w14:paraId="210C63F8" w14:textId="6C4BD1F7" w:rsidR="00F81F1A" w:rsidRDefault="00FF4D7D">
          <w:pPr>
            <w:pStyle w:val="Sisluet1"/>
            <w:tabs>
              <w:tab w:val="left" w:pos="440"/>
              <w:tab w:val="right" w:leader="dot" w:pos="9855"/>
            </w:tabs>
            <w:rPr>
              <w:rFonts w:eastAsiaTheme="minorEastAsia" w:cstheme="minorBidi"/>
              <w:noProof/>
              <w:lang w:eastAsia="fi-FI"/>
            </w:rPr>
          </w:pPr>
          <w:hyperlink w:anchor="_Toc128133627" w:history="1">
            <w:r w:rsidR="00F81F1A" w:rsidRPr="0056101D">
              <w:rPr>
                <w:rStyle w:val="Hyperlinkki"/>
                <w:noProof/>
              </w:rPr>
              <w:t>1.</w:t>
            </w:r>
            <w:r w:rsidR="00F81F1A">
              <w:rPr>
                <w:rFonts w:eastAsiaTheme="minorEastAsia" w:cstheme="minorBidi"/>
                <w:noProof/>
                <w:lang w:eastAsia="fi-FI"/>
              </w:rPr>
              <w:tab/>
            </w:r>
            <w:r w:rsidR="00F81F1A" w:rsidRPr="0056101D">
              <w:rPr>
                <w:rStyle w:val="Hyperlinkki"/>
                <w:noProof/>
              </w:rPr>
              <w:t>Määritelmät</w:t>
            </w:r>
            <w:r w:rsidR="00F81F1A">
              <w:rPr>
                <w:noProof/>
                <w:webHidden/>
              </w:rPr>
              <w:tab/>
            </w:r>
            <w:r w:rsidR="00F81F1A">
              <w:rPr>
                <w:noProof/>
                <w:webHidden/>
              </w:rPr>
              <w:fldChar w:fldCharType="begin"/>
            </w:r>
            <w:r w:rsidR="00F81F1A">
              <w:rPr>
                <w:noProof/>
                <w:webHidden/>
              </w:rPr>
              <w:instrText xml:space="preserve"> PAGEREF _Toc128133627 \h </w:instrText>
            </w:r>
            <w:r w:rsidR="00F81F1A">
              <w:rPr>
                <w:noProof/>
                <w:webHidden/>
              </w:rPr>
            </w:r>
            <w:r w:rsidR="00F81F1A">
              <w:rPr>
                <w:noProof/>
                <w:webHidden/>
              </w:rPr>
              <w:fldChar w:fldCharType="separate"/>
            </w:r>
            <w:r w:rsidR="00F81F1A">
              <w:rPr>
                <w:noProof/>
                <w:webHidden/>
              </w:rPr>
              <w:t>3</w:t>
            </w:r>
            <w:r w:rsidR="00F81F1A">
              <w:rPr>
                <w:noProof/>
                <w:webHidden/>
              </w:rPr>
              <w:fldChar w:fldCharType="end"/>
            </w:r>
          </w:hyperlink>
        </w:p>
        <w:p w14:paraId="7363F2B0" w14:textId="2D90DFFC" w:rsidR="00F81F1A" w:rsidRDefault="00FF4D7D">
          <w:pPr>
            <w:pStyle w:val="Sisluet1"/>
            <w:tabs>
              <w:tab w:val="left" w:pos="440"/>
              <w:tab w:val="right" w:leader="dot" w:pos="9855"/>
            </w:tabs>
            <w:rPr>
              <w:rFonts w:eastAsiaTheme="minorEastAsia" w:cstheme="minorBidi"/>
              <w:noProof/>
              <w:lang w:eastAsia="fi-FI"/>
            </w:rPr>
          </w:pPr>
          <w:hyperlink w:anchor="_Toc128133628" w:history="1">
            <w:r w:rsidR="00F81F1A" w:rsidRPr="0056101D">
              <w:rPr>
                <w:rStyle w:val="Hyperlinkki"/>
                <w:noProof/>
              </w:rPr>
              <w:t>2.</w:t>
            </w:r>
            <w:r w:rsidR="00F81F1A">
              <w:rPr>
                <w:rFonts w:eastAsiaTheme="minorEastAsia" w:cstheme="minorBidi"/>
                <w:noProof/>
                <w:lang w:eastAsia="fi-FI"/>
              </w:rPr>
              <w:tab/>
            </w:r>
            <w:r w:rsidR="00F81F1A" w:rsidRPr="0056101D">
              <w:rPr>
                <w:rStyle w:val="Hyperlinkki"/>
                <w:noProof/>
              </w:rPr>
              <w:t>Yhteyshenkilöt</w:t>
            </w:r>
            <w:r w:rsidR="00F81F1A">
              <w:rPr>
                <w:noProof/>
                <w:webHidden/>
              </w:rPr>
              <w:tab/>
            </w:r>
            <w:r w:rsidR="00F81F1A">
              <w:rPr>
                <w:noProof/>
                <w:webHidden/>
              </w:rPr>
              <w:fldChar w:fldCharType="begin"/>
            </w:r>
            <w:r w:rsidR="00F81F1A">
              <w:rPr>
                <w:noProof/>
                <w:webHidden/>
              </w:rPr>
              <w:instrText xml:space="preserve"> PAGEREF _Toc128133628 \h </w:instrText>
            </w:r>
            <w:r w:rsidR="00F81F1A">
              <w:rPr>
                <w:noProof/>
                <w:webHidden/>
              </w:rPr>
            </w:r>
            <w:r w:rsidR="00F81F1A">
              <w:rPr>
                <w:noProof/>
                <w:webHidden/>
              </w:rPr>
              <w:fldChar w:fldCharType="separate"/>
            </w:r>
            <w:r w:rsidR="00F81F1A">
              <w:rPr>
                <w:noProof/>
                <w:webHidden/>
              </w:rPr>
              <w:t>4</w:t>
            </w:r>
            <w:r w:rsidR="00F81F1A">
              <w:rPr>
                <w:noProof/>
                <w:webHidden/>
              </w:rPr>
              <w:fldChar w:fldCharType="end"/>
            </w:r>
          </w:hyperlink>
        </w:p>
        <w:p w14:paraId="5C6242B8" w14:textId="26DDFB1C" w:rsidR="00F81F1A" w:rsidRDefault="00FF4D7D">
          <w:pPr>
            <w:pStyle w:val="Sisluet1"/>
            <w:tabs>
              <w:tab w:val="left" w:pos="440"/>
              <w:tab w:val="right" w:leader="dot" w:pos="9855"/>
            </w:tabs>
            <w:rPr>
              <w:rFonts w:eastAsiaTheme="minorEastAsia" w:cstheme="minorBidi"/>
              <w:noProof/>
              <w:lang w:eastAsia="fi-FI"/>
            </w:rPr>
          </w:pPr>
          <w:hyperlink w:anchor="_Toc128133629" w:history="1">
            <w:r w:rsidR="00F81F1A" w:rsidRPr="0056101D">
              <w:rPr>
                <w:rStyle w:val="Hyperlinkki"/>
                <w:noProof/>
              </w:rPr>
              <w:t>3.</w:t>
            </w:r>
            <w:r w:rsidR="00F81F1A">
              <w:rPr>
                <w:rFonts w:eastAsiaTheme="minorEastAsia" w:cstheme="minorBidi"/>
                <w:noProof/>
                <w:lang w:eastAsia="fi-FI"/>
              </w:rPr>
              <w:tab/>
            </w:r>
            <w:r w:rsidR="00F81F1A" w:rsidRPr="0056101D">
              <w:rPr>
                <w:rStyle w:val="Hyperlinkki"/>
                <w:noProof/>
              </w:rPr>
              <w:t>Alihankinta</w:t>
            </w:r>
            <w:r w:rsidR="00F81F1A">
              <w:rPr>
                <w:noProof/>
                <w:webHidden/>
              </w:rPr>
              <w:tab/>
            </w:r>
            <w:r w:rsidR="00F81F1A">
              <w:rPr>
                <w:noProof/>
                <w:webHidden/>
              </w:rPr>
              <w:fldChar w:fldCharType="begin"/>
            </w:r>
            <w:r w:rsidR="00F81F1A">
              <w:rPr>
                <w:noProof/>
                <w:webHidden/>
              </w:rPr>
              <w:instrText xml:space="preserve"> PAGEREF _Toc128133629 \h </w:instrText>
            </w:r>
            <w:r w:rsidR="00F81F1A">
              <w:rPr>
                <w:noProof/>
                <w:webHidden/>
              </w:rPr>
            </w:r>
            <w:r w:rsidR="00F81F1A">
              <w:rPr>
                <w:noProof/>
                <w:webHidden/>
              </w:rPr>
              <w:fldChar w:fldCharType="separate"/>
            </w:r>
            <w:r w:rsidR="00F81F1A">
              <w:rPr>
                <w:noProof/>
                <w:webHidden/>
              </w:rPr>
              <w:t>4</w:t>
            </w:r>
            <w:r w:rsidR="00F81F1A">
              <w:rPr>
                <w:noProof/>
                <w:webHidden/>
              </w:rPr>
              <w:fldChar w:fldCharType="end"/>
            </w:r>
          </w:hyperlink>
        </w:p>
        <w:p w14:paraId="40A6858E" w14:textId="7D368F81" w:rsidR="00F81F1A" w:rsidRDefault="00FF4D7D">
          <w:pPr>
            <w:pStyle w:val="Sisluet1"/>
            <w:tabs>
              <w:tab w:val="left" w:pos="440"/>
              <w:tab w:val="right" w:leader="dot" w:pos="9855"/>
            </w:tabs>
            <w:rPr>
              <w:rFonts w:eastAsiaTheme="minorEastAsia" w:cstheme="minorBidi"/>
              <w:noProof/>
              <w:lang w:eastAsia="fi-FI"/>
            </w:rPr>
          </w:pPr>
          <w:hyperlink w:anchor="_Toc128133630" w:history="1">
            <w:r w:rsidR="00F81F1A" w:rsidRPr="0056101D">
              <w:rPr>
                <w:rStyle w:val="Hyperlinkki"/>
                <w:noProof/>
              </w:rPr>
              <w:t>4.</w:t>
            </w:r>
            <w:r w:rsidR="00F81F1A">
              <w:rPr>
                <w:rFonts w:eastAsiaTheme="minorEastAsia" w:cstheme="minorBidi"/>
                <w:noProof/>
                <w:lang w:eastAsia="fi-FI"/>
              </w:rPr>
              <w:tab/>
            </w:r>
            <w:r w:rsidR="00F81F1A" w:rsidRPr="0056101D">
              <w:rPr>
                <w:rStyle w:val="Hyperlinkki"/>
                <w:noProof/>
              </w:rPr>
              <w:t>Tavaran ja palvelun ominaisuudet</w:t>
            </w:r>
            <w:r w:rsidR="00F81F1A">
              <w:rPr>
                <w:noProof/>
                <w:webHidden/>
              </w:rPr>
              <w:tab/>
            </w:r>
            <w:r w:rsidR="00F81F1A">
              <w:rPr>
                <w:noProof/>
                <w:webHidden/>
              </w:rPr>
              <w:fldChar w:fldCharType="begin"/>
            </w:r>
            <w:r w:rsidR="00F81F1A">
              <w:rPr>
                <w:noProof/>
                <w:webHidden/>
              </w:rPr>
              <w:instrText xml:space="preserve"> PAGEREF _Toc128133630 \h </w:instrText>
            </w:r>
            <w:r w:rsidR="00F81F1A">
              <w:rPr>
                <w:noProof/>
                <w:webHidden/>
              </w:rPr>
            </w:r>
            <w:r w:rsidR="00F81F1A">
              <w:rPr>
                <w:noProof/>
                <w:webHidden/>
              </w:rPr>
              <w:fldChar w:fldCharType="separate"/>
            </w:r>
            <w:r w:rsidR="00F81F1A">
              <w:rPr>
                <w:noProof/>
                <w:webHidden/>
              </w:rPr>
              <w:t>4</w:t>
            </w:r>
            <w:r w:rsidR="00F81F1A">
              <w:rPr>
                <w:noProof/>
                <w:webHidden/>
              </w:rPr>
              <w:fldChar w:fldCharType="end"/>
            </w:r>
          </w:hyperlink>
        </w:p>
        <w:p w14:paraId="4F5E63F7" w14:textId="79AD16C2" w:rsidR="00F81F1A" w:rsidRDefault="00FF4D7D">
          <w:pPr>
            <w:pStyle w:val="Sisluet1"/>
            <w:tabs>
              <w:tab w:val="left" w:pos="440"/>
              <w:tab w:val="right" w:leader="dot" w:pos="9855"/>
            </w:tabs>
            <w:rPr>
              <w:rFonts w:eastAsiaTheme="minorEastAsia" w:cstheme="minorBidi"/>
              <w:noProof/>
              <w:lang w:eastAsia="fi-FI"/>
            </w:rPr>
          </w:pPr>
          <w:hyperlink w:anchor="_Toc128133631" w:history="1">
            <w:r w:rsidR="00F81F1A" w:rsidRPr="0056101D">
              <w:rPr>
                <w:rStyle w:val="Hyperlinkki"/>
                <w:noProof/>
              </w:rPr>
              <w:t>5.</w:t>
            </w:r>
            <w:r w:rsidR="00F81F1A">
              <w:rPr>
                <w:rFonts w:eastAsiaTheme="minorEastAsia" w:cstheme="minorBidi"/>
                <w:noProof/>
                <w:lang w:eastAsia="fi-FI"/>
              </w:rPr>
              <w:tab/>
            </w:r>
            <w:r w:rsidR="00F81F1A" w:rsidRPr="0056101D">
              <w:rPr>
                <w:rStyle w:val="Hyperlinkki"/>
                <w:noProof/>
              </w:rPr>
              <w:t>Hinta</w:t>
            </w:r>
            <w:r w:rsidR="00F81F1A">
              <w:rPr>
                <w:noProof/>
                <w:webHidden/>
              </w:rPr>
              <w:tab/>
            </w:r>
            <w:r w:rsidR="00F81F1A">
              <w:rPr>
                <w:noProof/>
                <w:webHidden/>
              </w:rPr>
              <w:fldChar w:fldCharType="begin"/>
            </w:r>
            <w:r w:rsidR="00F81F1A">
              <w:rPr>
                <w:noProof/>
                <w:webHidden/>
              </w:rPr>
              <w:instrText xml:space="preserve"> PAGEREF _Toc128133631 \h </w:instrText>
            </w:r>
            <w:r w:rsidR="00F81F1A">
              <w:rPr>
                <w:noProof/>
                <w:webHidden/>
              </w:rPr>
            </w:r>
            <w:r w:rsidR="00F81F1A">
              <w:rPr>
                <w:noProof/>
                <w:webHidden/>
              </w:rPr>
              <w:fldChar w:fldCharType="separate"/>
            </w:r>
            <w:r w:rsidR="00F81F1A">
              <w:rPr>
                <w:noProof/>
                <w:webHidden/>
              </w:rPr>
              <w:t>5</w:t>
            </w:r>
            <w:r w:rsidR="00F81F1A">
              <w:rPr>
                <w:noProof/>
                <w:webHidden/>
              </w:rPr>
              <w:fldChar w:fldCharType="end"/>
            </w:r>
          </w:hyperlink>
        </w:p>
        <w:p w14:paraId="732DCA3A" w14:textId="468B5C86" w:rsidR="00F81F1A" w:rsidRDefault="00FF4D7D">
          <w:pPr>
            <w:pStyle w:val="Sisluet1"/>
            <w:tabs>
              <w:tab w:val="left" w:pos="440"/>
              <w:tab w:val="right" w:leader="dot" w:pos="9855"/>
            </w:tabs>
            <w:rPr>
              <w:rFonts w:eastAsiaTheme="minorEastAsia" w:cstheme="minorBidi"/>
              <w:noProof/>
              <w:lang w:eastAsia="fi-FI"/>
            </w:rPr>
          </w:pPr>
          <w:hyperlink w:anchor="_Toc128133632" w:history="1">
            <w:r w:rsidR="00F81F1A" w:rsidRPr="0056101D">
              <w:rPr>
                <w:rStyle w:val="Hyperlinkki"/>
                <w:rFonts w:cs="Arial"/>
                <w:noProof/>
              </w:rPr>
              <w:t>6.</w:t>
            </w:r>
            <w:r w:rsidR="00F81F1A">
              <w:rPr>
                <w:rFonts w:eastAsiaTheme="minorEastAsia" w:cstheme="minorBidi"/>
                <w:noProof/>
                <w:lang w:eastAsia="fi-FI"/>
              </w:rPr>
              <w:tab/>
            </w:r>
            <w:r w:rsidR="00F81F1A" w:rsidRPr="0056101D">
              <w:rPr>
                <w:rStyle w:val="Hyperlinkki"/>
                <w:noProof/>
              </w:rPr>
              <w:t>Laskutus ja maksuehto</w:t>
            </w:r>
            <w:r w:rsidR="00F81F1A">
              <w:rPr>
                <w:noProof/>
                <w:webHidden/>
              </w:rPr>
              <w:tab/>
            </w:r>
            <w:r w:rsidR="00F81F1A">
              <w:rPr>
                <w:noProof/>
                <w:webHidden/>
              </w:rPr>
              <w:fldChar w:fldCharType="begin"/>
            </w:r>
            <w:r w:rsidR="00F81F1A">
              <w:rPr>
                <w:noProof/>
                <w:webHidden/>
              </w:rPr>
              <w:instrText xml:space="preserve"> PAGEREF _Toc128133632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3EB4088F" w14:textId="7C79C466" w:rsidR="00F81F1A" w:rsidRDefault="00FF4D7D">
          <w:pPr>
            <w:pStyle w:val="Sisluet1"/>
            <w:tabs>
              <w:tab w:val="left" w:pos="440"/>
              <w:tab w:val="right" w:leader="dot" w:pos="9855"/>
            </w:tabs>
            <w:rPr>
              <w:rFonts w:eastAsiaTheme="minorEastAsia" w:cstheme="minorBidi"/>
              <w:noProof/>
              <w:lang w:eastAsia="fi-FI"/>
            </w:rPr>
          </w:pPr>
          <w:hyperlink w:anchor="_Toc128133633" w:history="1">
            <w:r w:rsidR="00F81F1A" w:rsidRPr="0056101D">
              <w:rPr>
                <w:rStyle w:val="Hyperlinkki"/>
                <w:noProof/>
              </w:rPr>
              <w:t>7.</w:t>
            </w:r>
            <w:r w:rsidR="00F81F1A">
              <w:rPr>
                <w:rFonts w:eastAsiaTheme="minorEastAsia" w:cstheme="minorBidi"/>
                <w:noProof/>
                <w:lang w:eastAsia="fi-FI"/>
              </w:rPr>
              <w:tab/>
            </w:r>
            <w:r w:rsidR="00F81F1A" w:rsidRPr="0056101D">
              <w:rPr>
                <w:rStyle w:val="Hyperlinkki"/>
                <w:noProof/>
              </w:rPr>
              <w:t>Vakuudet</w:t>
            </w:r>
            <w:r w:rsidR="00F81F1A">
              <w:rPr>
                <w:noProof/>
                <w:webHidden/>
              </w:rPr>
              <w:tab/>
            </w:r>
            <w:r w:rsidR="00F81F1A">
              <w:rPr>
                <w:noProof/>
                <w:webHidden/>
              </w:rPr>
              <w:fldChar w:fldCharType="begin"/>
            </w:r>
            <w:r w:rsidR="00F81F1A">
              <w:rPr>
                <w:noProof/>
                <w:webHidden/>
              </w:rPr>
              <w:instrText xml:space="preserve"> PAGEREF _Toc128133633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1BB92899" w14:textId="0CB106E9" w:rsidR="00F81F1A" w:rsidRDefault="00FF4D7D">
          <w:pPr>
            <w:pStyle w:val="Sisluet1"/>
            <w:tabs>
              <w:tab w:val="left" w:pos="440"/>
              <w:tab w:val="right" w:leader="dot" w:pos="9855"/>
            </w:tabs>
            <w:rPr>
              <w:rFonts w:eastAsiaTheme="minorEastAsia" w:cstheme="minorBidi"/>
              <w:noProof/>
              <w:lang w:eastAsia="fi-FI"/>
            </w:rPr>
          </w:pPr>
          <w:hyperlink w:anchor="_Toc128133634" w:history="1">
            <w:r w:rsidR="00F81F1A" w:rsidRPr="0056101D">
              <w:rPr>
                <w:rStyle w:val="Hyperlinkki"/>
                <w:noProof/>
              </w:rPr>
              <w:t>8.</w:t>
            </w:r>
            <w:r w:rsidR="00F81F1A">
              <w:rPr>
                <w:rFonts w:eastAsiaTheme="minorEastAsia" w:cstheme="minorBidi"/>
                <w:noProof/>
                <w:lang w:eastAsia="fi-FI"/>
              </w:rPr>
              <w:tab/>
            </w:r>
            <w:r w:rsidR="00F81F1A" w:rsidRPr="0056101D">
              <w:rPr>
                <w:rStyle w:val="Hyperlinkki"/>
                <w:noProof/>
              </w:rPr>
              <w:t>Tavaran luovutus ja vaaranvastuun siirtyminen sekä muut toimitusehdot</w:t>
            </w:r>
            <w:r w:rsidR="00F81F1A">
              <w:rPr>
                <w:noProof/>
                <w:webHidden/>
              </w:rPr>
              <w:tab/>
            </w:r>
            <w:r w:rsidR="00F81F1A">
              <w:rPr>
                <w:noProof/>
                <w:webHidden/>
              </w:rPr>
              <w:fldChar w:fldCharType="begin"/>
            </w:r>
            <w:r w:rsidR="00F81F1A">
              <w:rPr>
                <w:noProof/>
                <w:webHidden/>
              </w:rPr>
              <w:instrText xml:space="preserve"> PAGEREF _Toc128133634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29573679" w14:textId="5DE89A07" w:rsidR="00F81F1A" w:rsidRDefault="00FF4D7D">
          <w:pPr>
            <w:pStyle w:val="Sisluet2"/>
            <w:tabs>
              <w:tab w:val="left" w:pos="880"/>
              <w:tab w:val="right" w:leader="dot" w:pos="9855"/>
            </w:tabs>
            <w:rPr>
              <w:rFonts w:eastAsiaTheme="minorEastAsia" w:cstheme="minorBidi"/>
              <w:noProof/>
              <w:lang w:eastAsia="fi-FI"/>
            </w:rPr>
          </w:pPr>
          <w:hyperlink w:anchor="_Toc128133635" w:history="1">
            <w:r w:rsidR="00F81F1A" w:rsidRPr="0056101D">
              <w:rPr>
                <w:rStyle w:val="Hyperlinkki"/>
                <w:noProof/>
              </w:rPr>
              <w:t>8a.</w:t>
            </w:r>
            <w:r w:rsidR="00F81F1A">
              <w:rPr>
                <w:rFonts w:eastAsiaTheme="minorEastAsia" w:cstheme="minorBidi"/>
                <w:noProof/>
                <w:lang w:eastAsia="fi-FI"/>
              </w:rPr>
              <w:tab/>
            </w:r>
            <w:r w:rsidR="00F81F1A" w:rsidRPr="0056101D">
              <w:rPr>
                <w:rStyle w:val="Hyperlinkki"/>
                <w:noProof/>
              </w:rPr>
              <w:t>Toimitusehto</w:t>
            </w:r>
            <w:r w:rsidR="00F81F1A">
              <w:rPr>
                <w:noProof/>
                <w:webHidden/>
              </w:rPr>
              <w:tab/>
            </w:r>
            <w:r w:rsidR="00F81F1A">
              <w:rPr>
                <w:noProof/>
                <w:webHidden/>
              </w:rPr>
              <w:fldChar w:fldCharType="begin"/>
            </w:r>
            <w:r w:rsidR="00F81F1A">
              <w:rPr>
                <w:noProof/>
                <w:webHidden/>
              </w:rPr>
              <w:instrText xml:space="preserve"> PAGEREF _Toc128133635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11D17EFA" w14:textId="4CEACEA4" w:rsidR="00F81F1A" w:rsidRDefault="00FF4D7D">
          <w:pPr>
            <w:pStyle w:val="Sisluet2"/>
            <w:tabs>
              <w:tab w:val="left" w:pos="880"/>
              <w:tab w:val="right" w:leader="dot" w:pos="9855"/>
            </w:tabs>
            <w:rPr>
              <w:rFonts w:eastAsiaTheme="minorEastAsia" w:cstheme="minorBidi"/>
              <w:noProof/>
              <w:lang w:eastAsia="fi-FI"/>
            </w:rPr>
          </w:pPr>
          <w:hyperlink w:anchor="_Toc128133636" w:history="1">
            <w:r w:rsidR="00F81F1A" w:rsidRPr="0056101D">
              <w:rPr>
                <w:rStyle w:val="Hyperlinkki"/>
                <w:noProof/>
              </w:rPr>
              <w:t>8b.</w:t>
            </w:r>
            <w:r w:rsidR="00F81F1A">
              <w:rPr>
                <w:rFonts w:eastAsiaTheme="minorEastAsia" w:cstheme="minorBidi"/>
                <w:noProof/>
                <w:lang w:eastAsia="fi-FI"/>
              </w:rPr>
              <w:tab/>
            </w:r>
            <w:r w:rsidR="00F81F1A" w:rsidRPr="0056101D">
              <w:rPr>
                <w:rStyle w:val="Hyperlinkki"/>
                <w:noProof/>
              </w:rPr>
              <w:t>Toimitusaika</w:t>
            </w:r>
            <w:r w:rsidR="00F81F1A">
              <w:rPr>
                <w:noProof/>
                <w:webHidden/>
              </w:rPr>
              <w:tab/>
            </w:r>
            <w:r w:rsidR="00F81F1A">
              <w:rPr>
                <w:noProof/>
                <w:webHidden/>
              </w:rPr>
              <w:fldChar w:fldCharType="begin"/>
            </w:r>
            <w:r w:rsidR="00F81F1A">
              <w:rPr>
                <w:noProof/>
                <w:webHidden/>
              </w:rPr>
              <w:instrText xml:space="preserve"> PAGEREF _Toc128133636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2D00E715" w14:textId="1EAD5B1C" w:rsidR="00F81F1A" w:rsidRDefault="00FF4D7D">
          <w:pPr>
            <w:pStyle w:val="Sisluet1"/>
            <w:tabs>
              <w:tab w:val="left" w:pos="440"/>
              <w:tab w:val="right" w:leader="dot" w:pos="9855"/>
            </w:tabs>
            <w:rPr>
              <w:rFonts w:eastAsiaTheme="minorEastAsia" w:cstheme="minorBidi"/>
              <w:noProof/>
              <w:lang w:eastAsia="fi-FI"/>
            </w:rPr>
          </w:pPr>
          <w:hyperlink w:anchor="_Toc128133637" w:history="1">
            <w:r w:rsidR="00F81F1A" w:rsidRPr="0056101D">
              <w:rPr>
                <w:rStyle w:val="Hyperlinkki"/>
                <w:noProof/>
              </w:rPr>
              <w:t>9.</w:t>
            </w:r>
            <w:r w:rsidR="00F81F1A">
              <w:rPr>
                <w:rFonts w:eastAsiaTheme="minorEastAsia" w:cstheme="minorBidi"/>
                <w:noProof/>
                <w:lang w:eastAsia="fi-FI"/>
              </w:rPr>
              <w:tab/>
            </w:r>
            <w:r w:rsidR="00F81F1A" w:rsidRPr="0056101D">
              <w:rPr>
                <w:rStyle w:val="Hyperlinkki"/>
                <w:noProof/>
              </w:rPr>
              <w:t>Luovutusta edeltävät tarkastukset, valvonta ja vastaanottotarkastukset</w:t>
            </w:r>
            <w:r w:rsidR="00F81F1A">
              <w:rPr>
                <w:noProof/>
                <w:webHidden/>
              </w:rPr>
              <w:tab/>
            </w:r>
            <w:r w:rsidR="00F81F1A">
              <w:rPr>
                <w:noProof/>
                <w:webHidden/>
              </w:rPr>
              <w:fldChar w:fldCharType="begin"/>
            </w:r>
            <w:r w:rsidR="00F81F1A">
              <w:rPr>
                <w:noProof/>
                <w:webHidden/>
              </w:rPr>
              <w:instrText xml:space="preserve"> PAGEREF _Toc128133637 \h </w:instrText>
            </w:r>
            <w:r w:rsidR="00F81F1A">
              <w:rPr>
                <w:noProof/>
                <w:webHidden/>
              </w:rPr>
            </w:r>
            <w:r w:rsidR="00F81F1A">
              <w:rPr>
                <w:noProof/>
                <w:webHidden/>
              </w:rPr>
              <w:fldChar w:fldCharType="separate"/>
            </w:r>
            <w:r w:rsidR="00F81F1A">
              <w:rPr>
                <w:noProof/>
                <w:webHidden/>
              </w:rPr>
              <w:t>6</w:t>
            </w:r>
            <w:r w:rsidR="00F81F1A">
              <w:rPr>
                <w:noProof/>
                <w:webHidden/>
              </w:rPr>
              <w:fldChar w:fldCharType="end"/>
            </w:r>
          </w:hyperlink>
        </w:p>
        <w:p w14:paraId="16ADD531" w14:textId="2A2EF0D7" w:rsidR="00F81F1A" w:rsidRDefault="00FF4D7D">
          <w:pPr>
            <w:pStyle w:val="Sisluet1"/>
            <w:tabs>
              <w:tab w:val="left" w:pos="660"/>
              <w:tab w:val="right" w:leader="dot" w:pos="9855"/>
            </w:tabs>
            <w:rPr>
              <w:rFonts w:eastAsiaTheme="minorEastAsia" w:cstheme="minorBidi"/>
              <w:noProof/>
              <w:lang w:eastAsia="fi-FI"/>
            </w:rPr>
          </w:pPr>
          <w:hyperlink w:anchor="_Toc128133638" w:history="1">
            <w:r w:rsidR="00F81F1A" w:rsidRPr="0056101D">
              <w:rPr>
                <w:rStyle w:val="Hyperlinkki"/>
                <w:noProof/>
              </w:rPr>
              <w:t>10.</w:t>
            </w:r>
            <w:r w:rsidR="00F81F1A">
              <w:rPr>
                <w:rFonts w:eastAsiaTheme="minorEastAsia" w:cstheme="minorBidi"/>
                <w:noProof/>
                <w:lang w:eastAsia="fi-FI"/>
              </w:rPr>
              <w:tab/>
            </w:r>
            <w:r w:rsidR="00F81F1A" w:rsidRPr="0056101D">
              <w:rPr>
                <w:rStyle w:val="Hyperlinkki"/>
                <w:noProof/>
              </w:rPr>
              <w:t>Viivästyminen</w:t>
            </w:r>
            <w:r w:rsidR="00F81F1A">
              <w:rPr>
                <w:noProof/>
                <w:webHidden/>
              </w:rPr>
              <w:tab/>
            </w:r>
            <w:r w:rsidR="00F81F1A">
              <w:rPr>
                <w:noProof/>
                <w:webHidden/>
              </w:rPr>
              <w:fldChar w:fldCharType="begin"/>
            </w:r>
            <w:r w:rsidR="00F81F1A">
              <w:rPr>
                <w:noProof/>
                <w:webHidden/>
              </w:rPr>
              <w:instrText xml:space="preserve"> PAGEREF _Toc128133638 \h </w:instrText>
            </w:r>
            <w:r w:rsidR="00F81F1A">
              <w:rPr>
                <w:noProof/>
                <w:webHidden/>
              </w:rPr>
            </w:r>
            <w:r w:rsidR="00F81F1A">
              <w:rPr>
                <w:noProof/>
                <w:webHidden/>
              </w:rPr>
              <w:fldChar w:fldCharType="separate"/>
            </w:r>
            <w:r w:rsidR="00F81F1A">
              <w:rPr>
                <w:noProof/>
                <w:webHidden/>
              </w:rPr>
              <w:t>7</w:t>
            </w:r>
            <w:r w:rsidR="00F81F1A">
              <w:rPr>
                <w:noProof/>
                <w:webHidden/>
              </w:rPr>
              <w:fldChar w:fldCharType="end"/>
            </w:r>
          </w:hyperlink>
        </w:p>
        <w:p w14:paraId="25D873FF" w14:textId="124D7293" w:rsidR="00F81F1A" w:rsidRDefault="00FF4D7D">
          <w:pPr>
            <w:pStyle w:val="Sisluet1"/>
            <w:tabs>
              <w:tab w:val="left" w:pos="660"/>
              <w:tab w:val="right" w:leader="dot" w:pos="9855"/>
            </w:tabs>
            <w:rPr>
              <w:rFonts w:eastAsiaTheme="minorEastAsia" w:cstheme="minorBidi"/>
              <w:noProof/>
              <w:lang w:eastAsia="fi-FI"/>
            </w:rPr>
          </w:pPr>
          <w:hyperlink w:anchor="_Toc128133639" w:history="1">
            <w:r w:rsidR="00F81F1A" w:rsidRPr="0056101D">
              <w:rPr>
                <w:rStyle w:val="Hyperlinkki"/>
                <w:noProof/>
              </w:rPr>
              <w:t>11.</w:t>
            </w:r>
            <w:r w:rsidR="00F81F1A">
              <w:rPr>
                <w:rFonts w:eastAsiaTheme="minorEastAsia" w:cstheme="minorBidi"/>
                <w:noProof/>
                <w:lang w:eastAsia="fi-FI"/>
              </w:rPr>
              <w:tab/>
            </w:r>
            <w:r w:rsidR="00F81F1A" w:rsidRPr="0056101D">
              <w:rPr>
                <w:rStyle w:val="Hyperlinkki"/>
                <w:noProof/>
              </w:rPr>
              <w:t>Takuu</w:t>
            </w:r>
            <w:r w:rsidR="00F81F1A">
              <w:rPr>
                <w:noProof/>
                <w:webHidden/>
              </w:rPr>
              <w:tab/>
            </w:r>
            <w:r w:rsidR="00F81F1A">
              <w:rPr>
                <w:noProof/>
                <w:webHidden/>
              </w:rPr>
              <w:fldChar w:fldCharType="begin"/>
            </w:r>
            <w:r w:rsidR="00F81F1A">
              <w:rPr>
                <w:noProof/>
                <w:webHidden/>
              </w:rPr>
              <w:instrText xml:space="preserve"> PAGEREF _Toc128133639 \h </w:instrText>
            </w:r>
            <w:r w:rsidR="00F81F1A">
              <w:rPr>
                <w:noProof/>
                <w:webHidden/>
              </w:rPr>
            </w:r>
            <w:r w:rsidR="00F81F1A">
              <w:rPr>
                <w:noProof/>
                <w:webHidden/>
              </w:rPr>
              <w:fldChar w:fldCharType="separate"/>
            </w:r>
            <w:r w:rsidR="00F81F1A">
              <w:rPr>
                <w:noProof/>
                <w:webHidden/>
              </w:rPr>
              <w:t>7</w:t>
            </w:r>
            <w:r w:rsidR="00F81F1A">
              <w:rPr>
                <w:noProof/>
                <w:webHidden/>
              </w:rPr>
              <w:fldChar w:fldCharType="end"/>
            </w:r>
          </w:hyperlink>
        </w:p>
        <w:p w14:paraId="7BE6C424" w14:textId="59B8F61E" w:rsidR="00F81F1A" w:rsidRDefault="00FF4D7D">
          <w:pPr>
            <w:pStyle w:val="Sisluet1"/>
            <w:tabs>
              <w:tab w:val="left" w:pos="660"/>
              <w:tab w:val="right" w:leader="dot" w:pos="9855"/>
            </w:tabs>
            <w:rPr>
              <w:rFonts w:eastAsiaTheme="minorEastAsia" w:cstheme="minorBidi"/>
              <w:noProof/>
              <w:lang w:eastAsia="fi-FI"/>
            </w:rPr>
          </w:pPr>
          <w:hyperlink w:anchor="_Toc128133640" w:history="1">
            <w:r w:rsidR="00F81F1A" w:rsidRPr="0056101D">
              <w:rPr>
                <w:rStyle w:val="Hyperlinkki"/>
                <w:noProof/>
              </w:rPr>
              <w:t>12.</w:t>
            </w:r>
            <w:r w:rsidR="00F81F1A">
              <w:rPr>
                <w:rFonts w:eastAsiaTheme="minorEastAsia" w:cstheme="minorBidi"/>
                <w:noProof/>
                <w:lang w:eastAsia="fi-FI"/>
              </w:rPr>
              <w:tab/>
            </w:r>
            <w:r w:rsidR="00F81F1A" w:rsidRPr="0056101D">
              <w:rPr>
                <w:rStyle w:val="Hyperlinkki"/>
                <w:noProof/>
              </w:rPr>
              <w:t>Virhe, reklamaatiot ja sopimuksen purkaminen</w:t>
            </w:r>
            <w:r w:rsidR="00F81F1A">
              <w:rPr>
                <w:noProof/>
                <w:webHidden/>
              </w:rPr>
              <w:tab/>
            </w:r>
            <w:r w:rsidR="00F81F1A">
              <w:rPr>
                <w:noProof/>
                <w:webHidden/>
              </w:rPr>
              <w:fldChar w:fldCharType="begin"/>
            </w:r>
            <w:r w:rsidR="00F81F1A">
              <w:rPr>
                <w:noProof/>
                <w:webHidden/>
              </w:rPr>
              <w:instrText xml:space="preserve"> PAGEREF _Toc128133640 \h </w:instrText>
            </w:r>
            <w:r w:rsidR="00F81F1A">
              <w:rPr>
                <w:noProof/>
                <w:webHidden/>
              </w:rPr>
            </w:r>
            <w:r w:rsidR="00F81F1A">
              <w:rPr>
                <w:noProof/>
                <w:webHidden/>
              </w:rPr>
              <w:fldChar w:fldCharType="separate"/>
            </w:r>
            <w:r w:rsidR="00F81F1A">
              <w:rPr>
                <w:noProof/>
                <w:webHidden/>
              </w:rPr>
              <w:t>7</w:t>
            </w:r>
            <w:r w:rsidR="00F81F1A">
              <w:rPr>
                <w:noProof/>
                <w:webHidden/>
              </w:rPr>
              <w:fldChar w:fldCharType="end"/>
            </w:r>
          </w:hyperlink>
        </w:p>
        <w:p w14:paraId="5EFF965B" w14:textId="5B63B75C" w:rsidR="00F81F1A" w:rsidRDefault="00FF4D7D">
          <w:pPr>
            <w:pStyle w:val="Sisluet1"/>
            <w:tabs>
              <w:tab w:val="left" w:pos="660"/>
              <w:tab w:val="right" w:leader="dot" w:pos="9855"/>
            </w:tabs>
            <w:rPr>
              <w:rFonts w:eastAsiaTheme="minorEastAsia" w:cstheme="minorBidi"/>
              <w:noProof/>
              <w:lang w:eastAsia="fi-FI"/>
            </w:rPr>
          </w:pPr>
          <w:hyperlink w:anchor="_Toc128133641" w:history="1">
            <w:r w:rsidR="00F81F1A" w:rsidRPr="0056101D">
              <w:rPr>
                <w:rStyle w:val="Hyperlinkki"/>
                <w:noProof/>
              </w:rPr>
              <w:t>13.</w:t>
            </w:r>
            <w:r w:rsidR="00F81F1A">
              <w:rPr>
                <w:rFonts w:eastAsiaTheme="minorEastAsia" w:cstheme="minorBidi"/>
                <w:noProof/>
                <w:lang w:eastAsia="fi-FI"/>
              </w:rPr>
              <w:tab/>
            </w:r>
            <w:r w:rsidR="00F81F1A" w:rsidRPr="0056101D">
              <w:rPr>
                <w:rStyle w:val="Hyperlinkki"/>
                <w:noProof/>
              </w:rPr>
              <w:t>Ylivoimainen este</w:t>
            </w:r>
            <w:r w:rsidR="00F81F1A">
              <w:rPr>
                <w:noProof/>
                <w:webHidden/>
              </w:rPr>
              <w:tab/>
            </w:r>
            <w:r w:rsidR="00F81F1A">
              <w:rPr>
                <w:noProof/>
                <w:webHidden/>
              </w:rPr>
              <w:fldChar w:fldCharType="begin"/>
            </w:r>
            <w:r w:rsidR="00F81F1A">
              <w:rPr>
                <w:noProof/>
                <w:webHidden/>
              </w:rPr>
              <w:instrText xml:space="preserve"> PAGEREF _Toc128133641 \h </w:instrText>
            </w:r>
            <w:r w:rsidR="00F81F1A">
              <w:rPr>
                <w:noProof/>
                <w:webHidden/>
              </w:rPr>
            </w:r>
            <w:r w:rsidR="00F81F1A">
              <w:rPr>
                <w:noProof/>
                <w:webHidden/>
              </w:rPr>
              <w:fldChar w:fldCharType="separate"/>
            </w:r>
            <w:r w:rsidR="00F81F1A">
              <w:rPr>
                <w:noProof/>
                <w:webHidden/>
              </w:rPr>
              <w:t>7</w:t>
            </w:r>
            <w:r w:rsidR="00F81F1A">
              <w:rPr>
                <w:noProof/>
                <w:webHidden/>
              </w:rPr>
              <w:fldChar w:fldCharType="end"/>
            </w:r>
          </w:hyperlink>
        </w:p>
        <w:p w14:paraId="0E3815E0" w14:textId="3422F18E" w:rsidR="00F81F1A" w:rsidRDefault="00FF4D7D">
          <w:pPr>
            <w:pStyle w:val="Sisluet1"/>
            <w:tabs>
              <w:tab w:val="left" w:pos="660"/>
              <w:tab w:val="right" w:leader="dot" w:pos="9855"/>
            </w:tabs>
            <w:rPr>
              <w:rFonts w:eastAsiaTheme="minorEastAsia" w:cstheme="minorBidi"/>
              <w:noProof/>
              <w:lang w:eastAsia="fi-FI"/>
            </w:rPr>
          </w:pPr>
          <w:hyperlink w:anchor="_Toc128133642" w:history="1">
            <w:r w:rsidR="00F81F1A" w:rsidRPr="0056101D">
              <w:rPr>
                <w:rStyle w:val="Hyperlinkki"/>
                <w:noProof/>
              </w:rPr>
              <w:t>14.</w:t>
            </w:r>
            <w:r w:rsidR="00F81F1A">
              <w:rPr>
                <w:rFonts w:eastAsiaTheme="minorEastAsia" w:cstheme="minorBidi"/>
                <w:noProof/>
                <w:lang w:eastAsia="fi-FI"/>
              </w:rPr>
              <w:tab/>
            </w:r>
            <w:r w:rsidR="00F81F1A" w:rsidRPr="0056101D">
              <w:rPr>
                <w:rStyle w:val="Hyperlinkki"/>
                <w:noProof/>
              </w:rPr>
              <w:t>Vahingonkorvaus</w:t>
            </w:r>
            <w:r w:rsidR="00F81F1A">
              <w:rPr>
                <w:noProof/>
                <w:webHidden/>
              </w:rPr>
              <w:tab/>
            </w:r>
            <w:r w:rsidR="00F81F1A">
              <w:rPr>
                <w:noProof/>
                <w:webHidden/>
              </w:rPr>
              <w:fldChar w:fldCharType="begin"/>
            </w:r>
            <w:r w:rsidR="00F81F1A">
              <w:rPr>
                <w:noProof/>
                <w:webHidden/>
              </w:rPr>
              <w:instrText xml:space="preserve"> PAGEREF _Toc128133642 \h </w:instrText>
            </w:r>
            <w:r w:rsidR="00F81F1A">
              <w:rPr>
                <w:noProof/>
                <w:webHidden/>
              </w:rPr>
            </w:r>
            <w:r w:rsidR="00F81F1A">
              <w:rPr>
                <w:noProof/>
                <w:webHidden/>
              </w:rPr>
              <w:fldChar w:fldCharType="separate"/>
            </w:r>
            <w:r w:rsidR="00F81F1A">
              <w:rPr>
                <w:noProof/>
                <w:webHidden/>
              </w:rPr>
              <w:t>7</w:t>
            </w:r>
            <w:r w:rsidR="00F81F1A">
              <w:rPr>
                <w:noProof/>
                <w:webHidden/>
              </w:rPr>
              <w:fldChar w:fldCharType="end"/>
            </w:r>
          </w:hyperlink>
        </w:p>
        <w:p w14:paraId="18ABECAC" w14:textId="17D12700" w:rsidR="00F81F1A" w:rsidRDefault="00FF4D7D">
          <w:pPr>
            <w:pStyle w:val="Sisluet1"/>
            <w:tabs>
              <w:tab w:val="left" w:pos="660"/>
              <w:tab w:val="right" w:leader="dot" w:pos="9855"/>
            </w:tabs>
            <w:rPr>
              <w:rFonts w:eastAsiaTheme="minorEastAsia" w:cstheme="minorBidi"/>
              <w:noProof/>
              <w:lang w:eastAsia="fi-FI"/>
            </w:rPr>
          </w:pPr>
          <w:hyperlink w:anchor="_Toc128133643" w:history="1">
            <w:r w:rsidR="00F81F1A" w:rsidRPr="0056101D">
              <w:rPr>
                <w:rStyle w:val="Hyperlinkki"/>
                <w:noProof/>
              </w:rPr>
              <w:t>15.</w:t>
            </w:r>
            <w:r w:rsidR="00F81F1A">
              <w:rPr>
                <w:rFonts w:eastAsiaTheme="minorEastAsia" w:cstheme="minorBidi"/>
                <w:noProof/>
                <w:lang w:eastAsia="fi-FI"/>
              </w:rPr>
              <w:tab/>
            </w:r>
            <w:r w:rsidR="00F81F1A" w:rsidRPr="0056101D">
              <w:rPr>
                <w:rStyle w:val="Hyperlinkki"/>
                <w:noProof/>
              </w:rPr>
              <w:t>Sopimuksen päättäminen erityistilanteissa</w:t>
            </w:r>
            <w:r w:rsidR="00F81F1A">
              <w:rPr>
                <w:noProof/>
                <w:webHidden/>
              </w:rPr>
              <w:tab/>
            </w:r>
            <w:r w:rsidR="00F81F1A">
              <w:rPr>
                <w:noProof/>
                <w:webHidden/>
              </w:rPr>
              <w:fldChar w:fldCharType="begin"/>
            </w:r>
            <w:r w:rsidR="00F81F1A">
              <w:rPr>
                <w:noProof/>
                <w:webHidden/>
              </w:rPr>
              <w:instrText xml:space="preserve"> PAGEREF _Toc128133643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16A3421A" w14:textId="36923B25" w:rsidR="00F81F1A" w:rsidRDefault="00FF4D7D">
          <w:pPr>
            <w:pStyle w:val="Sisluet1"/>
            <w:tabs>
              <w:tab w:val="left" w:pos="660"/>
              <w:tab w:val="right" w:leader="dot" w:pos="9855"/>
            </w:tabs>
            <w:rPr>
              <w:rFonts w:eastAsiaTheme="minorEastAsia" w:cstheme="minorBidi"/>
              <w:noProof/>
              <w:lang w:eastAsia="fi-FI"/>
            </w:rPr>
          </w:pPr>
          <w:hyperlink w:anchor="_Toc128133644" w:history="1">
            <w:r w:rsidR="00F81F1A" w:rsidRPr="0056101D">
              <w:rPr>
                <w:rStyle w:val="Hyperlinkki"/>
                <w:noProof/>
              </w:rPr>
              <w:t>16.</w:t>
            </w:r>
            <w:r w:rsidR="00F81F1A">
              <w:rPr>
                <w:rFonts w:eastAsiaTheme="minorEastAsia" w:cstheme="minorBidi"/>
                <w:noProof/>
                <w:lang w:eastAsia="fi-FI"/>
              </w:rPr>
              <w:tab/>
            </w:r>
            <w:r w:rsidR="00F81F1A" w:rsidRPr="0056101D">
              <w:rPr>
                <w:rStyle w:val="Hyperlinkki"/>
                <w:noProof/>
              </w:rPr>
              <w:t>Immateriaalioikeudet</w:t>
            </w:r>
            <w:r w:rsidR="00F81F1A">
              <w:rPr>
                <w:noProof/>
                <w:webHidden/>
              </w:rPr>
              <w:tab/>
            </w:r>
            <w:r w:rsidR="00F81F1A">
              <w:rPr>
                <w:noProof/>
                <w:webHidden/>
              </w:rPr>
              <w:fldChar w:fldCharType="begin"/>
            </w:r>
            <w:r w:rsidR="00F81F1A">
              <w:rPr>
                <w:noProof/>
                <w:webHidden/>
              </w:rPr>
              <w:instrText xml:space="preserve"> PAGEREF _Toc128133644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102B9B17" w14:textId="11BC447F" w:rsidR="00F81F1A" w:rsidRDefault="00FF4D7D">
          <w:pPr>
            <w:pStyle w:val="Sisluet1"/>
            <w:tabs>
              <w:tab w:val="left" w:pos="660"/>
              <w:tab w:val="right" w:leader="dot" w:pos="9855"/>
            </w:tabs>
            <w:rPr>
              <w:rFonts w:eastAsiaTheme="minorEastAsia" w:cstheme="minorBidi"/>
              <w:noProof/>
              <w:lang w:eastAsia="fi-FI"/>
            </w:rPr>
          </w:pPr>
          <w:hyperlink w:anchor="_Toc128133645" w:history="1">
            <w:r w:rsidR="00F81F1A" w:rsidRPr="0056101D">
              <w:rPr>
                <w:rStyle w:val="Hyperlinkki"/>
                <w:noProof/>
              </w:rPr>
              <w:t>17.</w:t>
            </w:r>
            <w:r w:rsidR="00F81F1A">
              <w:rPr>
                <w:rFonts w:eastAsiaTheme="minorEastAsia" w:cstheme="minorBidi"/>
                <w:noProof/>
                <w:lang w:eastAsia="fi-FI"/>
              </w:rPr>
              <w:tab/>
            </w:r>
            <w:r w:rsidR="00F81F1A" w:rsidRPr="0056101D">
              <w:rPr>
                <w:rStyle w:val="Hyperlinkki"/>
                <w:noProof/>
              </w:rPr>
              <w:t>Salassapito ja henkilötietojen käsittely</w:t>
            </w:r>
            <w:r w:rsidR="00F81F1A">
              <w:rPr>
                <w:noProof/>
                <w:webHidden/>
              </w:rPr>
              <w:tab/>
            </w:r>
            <w:r w:rsidR="00F81F1A">
              <w:rPr>
                <w:noProof/>
                <w:webHidden/>
              </w:rPr>
              <w:fldChar w:fldCharType="begin"/>
            </w:r>
            <w:r w:rsidR="00F81F1A">
              <w:rPr>
                <w:noProof/>
                <w:webHidden/>
              </w:rPr>
              <w:instrText xml:space="preserve"> PAGEREF _Toc128133645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73E98B4F" w14:textId="5D56245B" w:rsidR="00F81F1A" w:rsidRDefault="00FF4D7D">
          <w:pPr>
            <w:pStyle w:val="Sisluet1"/>
            <w:tabs>
              <w:tab w:val="left" w:pos="660"/>
              <w:tab w:val="right" w:leader="dot" w:pos="9855"/>
            </w:tabs>
            <w:rPr>
              <w:rFonts w:eastAsiaTheme="minorEastAsia" w:cstheme="minorBidi"/>
              <w:noProof/>
              <w:lang w:eastAsia="fi-FI"/>
            </w:rPr>
          </w:pPr>
          <w:hyperlink w:anchor="_Toc128133646" w:history="1">
            <w:r w:rsidR="00F81F1A" w:rsidRPr="0056101D">
              <w:rPr>
                <w:rStyle w:val="Hyperlinkki"/>
                <w:noProof/>
              </w:rPr>
              <w:t>18.</w:t>
            </w:r>
            <w:r w:rsidR="00F81F1A">
              <w:rPr>
                <w:rFonts w:eastAsiaTheme="minorEastAsia" w:cstheme="minorBidi"/>
                <w:noProof/>
                <w:lang w:eastAsia="fi-FI"/>
              </w:rPr>
              <w:tab/>
            </w:r>
            <w:r w:rsidR="00F81F1A" w:rsidRPr="0056101D">
              <w:rPr>
                <w:rStyle w:val="Hyperlinkki"/>
                <w:noProof/>
              </w:rPr>
              <w:t>Sopimuksen siirtäminen, muuttaminen ja optio</w:t>
            </w:r>
            <w:r w:rsidR="00F81F1A">
              <w:rPr>
                <w:noProof/>
                <w:webHidden/>
              </w:rPr>
              <w:tab/>
            </w:r>
            <w:r w:rsidR="00F81F1A">
              <w:rPr>
                <w:noProof/>
                <w:webHidden/>
              </w:rPr>
              <w:fldChar w:fldCharType="begin"/>
            </w:r>
            <w:r w:rsidR="00F81F1A">
              <w:rPr>
                <w:noProof/>
                <w:webHidden/>
              </w:rPr>
              <w:instrText xml:space="preserve"> PAGEREF _Toc128133646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61923A40" w14:textId="30D8ECDF" w:rsidR="00F81F1A" w:rsidRDefault="00FF4D7D">
          <w:pPr>
            <w:pStyle w:val="Sisluet1"/>
            <w:tabs>
              <w:tab w:val="left" w:pos="660"/>
              <w:tab w:val="right" w:leader="dot" w:pos="9855"/>
            </w:tabs>
            <w:rPr>
              <w:rFonts w:eastAsiaTheme="minorEastAsia" w:cstheme="minorBidi"/>
              <w:noProof/>
              <w:lang w:eastAsia="fi-FI"/>
            </w:rPr>
          </w:pPr>
          <w:hyperlink w:anchor="_Toc128133647" w:history="1">
            <w:r w:rsidR="00F81F1A" w:rsidRPr="0056101D">
              <w:rPr>
                <w:rStyle w:val="Hyperlinkki"/>
                <w:noProof/>
              </w:rPr>
              <w:t>19.</w:t>
            </w:r>
            <w:r w:rsidR="00F81F1A">
              <w:rPr>
                <w:rFonts w:eastAsiaTheme="minorEastAsia" w:cstheme="minorBidi"/>
                <w:noProof/>
                <w:lang w:eastAsia="fi-FI"/>
              </w:rPr>
              <w:tab/>
            </w:r>
            <w:r w:rsidR="00F81F1A" w:rsidRPr="0056101D">
              <w:rPr>
                <w:rStyle w:val="Hyperlinkki"/>
                <w:noProof/>
              </w:rPr>
              <w:t>Erimielisyydet ja sovellettava laki</w:t>
            </w:r>
            <w:r w:rsidR="00F81F1A">
              <w:rPr>
                <w:noProof/>
                <w:webHidden/>
              </w:rPr>
              <w:tab/>
            </w:r>
            <w:r w:rsidR="00F81F1A">
              <w:rPr>
                <w:noProof/>
                <w:webHidden/>
              </w:rPr>
              <w:fldChar w:fldCharType="begin"/>
            </w:r>
            <w:r w:rsidR="00F81F1A">
              <w:rPr>
                <w:noProof/>
                <w:webHidden/>
              </w:rPr>
              <w:instrText xml:space="preserve"> PAGEREF _Toc128133647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41D1A076" w14:textId="66954D42" w:rsidR="00F81F1A" w:rsidRDefault="00FF4D7D">
          <w:pPr>
            <w:pStyle w:val="Sisluet1"/>
            <w:tabs>
              <w:tab w:val="left" w:pos="660"/>
              <w:tab w:val="right" w:leader="dot" w:pos="9855"/>
            </w:tabs>
            <w:rPr>
              <w:rFonts w:eastAsiaTheme="minorEastAsia" w:cstheme="minorBidi"/>
              <w:noProof/>
              <w:lang w:eastAsia="fi-FI"/>
            </w:rPr>
          </w:pPr>
          <w:hyperlink w:anchor="_Toc128133648" w:history="1">
            <w:r w:rsidR="00F81F1A" w:rsidRPr="0056101D">
              <w:rPr>
                <w:rStyle w:val="Hyperlinkki"/>
                <w:noProof/>
              </w:rPr>
              <w:t>20.</w:t>
            </w:r>
            <w:r w:rsidR="00F81F1A">
              <w:rPr>
                <w:rFonts w:eastAsiaTheme="minorEastAsia" w:cstheme="minorBidi"/>
                <w:noProof/>
                <w:lang w:eastAsia="fi-FI"/>
              </w:rPr>
              <w:tab/>
            </w:r>
            <w:r w:rsidR="00F81F1A" w:rsidRPr="0056101D">
              <w:rPr>
                <w:rStyle w:val="Hyperlinkki"/>
                <w:noProof/>
              </w:rPr>
              <w:t>Hankintasopimusasiakirjojen pätevyysjärjestys</w:t>
            </w:r>
            <w:r w:rsidR="00F81F1A">
              <w:rPr>
                <w:noProof/>
                <w:webHidden/>
              </w:rPr>
              <w:tab/>
            </w:r>
            <w:r w:rsidR="00F81F1A">
              <w:rPr>
                <w:noProof/>
                <w:webHidden/>
              </w:rPr>
              <w:fldChar w:fldCharType="begin"/>
            </w:r>
            <w:r w:rsidR="00F81F1A">
              <w:rPr>
                <w:noProof/>
                <w:webHidden/>
              </w:rPr>
              <w:instrText xml:space="preserve"> PAGEREF _Toc128133648 \h </w:instrText>
            </w:r>
            <w:r w:rsidR="00F81F1A">
              <w:rPr>
                <w:noProof/>
                <w:webHidden/>
              </w:rPr>
            </w:r>
            <w:r w:rsidR="00F81F1A">
              <w:rPr>
                <w:noProof/>
                <w:webHidden/>
              </w:rPr>
              <w:fldChar w:fldCharType="separate"/>
            </w:r>
            <w:r w:rsidR="00F81F1A">
              <w:rPr>
                <w:noProof/>
                <w:webHidden/>
              </w:rPr>
              <w:t>8</w:t>
            </w:r>
            <w:r w:rsidR="00F81F1A">
              <w:rPr>
                <w:noProof/>
                <w:webHidden/>
              </w:rPr>
              <w:fldChar w:fldCharType="end"/>
            </w:r>
          </w:hyperlink>
        </w:p>
        <w:p w14:paraId="2205A855" w14:textId="109E2E2A" w:rsidR="00F81F1A" w:rsidRDefault="00FF4D7D">
          <w:pPr>
            <w:pStyle w:val="Sisluet1"/>
            <w:tabs>
              <w:tab w:val="left" w:pos="660"/>
              <w:tab w:val="right" w:leader="dot" w:pos="9855"/>
            </w:tabs>
            <w:rPr>
              <w:rFonts w:eastAsiaTheme="minorEastAsia" w:cstheme="minorBidi"/>
              <w:noProof/>
              <w:lang w:eastAsia="fi-FI"/>
            </w:rPr>
          </w:pPr>
          <w:hyperlink w:anchor="_Toc128133649" w:history="1">
            <w:r w:rsidR="00F81F1A" w:rsidRPr="0056101D">
              <w:rPr>
                <w:rStyle w:val="Hyperlinkki"/>
                <w:noProof/>
              </w:rPr>
              <w:t>21.</w:t>
            </w:r>
            <w:r w:rsidR="00F81F1A">
              <w:rPr>
                <w:rFonts w:eastAsiaTheme="minorEastAsia" w:cstheme="minorBidi"/>
                <w:noProof/>
                <w:lang w:eastAsia="fi-FI"/>
              </w:rPr>
              <w:tab/>
            </w:r>
            <w:r w:rsidR="00F81F1A" w:rsidRPr="0056101D">
              <w:rPr>
                <w:rStyle w:val="Hyperlinkki"/>
                <w:noProof/>
              </w:rPr>
              <w:t>Kartelliehto</w:t>
            </w:r>
            <w:r w:rsidR="00F81F1A">
              <w:rPr>
                <w:noProof/>
                <w:webHidden/>
              </w:rPr>
              <w:tab/>
            </w:r>
            <w:r w:rsidR="00F81F1A">
              <w:rPr>
                <w:noProof/>
                <w:webHidden/>
              </w:rPr>
              <w:fldChar w:fldCharType="begin"/>
            </w:r>
            <w:r w:rsidR="00F81F1A">
              <w:rPr>
                <w:noProof/>
                <w:webHidden/>
              </w:rPr>
              <w:instrText xml:space="preserve"> PAGEREF _Toc128133649 \h </w:instrText>
            </w:r>
            <w:r w:rsidR="00F81F1A">
              <w:rPr>
                <w:noProof/>
                <w:webHidden/>
              </w:rPr>
            </w:r>
            <w:r w:rsidR="00F81F1A">
              <w:rPr>
                <w:noProof/>
                <w:webHidden/>
              </w:rPr>
              <w:fldChar w:fldCharType="separate"/>
            </w:r>
            <w:r w:rsidR="00F81F1A">
              <w:rPr>
                <w:noProof/>
                <w:webHidden/>
              </w:rPr>
              <w:t>9</w:t>
            </w:r>
            <w:r w:rsidR="00F81F1A">
              <w:rPr>
                <w:noProof/>
                <w:webHidden/>
              </w:rPr>
              <w:fldChar w:fldCharType="end"/>
            </w:r>
          </w:hyperlink>
        </w:p>
        <w:p w14:paraId="4E179A12" w14:textId="2B3253CF" w:rsidR="00F81F1A" w:rsidRDefault="00FF4D7D">
          <w:pPr>
            <w:pStyle w:val="Sisluet1"/>
            <w:tabs>
              <w:tab w:val="left" w:pos="660"/>
              <w:tab w:val="right" w:leader="dot" w:pos="9855"/>
            </w:tabs>
            <w:rPr>
              <w:rFonts w:eastAsiaTheme="minorEastAsia" w:cstheme="minorBidi"/>
              <w:noProof/>
              <w:lang w:eastAsia="fi-FI"/>
            </w:rPr>
          </w:pPr>
          <w:hyperlink w:anchor="_Toc128133650" w:history="1">
            <w:r w:rsidR="00F81F1A" w:rsidRPr="0056101D">
              <w:rPr>
                <w:rStyle w:val="Hyperlinkki"/>
                <w:noProof/>
              </w:rPr>
              <w:t>22.</w:t>
            </w:r>
            <w:r w:rsidR="00F81F1A">
              <w:rPr>
                <w:rFonts w:eastAsiaTheme="minorEastAsia" w:cstheme="minorBidi"/>
                <w:noProof/>
                <w:lang w:eastAsia="fi-FI"/>
              </w:rPr>
              <w:tab/>
            </w:r>
            <w:r w:rsidR="00F81F1A" w:rsidRPr="0056101D">
              <w:rPr>
                <w:rStyle w:val="Hyperlinkki"/>
                <w:noProof/>
              </w:rPr>
              <w:t>Tuotteiden ja toimittajan vastuullisuus ja ympäristövaikutukset</w:t>
            </w:r>
            <w:r w:rsidR="00F81F1A">
              <w:rPr>
                <w:noProof/>
                <w:webHidden/>
              </w:rPr>
              <w:tab/>
            </w:r>
            <w:r w:rsidR="00F81F1A">
              <w:rPr>
                <w:noProof/>
                <w:webHidden/>
              </w:rPr>
              <w:fldChar w:fldCharType="begin"/>
            </w:r>
            <w:r w:rsidR="00F81F1A">
              <w:rPr>
                <w:noProof/>
                <w:webHidden/>
              </w:rPr>
              <w:instrText xml:space="preserve"> PAGEREF _Toc128133650 \h </w:instrText>
            </w:r>
            <w:r w:rsidR="00F81F1A">
              <w:rPr>
                <w:noProof/>
                <w:webHidden/>
              </w:rPr>
            </w:r>
            <w:r w:rsidR="00F81F1A">
              <w:rPr>
                <w:noProof/>
                <w:webHidden/>
              </w:rPr>
              <w:fldChar w:fldCharType="separate"/>
            </w:r>
            <w:r w:rsidR="00F81F1A">
              <w:rPr>
                <w:noProof/>
                <w:webHidden/>
              </w:rPr>
              <w:t>9</w:t>
            </w:r>
            <w:r w:rsidR="00F81F1A">
              <w:rPr>
                <w:noProof/>
                <w:webHidden/>
              </w:rPr>
              <w:fldChar w:fldCharType="end"/>
            </w:r>
          </w:hyperlink>
        </w:p>
        <w:p w14:paraId="7A7E9288" w14:textId="72AB21DA" w:rsidR="00F81F1A" w:rsidRDefault="00FF4D7D">
          <w:pPr>
            <w:pStyle w:val="Sisluet1"/>
            <w:tabs>
              <w:tab w:val="right" w:leader="dot" w:pos="9855"/>
            </w:tabs>
            <w:rPr>
              <w:rFonts w:eastAsiaTheme="minorEastAsia" w:cstheme="minorBidi"/>
              <w:noProof/>
              <w:lang w:eastAsia="fi-FI"/>
            </w:rPr>
          </w:pPr>
          <w:hyperlink w:anchor="_Toc128133651" w:history="1">
            <w:r w:rsidR="00F81F1A" w:rsidRPr="0056101D">
              <w:rPr>
                <w:rStyle w:val="Hyperlinkki"/>
                <w:noProof/>
              </w:rPr>
              <w:t>Sopimuksen allekirjoitus</w:t>
            </w:r>
            <w:r w:rsidR="00F81F1A">
              <w:rPr>
                <w:noProof/>
                <w:webHidden/>
              </w:rPr>
              <w:tab/>
            </w:r>
            <w:r w:rsidR="00F81F1A">
              <w:rPr>
                <w:noProof/>
                <w:webHidden/>
              </w:rPr>
              <w:fldChar w:fldCharType="begin"/>
            </w:r>
            <w:r w:rsidR="00F81F1A">
              <w:rPr>
                <w:noProof/>
                <w:webHidden/>
              </w:rPr>
              <w:instrText xml:space="preserve"> PAGEREF _Toc128133651 \h </w:instrText>
            </w:r>
            <w:r w:rsidR="00F81F1A">
              <w:rPr>
                <w:noProof/>
                <w:webHidden/>
              </w:rPr>
            </w:r>
            <w:r w:rsidR="00F81F1A">
              <w:rPr>
                <w:noProof/>
                <w:webHidden/>
              </w:rPr>
              <w:fldChar w:fldCharType="separate"/>
            </w:r>
            <w:r w:rsidR="00F81F1A">
              <w:rPr>
                <w:noProof/>
                <w:webHidden/>
              </w:rPr>
              <w:t>9</w:t>
            </w:r>
            <w:r w:rsidR="00F81F1A">
              <w:rPr>
                <w:noProof/>
                <w:webHidden/>
              </w:rPr>
              <w:fldChar w:fldCharType="end"/>
            </w:r>
          </w:hyperlink>
        </w:p>
        <w:p w14:paraId="64C85E1F" w14:textId="3DB6F1D7" w:rsidR="00F81F1A" w:rsidRDefault="00FF4D7D">
          <w:pPr>
            <w:pStyle w:val="Sisluet1"/>
            <w:tabs>
              <w:tab w:val="right" w:leader="dot" w:pos="9855"/>
            </w:tabs>
            <w:rPr>
              <w:rFonts w:eastAsiaTheme="minorEastAsia" w:cstheme="minorBidi"/>
              <w:noProof/>
              <w:lang w:eastAsia="fi-FI"/>
            </w:rPr>
          </w:pPr>
          <w:hyperlink w:anchor="_Toc128133652" w:history="1">
            <w:r w:rsidR="00F81F1A" w:rsidRPr="0056101D">
              <w:rPr>
                <w:rStyle w:val="Hyperlinkki"/>
                <w:noProof/>
              </w:rPr>
              <w:t>Liitteet</w:t>
            </w:r>
            <w:r w:rsidR="00F81F1A">
              <w:rPr>
                <w:noProof/>
                <w:webHidden/>
              </w:rPr>
              <w:tab/>
            </w:r>
            <w:r w:rsidR="00F81F1A">
              <w:rPr>
                <w:noProof/>
                <w:webHidden/>
              </w:rPr>
              <w:fldChar w:fldCharType="begin"/>
            </w:r>
            <w:r w:rsidR="00F81F1A">
              <w:rPr>
                <w:noProof/>
                <w:webHidden/>
              </w:rPr>
              <w:instrText xml:space="preserve"> PAGEREF _Toc128133652 \h </w:instrText>
            </w:r>
            <w:r w:rsidR="00F81F1A">
              <w:rPr>
                <w:noProof/>
                <w:webHidden/>
              </w:rPr>
            </w:r>
            <w:r w:rsidR="00F81F1A">
              <w:rPr>
                <w:noProof/>
                <w:webHidden/>
              </w:rPr>
              <w:fldChar w:fldCharType="separate"/>
            </w:r>
            <w:r w:rsidR="00F81F1A">
              <w:rPr>
                <w:noProof/>
                <w:webHidden/>
              </w:rPr>
              <w:t>10</w:t>
            </w:r>
            <w:r w:rsidR="00F81F1A">
              <w:rPr>
                <w:noProof/>
                <w:webHidden/>
              </w:rPr>
              <w:fldChar w:fldCharType="end"/>
            </w:r>
          </w:hyperlink>
        </w:p>
        <w:p w14:paraId="390E3FCB" w14:textId="22BC6498" w:rsidR="00CE0B80" w:rsidRDefault="00CE0B80" w:rsidP="00E14FE6">
          <w:pPr>
            <w:spacing w:after="120"/>
            <w:rPr>
              <w:b/>
              <w:bCs/>
              <w:noProof/>
            </w:rPr>
          </w:pPr>
          <w:r>
            <w:rPr>
              <w:b/>
              <w:bCs/>
              <w:noProof/>
            </w:rPr>
            <w:fldChar w:fldCharType="end"/>
          </w:r>
        </w:p>
      </w:sdtContent>
    </w:sdt>
    <w:p w14:paraId="528CDE4E" w14:textId="450C1B1E" w:rsidR="009636B7" w:rsidRPr="009B3EC2" w:rsidRDefault="00CE0B80" w:rsidP="00E976FF">
      <w:pPr>
        <w:pStyle w:val="Otsikko1"/>
        <w:numPr>
          <w:ilvl w:val="0"/>
          <w:numId w:val="0"/>
        </w:numPr>
        <w:spacing w:after="120"/>
        <w:ind w:left="432" w:hanging="432"/>
        <w:rPr>
          <w:sz w:val="28"/>
          <w:szCs w:val="28"/>
        </w:rPr>
      </w:pPr>
      <w:r>
        <w:br w:type="page"/>
      </w:r>
      <w:bookmarkStart w:id="0" w:name="_Toc532906443"/>
      <w:bookmarkStart w:id="1" w:name="_Toc128133623"/>
      <w:r w:rsidR="00E870C3" w:rsidRPr="009B3EC2">
        <w:rPr>
          <w:sz w:val="28"/>
          <w:szCs w:val="28"/>
        </w:rPr>
        <w:lastRenderedPageBreak/>
        <w:t>Osapuolet</w:t>
      </w:r>
      <w:bookmarkEnd w:id="0"/>
      <w:bookmarkEnd w:id="1"/>
    </w:p>
    <w:p w14:paraId="641C9087" w14:textId="7101965E" w:rsidR="004247A3" w:rsidRPr="00E27E78" w:rsidRDefault="004247A3" w:rsidP="009C75A7">
      <w:pPr>
        <w:pStyle w:val="Sisennettyleipteksti2"/>
        <w:rPr>
          <w:b/>
        </w:rPr>
      </w:pPr>
      <w:r w:rsidRPr="00E27E78">
        <w:rPr>
          <w:b/>
        </w:rPr>
        <w:t>Tilaaja</w:t>
      </w:r>
    </w:p>
    <w:p w14:paraId="0BFC88E0" w14:textId="16BE57E6" w:rsidR="009636B7" w:rsidRPr="00E27E78" w:rsidRDefault="009636B7" w:rsidP="009C75A7">
      <w:pPr>
        <w:pStyle w:val="Sisennettyleipteksti2"/>
      </w:pPr>
      <w:r w:rsidRPr="00E27E78">
        <w:t xml:space="preserve">Tampereen kaupunki (Y-tunnus </w:t>
      </w:r>
      <w:r w:rsidR="0040760D" w:rsidRPr="00E27E78">
        <w:t>0211675–2</w:t>
      </w:r>
      <w:r w:rsidRPr="00E27E78">
        <w:t xml:space="preserve">) </w:t>
      </w:r>
    </w:p>
    <w:p w14:paraId="1F3EBFE3" w14:textId="56EDD106" w:rsidR="0040760D" w:rsidRPr="00E27E78" w:rsidRDefault="00E27E78" w:rsidP="009C75A7">
      <w:pPr>
        <w:pStyle w:val="Sisennettyleipteksti2"/>
      </w:pPr>
      <w:r w:rsidRPr="00E27E78">
        <w:t>Liikuntapalvelut</w:t>
      </w:r>
    </w:p>
    <w:p w14:paraId="0F5D525D" w14:textId="3DD80F66" w:rsidR="0040760D" w:rsidRPr="00E27E78" w:rsidRDefault="00E27E78" w:rsidP="009C75A7">
      <w:pPr>
        <w:pStyle w:val="Sisennettyleipteksti2"/>
      </w:pPr>
      <w:r w:rsidRPr="00E27E78">
        <w:t>Sivistyspalvelujen palvelualue</w:t>
      </w:r>
    </w:p>
    <w:p w14:paraId="0E72435B" w14:textId="31B43BB0" w:rsidR="0088489C" w:rsidRPr="00E27E78" w:rsidRDefault="009636B7" w:rsidP="00383528">
      <w:pPr>
        <w:pStyle w:val="Sisennettyleipteksti2"/>
      </w:pPr>
      <w:r w:rsidRPr="00E27E78">
        <w:t>33101 T</w:t>
      </w:r>
      <w:r w:rsidR="00E27E78">
        <w:t>ampere</w:t>
      </w:r>
    </w:p>
    <w:p w14:paraId="1AB691C0" w14:textId="77777777" w:rsidR="009636B7" w:rsidRDefault="009636B7" w:rsidP="00383528">
      <w:pPr>
        <w:pStyle w:val="Sisennettyleipteksti2"/>
      </w:pPr>
    </w:p>
    <w:p w14:paraId="690230F0" w14:textId="77777777" w:rsidR="009636B7" w:rsidRPr="00AD6533" w:rsidRDefault="009636B7" w:rsidP="00383528">
      <w:pPr>
        <w:pStyle w:val="Sisennettyleipteksti2"/>
        <w:rPr>
          <w:b/>
        </w:rPr>
      </w:pPr>
      <w:r w:rsidRPr="00AD6533">
        <w:rPr>
          <w:b/>
        </w:rPr>
        <w:t>Toimittaja</w:t>
      </w:r>
      <w:r w:rsidRPr="00AD6533">
        <w:rPr>
          <w:b/>
        </w:rPr>
        <w:tab/>
      </w:r>
    </w:p>
    <w:p w14:paraId="141C5E40" w14:textId="6D8B0030" w:rsidR="009636B7" w:rsidRPr="002D1078" w:rsidRDefault="00DF7157" w:rsidP="00383528">
      <w:pPr>
        <w:pStyle w:val="Sisennettyleipteksti2"/>
        <w:rPr>
          <w:color w:val="FF0000"/>
        </w:rPr>
      </w:pPr>
      <w:r>
        <w:rPr>
          <w:color w:val="FF0000"/>
        </w:rPr>
        <w:t>Yritys Oy</w:t>
      </w:r>
      <w:r w:rsidR="00D7241E" w:rsidRPr="002D1078">
        <w:rPr>
          <w:color w:val="FF0000"/>
        </w:rPr>
        <w:t xml:space="preserve"> </w:t>
      </w:r>
      <w:r w:rsidR="009636B7" w:rsidRPr="002D1078">
        <w:rPr>
          <w:color w:val="FF0000"/>
        </w:rPr>
        <w:t>(Y-tunnus)</w:t>
      </w:r>
    </w:p>
    <w:p w14:paraId="1F5888C8" w14:textId="0188D20C" w:rsidR="009636B7" w:rsidRPr="002D1078" w:rsidRDefault="00DF7157" w:rsidP="00383528">
      <w:pPr>
        <w:pStyle w:val="Sisennettyleipteksti2"/>
        <w:rPr>
          <w:color w:val="FF0000"/>
        </w:rPr>
      </w:pPr>
      <w:bookmarkStart w:id="2" w:name="_Hlk99350476"/>
      <w:r>
        <w:rPr>
          <w:color w:val="FF0000"/>
        </w:rPr>
        <w:t>Osoite</w:t>
      </w:r>
    </w:p>
    <w:p w14:paraId="408F27D1" w14:textId="002F83BA" w:rsidR="009636B7" w:rsidRDefault="00DF7157" w:rsidP="00383528">
      <w:pPr>
        <w:pStyle w:val="Sisennettyleipteksti2"/>
        <w:rPr>
          <w:color w:val="FF0000"/>
        </w:rPr>
      </w:pPr>
      <w:r>
        <w:rPr>
          <w:color w:val="FF0000"/>
        </w:rPr>
        <w:t>Postinumero</w:t>
      </w:r>
      <w:r w:rsidR="00A5791F">
        <w:rPr>
          <w:color w:val="FF0000"/>
        </w:rPr>
        <w:t xml:space="preserve"> -ja </w:t>
      </w:r>
      <w:r>
        <w:rPr>
          <w:color w:val="FF0000"/>
        </w:rPr>
        <w:t>paikka</w:t>
      </w:r>
    </w:p>
    <w:p w14:paraId="4E2E4E8C" w14:textId="77777777" w:rsidR="0088489C" w:rsidRDefault="0088489C" w:rsidP="00383528">
      <w:pPr>
        <w:pStyle w:val="Sisennettyleipteksti2"/>
        <w:rPr>
          <w:color w:val="FF0000"/>
        </w:rPr>
      </w:pPr>
    </w:p>
    <w:bookmarkEnd w:id="2"/>
    <w:p w14:paraId="41CF9A36" w14:textId="77777777" w:rsidR="00383528" w:rsidRPr="00383528" w:rsidRDefault="00383528" w:rsidP="00383528">
      <w:pPr>
        <w:pStyle w:val="Sisennettyleipteksti2"/>
        <w:rPr>
          <w:color w:val="FF0000"/>
        </w:rPr>
      </w:pPr>
    </w:p>
    <w:p w14:paraId="4EF75052" w14:textId="77777777" w:rsidR="009636B7" w:rsidRPr="00DA0C5C" w:rsidRDefault="009636B7" w:rsidP="00E870C3">
      <w:pPr>
        <w:pStyle w:val="sopimus"/>
      </w:pPr>
      <w:bookmarkStart w:id="3" w:name="_Toc405451941"/>
      <w:bookmarkStart w:id="4" w:name="_Toc532906444"/>
      <w:bookmarkStart w:id="5" w:name="_Toc128133624"/>
      <w:r w:rsidRPr="003E0336">
        <w:t>Hankintasopimuksen</w:t>
      </w:r>
      <w:r w:rsidRPr="00DA0C5C">
        <w:t xml:space="preserve"> tausta</w:t>
      </w:r>
      <w:bookmarkEnd w:id="3"/>
      <w:bookmarkEnd w:id="4"/>
      <w:bookmarkEnd w:id="5"/>
    </w:p>
    <w:p w14:paraId="0B420A9B" w14:textId="64C60B4E" w:rsidR="005324EF" w:rsidRPr="00D7241E" w:rsidRDefault="005324EF" w:rsidP="002E266E">
      <w:pPr>
        <w:autoSpaceDE w:val="0"/>
        <w:autoSpaceDN w:val="0"/>
        <w:adjustRightInd w:val="0"/>
        <w:ind w:left="1304"/>
        <w:rPr>
          <w:rFonts w:cs="Arial"/>
          <w:szCs w:val="24"/>
        </w:rPr>
      </w:pPr>
      <w:r w:rsidRPr="00DA0C5C">
        <w:rPr>
          <w:rFonts w:cs="Arial"/>
          <w:szCs w:val="24"/>
        </w:rPr>
        <w:t xml:space="preserve">Tämän hankintasopimuksen taustalla on Tampereen </w:t>
      </w:r>
      <w:r w:rsidR="000C67C3">
        <w:rPr>
          <w:rFonts w:cs="Arial"/>
          <w:szCs w:val="24"/>
        </w:rPr>
        <w:t>k</w:t>
      </w:r>
      <w:r w:rsidR="00130594">
        <w:rPr>
          <w:rFonts w:cs="Arial"/>
          <w:szCs w:val="24"/>
        </w:rPr>
        <w:t>aupungin</w:t>
      </w:r>
      <w:r w:rsidR="001C68F8">
        <w:rPr>
          <w:rFonts w:cs="Arial"/>
          <w:szCs w:val="24"/>
        </w:rPr>
        <w:t xml:space="preserve"> </w:t>
      </w:r>
      <w:r w:rsidR="000C67C3">
        <w:rPr>
          <w:rFonts w:cs="Arial"/>
          <w:szCs w:val="24"/>
        </w:rPr>
        <w:t>s</w:t>
      </w:r>
      <w:r w:rsidR="001C68F8">
        <w:rPr>
          <w:rFonts w:cs="Arial"/>
          <w:szCs w:val="24"/>
        </w:rPr>
        <w:t>ivistyspalvelujen palvelualueen</w:t>
      </w:r>
      <w:r w:rsidR="002E266E">
        <w:rPr>
          <w:rFonts w:cs="Arial"/>
          <w:szCs w:val="24"/>
        </w:rPr>
        <w:t xml:space="preserve"> tarjouskilpailu liittyen siirtoparketin hankintaan.</w:t>
      </w:r>
      <w:r w:rsidR="00130594">
        <w:rPr>
          <w:rFonts w:cs="Arial"/>
          <w:szCs w:val="24"/>
        </w:rPr>
        <w:t xml:space="preserve"> </w:t>
      </w:r>
      <w:r w:rsidRPr="00D7241E">
        <w:rPr>
          <w:rFonts w:cs="Arial"/>
          <w:szCs w:val="24"/>
        </w:rPr>
        <w:t xml:space="preserve">Hankinnasta ilmoitettiin HILMA- palvelussa ja tarjouspyyntö </w:t>
      </w:r>
      <w:proofErr w:type="spellStart"/>
      <w:proofErr w:type="gramStart"/>
      <w:r w:rsidRPr="00D7241E">
        <w:rPr>
          <w:rFonts w:cs="Arial"/>
          <w:szCs w:val="24"/>
        </w:rPr>
        <w:t>TRE:</w:t>
      </w:r>
      <w:r w:rsidR="00130594">
        <w:rPr>
          <w:rFonts w:cs="Arial"/>
          <w:szCs w:val="24"/>
        </w:rPr>
        <w:t>xxxx</w:t>
      </w:r>
      <w:proofErr w:type="spellEnd"/>
      <w:proofErr w:type="gramEnd"/>
      <w:r w:rsidRPr="00BC75FB">
        <w:rPr>
          <w:rFonts w:cs="Arial"/>
          <w:szCs w:val="24"/>
        </w:rPr>
        <w:t>/</w:t>
      </w:r>
      <w:r w:rsidRPr="00D7241E">
        <w:rPr>
          <w:rFonts w:cs="Arial"/>
          <w:szCs w:val="24"/>
        </w:rPr>
        <w:t>02.07.01/20</w:t>
      </w:r>
      <w:r w:rsidR="007539BD" w:rsidRPr="00D7241E">
        <w:rPr>
          <w:rFonts w:cs="Arial"/>
          <w:szCs w:val="24"/>
        </w:rPr>
        <w:t>2</w:t>
      </w:r>
      <w:r w:rsidR="00CE6C4B">
        <w:rPr>
          <w:rFonts w:cs="Arial"/>
          <w:szCs w:val="24"/>
        </w:rPr>
        <w:t>4</w:t>
      </w:r>
      <w:r w:rsidRPr="00D7241E">
        <w:rPr>
          <w:rFonts w:cs="Arial"/>
          <w:szCs w:val="24"/>
        </w:rPr>
        <w:t xml:space="preserve"> julkaistiin </w:t>
      </w:r>
      <w:r w:rsidR="002D1078" w:rsidRPr="008F682E">
        <w:rPr>
          <w:rFonts w:cs="Arial"/>
          <w:color w:val="FF0000"/>
          <w:szCs w:val="24"/>
        </w:rPr>
        <w:t>xx.xx</w:t>
      </w:r>
      <w:r w:rsidRPr="00D7241E">
        <w:rPr>
          <w:rFonts w:cs="Arial"/>
          <w:szCs w:val="24"/>
        </w:rPr>
        <w:t>.20</w:t>
      </w:r>
      <w:r w:rsidR="007539BD" w:rsidRPr="00D7241E">
        <w:rPr>
          <w:rFonts w:cs="Arial"/>
          <w:szCs w:val="24"/>
        </w:rPr>
        <w:t>2</w:t>
      </w:r>
      <w:r w:rsidR="00CE6C4B">
        <w:rPr>
          <w:rFonts w:cs="Arial"/>
          <w:szCs w:val="24"/>
        </w:rPr>
        <w:t>4</w:t>
      </w:r>
      <w:r w:rsidRPr="00D7241E">
        <w:rPr>
          <w:rFonts w:cs="Arial"/>
          <w:szCs w:val="24"/>
        </w:rPr>
        <w:t xml:space="preserve">. </w:t>
      </w:r>
      <w:r w:rsidRPr="00C81BD8">
        <w:rPr>
          <w:rFonts w:cs="Arial"/>
          <w:szCs w:val="24"/>
        </w:rPr>
        <w:t xml:space="preserve">Tampereen </w:t>
      </w:r>
      <w:r w:rsidR="00C81BD8">
        <w:rPr>
          <w:rFonts w:cs="Arial"/>
          <w:szCs w:val="24"/>
        </w:rPr>
        <w:t>k</w:t>
      </w:r>
      <w:r w:rsidR="00130594" w:rsidRPr="00C81BD8">
        <w:rPr>
          <w:rFonts w:cs="Arial"/>
          <w:szCs w:val="24"/>
        </w:rPr>
        <w:t xml:space="preserve">aupungin </w:t>
      </w:r>
      <w:r w:rsidR="00C81BD8" w:rsidRPr="00C81BD8">
        <w:rPr>
          <w:rFonts w:cs="Arial"/>
          <w:szCs w:val="24"/>
        </w:rPr>
        <w:t>liikunta- ja nuorisojohtajan</w:t>
      </w:r>
      <w:r w:rsidR="007539BD" w:rsidRPr="00C81BD8">
        <w:rPr>
          <w:rFonts w:cs="Arial"/>
          <w:szCs w:val="24"/>
        </w:rPr>
        <w:t xml:space="preserve"> </w:t>
      </w:r>
      <w:r w:rsidRPr="00D7241E">
        <w:rPr>
          <w:rFonts w:cs="Arial"/>
          <w:szCs w:val="24"/>
        </w:rPr>
        <w:t xml:space="preserve">hankintapäätöksen </w:t>
      </w:r>
      <w:r w:rsidR="008F682E" w:rsidRPr="008F682E">
        <w:rPr>
          <w:rFonts w:cs="Arial"/>
          <w:color w:val="FF0000"/>
          <w:szCs w:val="24"/>
        </w:rPr>
        <w:t>xx.xx</w:t>
      </w:r>
      <w:r w:rsidRPr="008F682E">
        <w:rPr>
          <w:rFonts w:cs="Arial"/>
          <w:color w:val="FF0000"/>
          <w:szCs w:val="24"/>
        </w:rPr>
        <w:t>.</w:t>
      </w:r>
      <w:r w:rsidRPr="00BC75FB">
        <w:rPr>
          <w:rFonts w:cs="Arial"/>
          <w:szCs w:val="24"/>
        </w:rPr>
        <w:t>20</w:t>
      </w:r>
      <w:r w:rsidR="007539BD" w:rsidRPr="00BC75FB">
        <w:rPr>
          <w:rFonts w:cs="Arial"/>
          <w:szCs w:val="24"/>
        </w:rPr>
        <w:t>2</w:t>
      </w:r>
      <w:r w:rsidR="00CE6C4B">
        <w:rPr>
          <w:rFonts w:cs="Arial"/>
          <w:szCs w:val="24"/>
        </w:rPr>
        <w:t>4</w:t>
      </w:r>
      <w:r w:rsidRPr="008F682E">
        <w:rPr>
          <w:rFonts w:cs="Arial"/>
          <w:color w:val="FF0000"/>
          <w:szCs w:val="24"/>
        </w:rPr>
        <w:t xml:space="preserve"> §</w:t>
      </w:r>
      <w:r w:rsidR="008F682E" w:rsidRPr="008F682E">
        <w:rPr>
          <w:rFonts w:cs="Arial"/>
          <w:color w:val="FF0000"/>
          <w:szCs w:val="24"/>
        </w:rPr>
        <w:t xml:space="preserve"> xx</w:t>
      </w:r>
      <w:r w:rsidRPr="008F682E">
        <w:rPr>
          <w:rFonts w:cs="Arial"/>
          <w:color w:val="FF0000"/>
          <w:szCs w:val="24"/>
        </w:rPr>
        <w:t xml:space="preserve"> </w:t>
      </w:r>
      <w:r w:rsidRPr="00D7241E">
        <w:rPr>
          <w:rFonts w:cs="Arial"/>
          <w:szCs w:val="24"/>
        </w:rPr>
        <w:t xml:space="preserve">mukaisesti hankintasopimus tehdään </w:t>
      </w:r>
      <w:r w:rsidR="002A33BC">
        <w:rPr>
          <w:rFonts w:cs="Arial"/>
          <w:color w:val="FF0000"/>
          <w:szCs w:val="24"/>
        </w:rPr>
        <w:t>Yritys Oy:n</w:t>
      </w:r>
      <w:r w:rsidRPr="008F682E">
        <w:rPr>
          <w:rFonts w:cs="Arial"/>
          <w:color w:val="FF0000"/>
          <w:szCs w:val="24"/>
        </w:rPr>
        <w:t xml:space="preserve"> </w:t>
      </w:r>
      <w:r w:rsidRPr="00D7241E">
        <w:rPr>
          <w:rFonts w:cs="Arial"/>
          <w:szCs w:val="24"/>
        </w:rPr>
        <w:t>kanssa.</w:t>
      </w:r>
    </w:p>
    <w:p w14:paraId="0171BA7B" w14:textId="77777777" w:rsidR="00383528" w:rsidRPr="00DA0C5C" w:rsidRDefault="00383528" w:rsidP="00383528">
      <w:pPr>
        <w:pStyle w:val="Sisennettyleipteksti2"/>
      </w:pPr>
    </w:p>
    <w:p w14:paraId="75AACE2A" w14:textId="77777777" w:rsidR="009636B7" w:rsidRPr="00DA0C5C" w:rsidRDefault="009636B7" w:rsidP="00E870C3">
      <w:pPr>
        <w:pStyle w:val="sopimus"/>
      </w:pPr>
      <w:bookmarkStart w:id="6" w:name="_Toc405451942"/>
      <w:bookmarkStart w:id="7" w:name="_Toc532906445"/>
      <w:bookmarkStart w:id="8" w:name="_Toc128133625"/>
      <w:r w:rsidRPr="00DA0C5C">
        <w:t>Hankintasopimuksen kohde</w:t>
      </w:r>
      <w:bookmarkEnd w:id="6"/>
      <w:bookmarkEnd w:id="7"/>
      <w:bookmarkEnd w:id="8"/>
    </w:p>
    <w:p w14:paraId="06AD8304" w14:textId="340D211D" w:rsidR="00940C3A" w:rsidRDefault="000C67C3" w:rsidP="004918A1">
      <w:pPr>
        <w:autoSpaceDE w:val="0"/>
        <w:autoSpaceDN w:val="0"/>
        <w:adjustRightInd w:val="0"/>
        <w:ind w:left="1304"/>
        <w:rPr>
          <w:rFonts w:cs="Arial"/>
          <w:szCs w:val="24"/>
        </w:rPr>
      </w:pPr>
      <w:r>
        <w:rPr>
          <w:rFonts w:cs="Arial"/>
          <w:szCs w:val="24"/>
        </w:rPr>
        <w:t>S</w:t>
      </w:r>
      <w:r w:rsidR="00BF6E77">
        <w:rPr>
          <w:rFonts w:cs="Arial"/>
          <w:szCs w:val="24"/>
        </w:rPr>
        <w:t xml:space="preserve">opimuksen kohteena </w:t>
      </w:r>
      <w:r w:rsidR="00A77B9D">
        <w:rPr>
          <w:rFonts w:cs="Arial"/>
          <w:szCs w:val="24"/>
        </w:rPr>
        <w:t>on</w:t>
      </w:r>
      <w:r>
        <w:rPr>
          <w:rFonts w:cs="Arial"/>
          <w:szCs w:val="24"/>
        </w:rPr>
        <w:t xml:space="preserve"> siirtoparketin hankinta </w:t>
      </w:r>
      <w:r w:rsidR="00A02550">
        <w:rPr>
          <w:rFonts w:cs="Arial"/>
          <w:szCs w:val="24"/>
        </w:rPr>
        <w:t>Tampereen kaupungin liikunnan ja nuorison palveluryhmän käyttöön.</w:t>
      </w:r>
    </w:p>
    <w:p w14:paraId="0B3E3938" w14:textId="77777777" w:rsidR="004918A1" w:rsidRPr="00DA0C5C" w:rsidRDefault="004918A1" w:rsidP="004918A1">
      <w:pPr>
        <w:autoSpaceDE w:val="0"/>
        <w:autoSpaceDN w:val="0"/>
        <w:adjustRightInd w:val="0"/>
        <w:ind w:left="1304"/>
        <w:rPr>
          <w:rFonts w:cs="Arial"/>
          <w:szCs w:val="24"/>
        </w:rPr>
      </w:pPr>
    </w:p>
    <w:p w14:paraId="1D0619E7" w14:textId="51E607A3" w:rsidR="00CF2B07" w:rsidRPr="002E07BB" w:rsidRDefault="00CF2B07" w:rsidP="00A02550">
      <w:pPr>
        <w:autoSpaceDE w:val="0"/>
        <w:autoSpaceDN w:val="0"/>
        <w:adjustRightInd w:val="0"/>
        <w:ind w:left="1304"/>
      </w:pPr>
      <w:r w:rsidRPr="002E07BB">
        <w:t>Hankinnan kohteen ominaisuudet ja määrittelyt selviävät tarkemmin</w:t>
      </w:r>
      <w:r w:rsidR="00A02550">
        <w:t xml:space="preserve"> tarjouspyynnön</w:t>
      </w:r>
      <w:r w:rsidRPr="002E07BB">
        <w:t xml:space="preserve"> </w:t>
      </w:r>
      <w:r w:rsidR="00731782">
        <w:t xml:space="preserve">ja </w:t>
      </w:r>
      <w:r w:rsidRPr="002E07BB">
        <w:t>sopimuksen</w:t>
      </w:r>
      <w:r w:rsidR="00A02550">
        <w:t xml:space="preserve"> </w:t>
      </w:r>
      <w:r w:rsidRPr="002E07BB">
        <w:t>liitteistä.</w:t>
      </w:r>
    </w:p>
    <w:p w14:paraId="7E88B096" w14:textId="77777777" w:rsidR="00383528" w:rsidRPr="003E1528" w:rsidRDefault="00383528" w:rsidP="004918A1">
      <w:pPr>
        <w:pStyle w:val="Sisennettyleipteksti2"/>
        <w:ind w:left="0"/>
      </w:pPr>
    </w:p>
    <w:p w14:paraId="31B3FEDA" w14:textId="2486832D" w:rsidR="00383528" w:rsidRPr="00DA0C5C" w:rsidRDefault="009636B7" w:rsidP="00383528">
      <w:pPr>
        <w:pStyle w:val="sopimus"/>
      </w:pPr>
      <w:bookmarkStart w:id="9" w:name="_Toc405451943"/>
      <w:bookmarkStart w:id="10" w:name="_Toc532906446"/>
      <w:bookmarkStart w:id="11" w:name="_Toc128133626"/>
      <w:r w:rsidRPr="00DA0C5C">
        <w:t>Sopimuskausi</w:t>
      </w:r>
      <w:bookmarkEnd w:id="9"/>
      <w:bookmarkEnd w:id="10"/>
      <w:bookmarkEnd w:id="11"/>
    </w:p>
    <w:p w14:paraId="063B32EE" w14:textId="77777777" w:rsidR="008A2630" w:rsidRDefault="008A2630" w:rsidP="00DF61C4">
      <w:pPr>
        <w:ind w:left="1304"/>
      </w:pPr>
      <w:bookmarkStart w:id="12" w:name="_Toc405451944"/>
    </w:p>
    <w:p w14:paraId="11538416" w14:textId="7B3E3984" w:rsidR="00AA74FB" w:rsidRDefault="00AA74FB" w:rsidP="00AA74FB">
      <w:pPr>
        <w:ind w:left="1304"/>
      </w:pPr>
      <w:r>
        <w:t>Kyseessä on kertahankinta. Parketin tulee olla uusi.</w:t>
      </w:r>
    </w:p>
    <w:p w14:paraId="2D7F1609" w14:textId="6F949855" w:rsidR="009636B7" w:rsidRDefault="009636B7" w:rsidP="008A2630">
      <w:pPr>
        <w:ind w:left="1304"/>
      </w:pPr>
    </w:p>
    <w:p w14:paraId="19E47406" w14:textId="385AA47B" w:rsidR="0043340A" w:rsidRDefault="0043340A" w:rsidP="0043340A"/>
    <w:p w14:paraId="02E5FEC6" w14:textId="77777777" w:rsidR="003E4D18" w:rsidRPr="000D274A" w:rsidRDefault="003E4D18" w:rsidP="003E4D18">
      <w:pPr>
        <w:spacing w:line="267" w:lineRule="exact"/>
        <w:ind w:right="834"/>
        <w:rPr>
          <w:rFonts w:cs="Arial"/>
        </w:rPr>
      </w:pPr>
    </w:p>
    <w:p w14:paraId="390A64B5" w14:textId="77777777" w:rsidR="00B10A82" w:rsidRDefault="00B10A82" w:rsidP="0043340A">
      <w:pPr>
        <w:pStyle w:val="sopimus"/>
      </w:pPr>
    </w:p>
    <w:p w14:paraId="7F8CC37C" w14:textId="77777777" w:rsidR="00AA74FB" w:rsidRDefault="00AA74FB" w:rsidP="0043340A">
      <w:pPr>
        <w:pStyle w:val="sopimus"/>
      </w:pPr>
    </w:p>
    <w:p w14:paraId="2F0DCFFC" w14:textId="77777777" w:rsidR="00AA74FB" w:rsidRPr="00737766" w:rsidRDefault="00AA74FB" w:rsidP="0043340A">
      <w:pPr>
        <w:pStyle w:val="sopimus"/>
      </w:pPr>
    </w:p>
    <w:p w14:paraId="7F7D32C1" w14:textId="77777777" w:rsidR="009636B7" w:rsidRPr="00DA0C5C" w:rsidRDefault="009636B7" w:rsidP="009636B7">
      <w:pPr>
        <w:pStyle w:val="sopimus"/>
        <w:numPr>
          <w:ilvl w:val="0"/>
          <w:numId w:val="5"/>
        </w:numPr>
      </w:pPr>
      <w:bookmarkStart w:id="13" w:name="_Toc532906447"/>
      <w:bookmarkStart w:id="14" w:name="_Toc128133627"/>
      <w:r w:rsidRPr="00DA0C5C">
        <w:t>Määritelmät</w:t>
      </w:r>
      <w:bookmarkEnd w:id="12"/>
      <w:bookmarkEnd w:id="13"/>
      <w:bookmarkEnd w:id="14"/>
    </w:p>
    <w:p w14:paraId="01110E01" w14:textId="77777777" w:rsidR="009636B7" w:rsidRPr="00DA0C5C" w:rsidRDefault="009636B7" w:rsidP="00383528">
      <w:pPr>
        <w:pStyle w:val="Sisennettyleipteksti2"/>
      </w:pPr>
      <w:r w:rsidRPr="00DA0C5C">
        <w:t xml:space="preserve">Kuten </w:t>
      </w:r>
      <w:r>
        <w:t>JYSE</w:t>
      </w:r>
      <w:r w:rsidRPr="00DA0C5C">
        <w:t xml:space="preserve"> 2014 Tavarat ehdoissa kohdassa 1.</w:t>
      </w:r>
    </w:p>
    <w:p w14:paraId="0652E175" w14:textId="77777777" w:rsidR="009636B7" w:rsidRPr="00DA0C5C" w:rsidRDefault="009636B7" w:rsidP="00383528">
      <w:pPr>
        <w:pStyle w:val="Sisennettyleipteksti2"/>
      </w:pPr>
    </w:p>
    <w:p w14:paraId="349FF59C" w14:textId="34148BCF" w:rsidR="009636B7" w:rsidRDefault="00E976FF" w:rsidP="00383528">
      <w:pPr>
        <w:pStyle w:val="Sisennettyleipteksti2"/>
      </w:pPr>
      <w:r>
        <w:t>Tässä sopimuksessa käytetään termiä ”tilaaja”, kun tarkoitetaan Tampereen kaupunkia.</w:t>
      </w:r>
    </w:p>
    <w:p w14:paraId="500B2B6D" w14:textId="1BCB75DE" w:rsidR="007539BD" w:rsidRPr="00E02F65" w:rsidRDefault="007539BD" w:rsidP="007539BD">
      <w:pPr>
        <w:pStyle w:val="Sisennettyleipteksti2"/>
      </w:pPr>
      <w:r w:rsidRPr="008D57EC">
        <w:t xml:space="preserve">Termiä ”toimittaja”, kun tarkoitetaan </w:t>
      </w:r>
      <w:r w:rsidR="00EB2B24" w:rsidRPr="002A33BC">
        <w:rPr>
          <w:color w:val="FF0000"/>
        </w:rPr>
        <w:t xml:space="preserve">xxxx </w:t>
      </w:r>
      <w:r w:rsidR="00EB2B24" w:rsidRPr="00FC61CC">
        <w:rPr>
          <w:color w:val="FF0000"/>
        </w:rPr>
        <w:t>Oy</w:t>
      </w:r>
      <w:r w:rsidRPr="00D7241E">
        <w:t xml:space="preserve">:tä. </w:t>
      </w:r>
      <w:r w:rsidRPr="008D57EC">
        <w:t>Termillä ”</w:t>
      </w:r>
      <w:r w:rsidR="00FF75E6">
        <w:t>sopija</w:t>
      </w:r>
      <w:r w:rsidRPr="008D57EC">
        <w:t xml:space="preserve">puoli” tarkoitetaan tilaajaa tai toimittajaa (tilaaja ja toimittaja yhdessä </w:t>
      </w:r>
      <w:r w:rsidRPr="00E02F65">
        <w:t>”</w:t>
      </w:r>
      <w:r w:rsidR="00FF75E6">
        <w:t>sopija</w:t>
      </w:r>
      <w:r w:rsidRPr="00E02F65">
        <w:t>puolet”).</w:t>
      </w:r>
    </w:p>
    <w:p w14:paraId="779E382B" w14:textId="77777777" w:rsidR="009636B7" w:rsidRPr="00DA0C5C" w:rsidRDefault="009636B7" w:rsidP="005F42CD">
      <w:pPr>
        <w:pStyle w:val="Sisennettyleipteksti2"/>
        <w:ind w:left="0"/>
      </w:pPr>
    </w:p>
    <w:p w14:paraId="0BDDCA04" w14:textId="7600CD98" w:rsidR="009636B7" w:rsidRPr="00F962BE" w:rsidRDefault="009636B7" w:rsidP="009636B7">
      <w:pPr>
        <w:pStyle w:val="sopimus"/>
        <w:numPr>
          <w:ilvl w:val="0"/>
          <w:numId w:val="5"/>
        </w:numPr>
      </w:pPr>
      <w:bookmarkStart w:id="15" w:name="_Toc405451945"/>
      <w:bookmarkStart w:id="16" w:name="_Toc532906448"/>
      <w:bookmarkStart w:id="17" w:name="_Toc128133628"/>
      <w:r w:rsidRPr="00F962BE">
        <w:t>Yhteyshenkilöt</w:t>
      </w:r>
      <w:bookmarkEnd w:id="15"/>
      <w:bookmarkEnd w:id="16"/>
      <w:bookmarkEnd w:id="17"/>
    </w:p>
    <w:p w14:paraId="569BA50A" w14:textId="77777777" w:rsidR="009636B7" w:rsidRDefault="009636B7" w:rsidP="00383528">
      <w:pPr>
        <w:pStyle w:val="Sisennettyleipteksti2"/>
      </w:pPr>
      <w:r w:rsidRPr="0080454F">
        <w:t xml:space="preserve">Kuten JYSE 2014 </w:t>
      </w:r>
      <w:r>
        <w:t>Tavarat</w:t>
      </w:r>
      <w:r w:rsidRPr="0080454F">
        <w:t xml:space="preserve"> ehdoissa kohdassa 2: ”Kumpikin sopijapuoli nimeää yhteyshenkilön, jonka tehtävänä on seurata ja valvoa hankintasopimuksen toteutumista ja tiedottaa hankintasopimuksen toteutumiseen liittyvistä asioista. Ellei toisin ole sovittu, yhteyshenkilöllä ei ole oikeutta muuttaa hankintasopimusta. Sopijapuolen on viivytyksettä ilmoitettava kirjallisesti yhteyshenkilön vaihtumisesta toisen sopijapuolen yhteyshenkilölle.”</w:t>
      </w:r>
    </w:p>
    <w:p w14:paraId="2C174335" w14:textId="77777777" w:rsidR="009636B7" w:rsidRPr="00DA0C5C" w:rsidRDefault="009636B7" w:rsidP="00383528">
      <w:pPr>
        <w:pStyle w:val="Sisennettyleipteksti2"/>
      </w:pPr>
    </w:p>
    <w:p w14:paraId="137A022D" w14:textId="77777777" w:rsidR="009636B7" w:rsidRPr="00125472" w:rsidRDefault="009636B7" w:rsidP="00383528">
      <w:pPr>
        <w:pStyle w:val="Sisennettyleipteksti2"/>
        <w:rPr>
          <w:rFonts w:cs="Arial"/>
          <w:szCs w:val="24"/>
        </w:rPr>
      </w:pPr>
      <w:r w:rsidRPr="00125472">
        <w:rPr>
          <w:rFonts w:cs="Arial"/>
          <w:b/>
          <w:szCs w:val="24"/>
        </w:rPr>
        <w:t>Tilaajan</w:t>
      </w:r>
      <w:r w:rsidRPr="00125472">
        <w:rPr>
          <w:rFonts w:cs="Arial"/>
          <w:szCs w:val="24"/>
        </w:rPr>
        <w:t xml:space="preserve"> sopimusyhteyshenkilö: </w:t>
      </w:r>
    </w:p>
    <w:p w14:paraId="615546E7" w14:textId="520094F8" w:rsidR="008F682E" w:rsidRPr="00125472" w:rsidRDefault="00254881" w:rsidP="008F682E">
      <w:pPr>
        <w:pStyle w:val="Sisennettyleipteksti2"/>
        <w:rPr>
          <w:rFonts w:cs="Arial"/>
          <w:szCs w:val="24"/>
        </w:rPr>
      </w:pPr>
      <w:r w:rsidRPr="00125472">
        <w:rPr>
          <w:rFonts w:cs="Arial"/>
          <w:szCs w:val="24"/>
        </w:rPr>
        <w:t>Liikuntapäällikkö Jari Tolvanen</w:t>
      </w:r>
    </w:p>
    <w:p w14:paraId="1F8DFB30" w14:textId="6077F01A" w:rsidR="008F682E" w:rsidRPr="00125472" w:rsidRDefault="008F682E" w:rsidP="008F682E">
      <w:pPr>
        <w:pStyle w:val="Sisennettyleipteksti2"/>
        <w:rPr>
          <w:rFonts w:cs="Arial"/>
          <w:szCs w:val="24"/>
        </w:rPr>
      </w:pPr>
      <w:r w:rsidRPr="00125472">
        <w:rPr>
          <w:rFonts w:cs="Arial"/>
          <w:szCs w:val="24"/>
        </w:rPr>
        <w:t>puh</w:t>
      </w:r>
      <w:r w:rsidR="00125472" w:rsidRPr="00125472">
        <w:rPr>
          <w:rFonts w:cs="Arial"/>
          <w:szCs w:val="24"/>
        </w:rPr>
        <w:t>:</w:t>
      </w:r>
      <w:r w:rsidRPr="00125472">
        <w:rPr>
          <w:rFonts w:cs="Arial"/>
          <w:szCs w:val="24"/>
        </w:rPr>
        <w:t xml:space="preserve"> </w:t>
      </w:r>
      <w:r w:rsidR="00125472" w:rsidRPr="00125472">
        <w:rPr>
          <w:rFonts w:cs="Arial"/>
          <w:szCs w:val="24"/>
        </w:rPr>
        <w:t>050 554 5858</w:t>
      </w:r>
    </w:p>
    <w:p w14:paraId="54641ACA" w14:textId="2A079BA9" w:rsidR="009636B7" w:rsidRPr="00DE3C11" w:rsidRDefault="008F682E" w:rsidP="008F682E">
      <w:pPr>
        <w:pStyle w:val="Sisennettyleipteksti2"/>
        <w:rPr>
          <w:rFonts w:cs="Arial"/>
          <w:szCs w:val="24"/>
        </w:rPr>
      </w:pPr>
      <w:proofErr w:type="spellStart"/>
      <w:r w:rsidRPr="00DE3C11">
        <w:rPr>
          <w:rFonts w:cs="Arial"/>
          <w:szCs w:val="24"/>
        </w:rPr>
        <w:t>email</w:t>
      </w:r>
      <w:proofErr w:type="spellEnd"/>
      <w:r w:rsidR="00125472" w:rsidRPr="00DE3C11">
        <w:rPr>
          <w:rFonts w:cs="Arial"/>
          <w:szCs w:val="24"/>
        </w:rPr>
        <w:t>: jari.tolvanen@tampere.fi</w:t>
      </w:r>
    </w:p>
    <w:p w14:paraId="7599E261" w14:textId="77777777" w:rsidR="008F682E" w:rsidRPr="00DE3C11" w:rsidRDefault="008F682E" w:rsidP="008F682E">
      <w:pPr>
        <w:pStyle w:val="Sisennettyleipteksti2"/>
        <w:rPr>
          <w:rFonts w:cs="Arial"/>
          <w:color w:val="FF0000"/>
          <w:szCs w:val="24"/>
        </w:rPr>
      </w:pPr>
    </w:p>
    <w:p w14:paraId="1F64A023" w14:textId="77777777" w:rsidR="009636B7" w:rsidRPr="00DA0C5C" w:rsidRDefault="009636B7" w:rsidP="00383528">
      <w:pPr>
        <w:pStyle w:val="Sisennettyleipteksti2"/>
        <w:rPr>
          <w:rFonts w:cs="Arial"/>
          <w:szCs w:val="24"/>
        </w:rPr>
      </w:pPr>
      <w:r w:rsidRPr="008D0E02">
        <w:rPr>
          <w:rFonts w:cs="Arial"/>
          <w:b/>
          <w:szCs w:val="24"/>
        </w:rPr>
        <w:t>Toimittajan</w:t>
      </w:r>
      <w:r w:rsidRPr="00DA0C5C">
        <w:rPr>
          <w:rFonts w:cs="Arial"/>
          <w:szCs w:val="24"/>
        </w:rPr>
        <w:t xml:space="preserve"> sopimusyhteyshenkilö:</w:t>
      </w:r>
    </w:p>
    <w:p w14:paraId="72600FA4" w14:textId="4D6C385D" w:rsidR="009636B7" w:rsidRPr="008F682E" w:rsidRDefault="008F682E" w:rsidP="00383528">
      <w:pPr>
        <w:pStyle w:val="Sisennettyleipteksti2"/>
        <w:rPr>
          <w:rFonts w:cs="Arial"/>
          <w:color w:val="FF0000"/>
          <w:szCs w:val="24"/>
        </w:rPr>
      </w:pPr>
      <w:r w:rsidRPr="008F682E">
        <w:rPr>
          <w:rFonts w:cs="Arial"/>
          <w:color w:val="FF0000"/>
          <w:szCs w:val="24"/>
        </w:rPr>
        <w:t>Nimike ja Nimi</w:t>
      </w:r>
    </w:p>
    <w:p w14:paraId="6A44F7DE" w14:textId="4AF611B6" w:rsidR="009636B7" w:rsidRPr="008F682E" w:rsidRDefault="009636B7" w:rsidP="00383528">
      <w:pPr>
        <w:pStyle w:val="Sisennettyleipteksti2"/>
        <w:rPr>
          <w:rFonts w:cs="Arial"/>
          <w:color w:val="FF0000"/>
          <w:szCs w:val="24"/>
        </w:rPr>
      </w:pPr>
      <w:r w:rsidRPr="008F682E">
        <w:rPr>
          <w:rFonts w:cs="Arial"/>
          <w:color w:val="FF0000"/>
          <w:szCs w:val="24"/>
        </w:rPr>
        <w:t>puh</w:t>
      </w:r>
      <w:r w:rsidR="00125472">
        <w:rPr>
          <w:rFonts w:cs="Arial"/>
          <w:color w:val="FF0000"/>
          <w:szCs w:val="24"/>
        </w:rPr>
        <w:t>:</w:t>
      </w:r>
      <w:r w:rsidRPr="008F682E">
        <w:rPr>
          <w:rFonts w:cs="Arial"/>
          <w:color w:val="FF0000"/>
          <w:szCs w:val="24"/>
        </w:rPr>
        <w:t xml:space="preserve"> </w:t>
      </w:r>
    </w:p>
    <w:p w14:paraId="72E5F210" w14:textId="5D1244DD" w:rsidR="009636B7" w:rsidRPr="00DE3C11" w:rsidRDefault="009636B7" w:rsidP="00383528">
      <w:pPr>
        <w:pStyle w:val="Sisennettyleipteksti2"/>
        <w:rPr>
          <w:rFonts w:cs="Arial"/>
          <w:szCs w:val="24"/>
        </w:rPr>
      </w:pPr>
      <w:proofErr w:type="spellStart"/>
      <w:r w:rsidRPr="00DE3C11">
        <w:rPr>
          <w:rFonts w:cs="Arial"/>
          <w:color w:val="FF0000"/>
          <w:szCs w:val="24"/>
        </w:rPr>
        <w:t>email</w:t>
      </w:r>
      <w:proofErr w:type="spellEnd"/>
      <w:r w:rsidR="00125472" w:rsidRPr="00DE3C11">
        <w:rPr>
          <w:rFonts w:cs="Arial"/>
          <w:color w:val="FF0000"/>
          <w:szCs w:val="24"/>
        </w:rPr>
        <w:t>:</w:t>
      </w:r>
      <w:r w:rsidRPr="00DE3C11">
        <w:rPr>
          <w:rFonts w:cs="Arial"/>
          <w:color w:val="FF0000"/>
          <w:szCs w:val="24"/>
        </w:rPr>
        <w:t xml:space="preserve"> </w:t>
      </w:r>
    </w:p>
    <w:p w14:paraId="7E67A55D" w14:textId="39137CC8" w:rsidR="009636B7" w:rsidRPr="00DE3C11" w:rsidRDefault="009636B7" w:rsidP="00C52ED5">
      <w:pPr>
        <w:pStyle w:val="Sisennettyleipteksti2"/>
        <w:ind w:left="0"/>
        <w:rPr>
          <w:rFonts w:cs="Arial"/>
          <w:i/>
          <w:color w:val="FF0000"/>
          <w:szCs w:val="24"/>
        </w:rPr>
      </w:pPr>
      <w:r w:rsidRPr="00DE3C11">
        <w:rPr>
          <w:rFonts w:cs="Arial"/>
          <w:i/>
          <w:color w:val="FF0000"/>
          <w:szCs w:val="24"/>
        </w:rPr>
        <w:tab/>
      </w:r>
    </w:p>
    <w:p w14:paraId="693FCD6E" w14:textId="77777777" w:rsidR="009636B7" w:rsidRPr="00DA0C5C" w:rsidRDefault="009636B7" w:rsidP="009636B7">
      <w:pPr>
        <w:pStyle w:val="sopimus"/>
        <w:numPr>
          <w:ilvl w:val="0"/>
          <w:numId w:val="5"/>
        </w:numPr>
      </w:pPr>
      <w:bookmarkStart w:id="18" w:name="_Toc405451946"/>
      <w:bookmarkStart w:id="19" w:name="_Toc532906449"/>
      <w:bookmarkStart w:id="20" w:name="_Toc128133629"/>
      <w:r w:rsidRPr="00DA0C5C">
        <w:t>Alihankinta</w:t>
      </w:r>
      <w:bookmarkEnd w:id="18"/>
      <w:bookmarkEnd w:id="19"/>
      <w:bookmarkEnd w:id="20"/>
    </w:p>
    <w:p w14:paraId="513629D5" w14:textId="7A6C8FF7" w:rsidR="0055203E" w:rsidRDefault="0055203E" w:rsidP="00DC789F">
      <w:pPr>
        <w:autoSpaceDE w:val="0"/>
        <w:autoSpaceDN w:val="0"/>
        <w:adjustRightInd w:val="0"/>
        <w:ind w:left="1304"/>
        <w:jc w:val="both"/>
        <w:rPr>
          <w:rFonts w:cs="Arial"/>
        </w:rPr>
      </w:pPr>
      <w:r>
        <w:rPr>
          <w:lang w:eastAsia="fi-FI"/>
        </w:rPr>
        <w:t>K</w:t>
      </w:r>
      <w:r w:rsidRPr="00707C90">
        <w:rPr>
          <w:lang w:eastAsia="fi-FI"/>
        </w:rPr>
        <w:t>uten JYSE 2014 Tavarat ehdoissa kohdassa 3.</w:t>
      </w:r>
      <w:r>
        <w:rPr>
          <w:lang w:eastAsia="fi-FI"/>
        </w:rPr>
        <w:t xml:space="preserve"> (Huhtikuu 2022 päivitysversio)</w:t>
      </w:r>
    </w:p>
    <w:p w14:paraId="22ADA7E8" w14:textId="77777777" w:rsidR="0055203E" w:rsidRDefault="0055203E" w:rsidP="00DC789F">
      <w:pPr>
        <w:autoSpaceDE w:val="0"/>
        <w:autoSpaceDN w:val="0"/>
        <w:adjustRightInd w:val="0"/>
        <w:ind w:left="1304"/>
        <w:jc w:val="both"/>
        <w:rPr>
          <w:rFonts w:cs="Arial"/>
        </w:rPr>
      </w:pPr>
    </w:p>
    <w:p w14:paraId="15E2F057" w14:textId="7CD56C6E" w:rsidR="00DC789F" w:rsidRDefault="00DC789F" w:rsidP="00DC789F">
      <w:pPr>
        <w:autoSpaceDE w:val="0"/>
        <w:autoSpaceDN w:val="0"/>
        <w:adjustRightInd w:val="0"/>
        <w:ind w:left="1304"/>
        <w:jc w:val="both"/>
        <w:rPr>
          <w:rFonts w:cs="Arial"/>
        </w:rPr>
      </w:pPr>
      <w:r w:rsidRPr="000A1D74">
        <w:rPr>
          <w:rFonts w:cs="Arial"/>
        </w:rPr>
        <w:t>Toimittaja vastaa käyttämiensä alihankkijoiden työstä ja tuloksist</w:t>
      </w:r>
      <w:r>
        <w:rPr>
          <w:rFonts w:cs="Arial"/>
        </w:rPr>
        <w:t xml:space="preserve">a kuin omastaan. Tilaaja </w:t>
      </w:r>
      <w:r w:rsidRPr="000A1D74">
        <w:rPr>
          <w:rFonts w:cs="Arial"/>
        </w:rPr>
        <w:t>voi aina kohdistaa mahdolliset vaatimukset ja rekla</w:t>
      </w:r>
      <w:r>
        <w:rPr>
          <w:rFonts w:cs="Arial"/>
        </w:rPr>
        <w:t>maatiot suoraan t</w:t>
      </w:r>
      <w:r w:rsidRPr="000A1D74">
        <w:rPr>
          <w:rFonts w:cs="Arial"/>
        </w:rPr>
        <w:t xml:space="preserve">oimittajaa kohtaan. </w:t>
      </w:r>
      <w:r>
        <w:rPr>
          <w:rFonts w:cs="Arial"/>
        </w:rPr>
        <w:t>Tilaajalla</w:t>
      </w:r>
      <w:r w:rsidRPr="006B610A">
        <w:rPr>
          <w:rFonts w:cs="Arial"/>
        </w:rPr>
        <w:t xml:space="preserve"> on oikeus perustellusta syystä kieltää tietyn alihankkijan käyttäminen.</w:t>
      </w:r>
    </w:p>
    <w:p w14:paraId="6535A690" w14:textId="77777777" w:rsidR="00DC789F" w:rsidRDefault="00DC789F" w:rsidP="00DC789F">
      <w:pPr>
        <w:autoSpaceDE w:val="0"/>
        <w:autoSpaceDN w:val="0"/>
        <w:adjustRightInd w:val="0"/>
        <w:ind w:left="1304"/>
        <w:jc w:val="both"/>
        <w:rPr>
          <w:lang w:eastAsia="fi-FI"/>
        </w:rPr>
      </w:pPr>
    </w:p>
    <w:p w14:paraId="4B88229E" w14:textId="3CA9FD9A" w:rsidR="00DC789F" w:rsidRPr="00DC789F" w:rsidRDefault="00707C90" w:rsidP="00DC789F">
      <w:pPr>
        <w:autoSpaceDE w:val="0"/>
        <w:autoSpaceDN w:val="0"/>
        <w:adjustRightInd w:val="0"/>
        <w:ind w:left="1304"/>
        <w:jc w:val="both"/>
        <w:rPr>
          <w:rFonts w:cs="Arial"/>
        </w:rPr>
      </w:pPr>
      <w:r w:rsidRPr="00707C90">
        <w:rPr>
          <w:lang w:eastAsia="fi-FI"/>
        </w:rPr>
        <w:t>Toimittajalla on velvollisuus vaihtaa alihankkija välittömästi, mikäli alihankkijaa rasittaa Euroopan unionin tai YK:n kohdistama pakote, vaikka peruste olisi syntynyt vasta sopimussuhteen alkamisen jälkeen.</w:t>
      </w:r>
    </w:p>
    <w:p w14:paraId="5DAB8B6F" w14:textId="77777777" w:rsidR="0055203E" w:rsidRDefault="0055203E" w:rsidP="0055203E">
      <w:pPr>
        <w:pStyle w:val="Leipteksti"/>
        <w:ind w:left="720" w:firstLine="584"/>
        <w:rPr>
          <w:rFonts w:cs="Arial"/>
          <w:color w:val="FF0000"/>
        </w:rPr>
      </w:pPr>
    </w:p>
    <w:p w14:paraId="25EFC7D2" w14:textId="0B73747F" w:rsidR="0055203E" w:rsidRPr="006F554C" w:rsidRDefault="0055203E" w:rsidP="0055203E">
      <w:pPr>
        <w:pStyle w:val="Leipteksti"/>
        <w:ind w:left="720" w:firstLine="584"/>
        <w:rPr>
          <w:rFonts w:cs="Arial"/>
          <w:color w:val="FF0000"/>
        </w:rPr>
      </w:pPr>
      <w:r>
        <w:rPr>
          <w:rFonts w:cs="Arial"/>
          <w:color w:val="FF0000"/>
        </w:rPr>
        <w:lastRenderedPageBreak/>
        <w:t xml:space="preserve">Toimittajan käyttämät alihankkijat: xxxx/ Toimittaja ei käytä </w:t>
      </w:r>
      <w:r w:rsidR="00FC61CC">
        <w:rPr>
          <w:rFonts w:cs="Arial"/>
          <w:color w:val="FF0000"/>
        </w:rPr>
        <w:t xml:space="preserve">tässä hankinnassa </w:t>
      </w:r>
      <w:r>
        <w:rPr>
          <w:rFonts w:cs="Arial"/>
          <w:color w:val="FF0000"/>
        </w:rPr>
        <w:t>alihankintaa.</w:t>
      </w:r>
    </w:p>
    <w:p w14:paraId="5BBDD559" w14:textId="77777777" w:rsidR="009636B7" w:rsidRPr="00DA0C5C" w:rsidRDefault="009636B7" w:rsidP="00383528">
      <w:pPr>
        <w:pStyle w:val="Sisennettyleipteksti2"/>
        <w:rPr>
          <w:i/>
          <w:color w:val="FF0000"/>
        </w:rPr>
      </w:pPr>
    </w:p>
    <w:p w14:paraId="1CAE9A64" w14:textId="25520D44" w:rsidR="009636B7" w:rsidRPr="00DA0C5C" w:rsidRDefault="009636B7" w:rsidP="009636B7">
      <w:pPr>
        <w:pStyle w:val="sopimus"/>
        <w:numPr>
          <w:ilvl w:val="0"/>
          <w:numId w:val="5"/>
        </w:numPr>
      </w:pPr>
      <w:bookmarkStart w:id="21" w:name="_Toc405451947"/>
      <w:bookmarkStart w:id="22" w:name="_Toc532906450"/>
      <w:bookmarkStart w:id="23" w:name="_Toc128133630"/>
      <w:r w:rsidRPr="00DA0C5C">
        <w:t xml:space="preserve">Tavaran </w:t>
      </w:r>
      <w:r w:rsidR="000F3AEB">
        <w:t xml:space="preserve">ja palvelun </w:t>
      </w:r>
      <w:r w:rsidRPr="00DA0C5C">
        <w:t>ominaisuudet</w:t>
      </w:r>
      <w:bookmarkEnd w:id="21"/>
      <w:bookmarkEnd w:id="22"/>
      <w:bookmarkEnd w:id="23"/>
    </w:p>
    <w:p w14:paraId="7165A6BF" w14:textId="243837F4" w:rsidR="009636B7" w:rsidRDefault="009636B7" w:rsidP="006A415E">
      <w:pPr>
        <w:pStyle w:val="Sisennettyleipteksti2"/>
      </w:pPr>
      <w:r w:rsidRPr="00DA0C5C">
        <w:t xml:space="preserve">Kuten </w:t>
      </w:r>
      <w:r>
        <w:t>JYSE</w:t>
      </w:r>
      <w:r w:rsidRPr="00DA0C5C">
        <w:t xml:space="preserve"> 2014 Tavarat ehdoissa kohdassa 4. </w:t>
      </w:r>
    </w:p>
    <w:p w14:paraId="1BC745CA" w14:textId="669145AA" w:rsidR="00DB60C3" w:rsidRDefault="00DB60C3" w:rsidP="006A415E">
      <w:pPr>
        <w:pStyle w:val="Sisennettyleipteksti2"/>
      </w:pPr>
    </w:p>
    <w:p w14:paraId="26F04DF5" w14:textId="5E91DE8F" w:rsidR="00DB60C3" w:rsidRDefault="00801FD7" w:rsidP="00DB60C3">
      <w:pPr>
        <w:pStyle w:val="Sisennettyleipteksti2"/>
      </w:pPr>
      <w:r>
        <w:t>Tuotteille</w:t>
      </w:r>
      <w:r w:rsidR="00DB60C3" w:rsidRPr="009628D2">
        <w:t xml:space="preserve"> asetetut vaatimukset ja määrittelyt on ilmoitettu hankintaa koskevassa </w:t>
      </w:r>
      <w:r w:rsidR="008F682E" w:rsidRPr="008F682E">
        <w:rPr>
          <w:color w:val="FF0000"/>
        </w:rPr>
        <w:t>xx.xx.</w:t>
      </w:r>
      <w:r w:rsidR="000F3AEB" w:rsidRPr="008F682E">
        <w:rPr>
          <w:color w:val="FF0000"/>
        </w:rPr>
        <w:t>202</w:t>
      </w:r>
      <w:r w:rsidR="004B4AF9">
        <w:rPr>
          <w:color w:val="FF0000"/>
        </w:rPr>
        <w:t>4</w:t>
      </w:r>
      <w:r w:rsidR="000F3AEB" w:rsidRPr="008F682E">
        <w:rPr>
          <w:color w:val="FF0000"/>
        </w:rPr>
        <w:t xml:space="preserve"> </w:t>
      </w:r>
      <w:r w:rsidR="000F3AEB">
        <w:t xml:space="preserve">päivätyssä </w:t>
      </w:r>
      <w:r w:rsidR="00DB60C3" w:rsidRPr="00E02F65">
        <w:t>tarjouspyynnössä ja ko. tarjouspyynnön liitteissä. Tarjouspyynnön ehtona on ollut, että tarjoaja sitoutuu kaikkien hankinnan ehdottomien vaatimusten täyttämiseen. Toimittaja on tarjouksen tehdessään sitoutunut kaikkien ehdottomien vaatimusten täyttämiseen.</w:t>
      </w:r>
    </w:p>
    <w:p w14:paraId="6E2A8AF5" w14:textId="77777777" w:rsidR="00DB60C3" w:rsidRPr="00DA0C5C" w:rsidRDefault="00DB60C3" w:rsidP="0087729E">
      <w:pPr>
        <w:pStyle w:val="Sisennettyleipteksti2"/>
        <w:ind w:left="0"/>
      </w:pPr>
    </w:p>
    <w:p w14:paraId="4E9FB285" w14:textId="6511560C" w:rsidR="00806E0A" w:rsidRPr="00806E0A" w:rsidRDefault="00A91784" w:rsidP="004F3FB6">
      <w:pPr>
        <w:autoSpaceDE w:val="0"/>
        <w:autoSpaceDN w:val="0"/>
        <w:adjustRightInd w:val="0"/>
        <w:ind w:left="1304"/>
        <w:rPr>
          <w:iCs/>
          <w:color w:val="FF0000"/>
        </w:rPr>
      </w:pPr>
      <w:r w:rsidRPr="005A6D4C">
        <w:t>Tilaaja tekee toimittajalle kirjallisen tilauksen. Toimittaja kuittaa kirjallisesti vastaanottaneensa</w:t>
      </w:r>
      <w:r>
        <w:t xml:space="preserve"> </w:t>
      </w:r>
      <w:r w:rsidRPr="005A6D4C">
        <w:t>tilauksen ja antaa samassa yhteydessä arvioidun toimitusaikataulun</w:t>
      </w:r>
      <w:r>
        <w:t xml:space="preserve"> </w:t>
      </w:r>
      <w:r w:rsidRPr="005A6D4C">
        <w:t>sekä tilauksesta vastaavan yhteyshenkilön tiedot. Kirjalliseksi tilaukseksi katsotaan</w:t>
      </w:r>
      <w:r>
        <w:t xml:space="preserve"> </w:t>
      </w:r>
      <w:r w:rsidRPr="005A6D4C">
        <w:t>myös sähköisessä muodossa tehty tilaus.</w:t>
      </w:r>
      <w:r w:rsidR="00806E0A">
        <w:rPr>
          <w:iCs/>
          <w:color w:val="FF0000"/>
        </w:rPr>
        <w:tab/>
      </w:r>
    </w:p>
    <w:p w14:paraId="443B17C8" w14:textId="77777777" w:rsidR="00806E0A" w:rsidRDefault="004A121C" w:rsidP="00DB60C3">
      <w:pPr>
        <w:pStyle w:val="Sisennettyleipteksti3"/>
        <w:ind w:right="283" w:firstLine="944"/>
        <w:jc w:val="both"/>
        <w:rPr>
          <w:b/>
          <w:iCs/>
          <w:sz w:val="22"/>
          <w:szCs w:val="22"/>
        </w:rPr>
      </w:pPr>
      <w:r>
        <w:rPr>
          <w:b/>
          <w:iCs/>
          <w:sz w:val="22"/>
          <w:szCs w:val="22"/>
        </w:rPr>
        <w:t xml:space="preserve">  </w:t>
      </w:r>
    </w:p>
    <w:p w14:paraId="5F95ADA5" w14:textId="20CDF5AE" w:rsidR="00DB60C3" w:rsidRPr="00CF2B07" w:rsidRDefault="006426D4" w:rsidP="00DB60C3">
      <w:pPr>
        <w:pStyle w:val="Sisennettyleipteksti3"/>
        <w:ind w:right="283" w:firstLine="944"/>
        <w:jc w:val="both"/>
        <w:rPr>
          <w:b/>
          <w:iCs/>
          <w:sz w:val="22"/>
          <w:szCs w:val="22"/>
        </w:rPr>
      </w:pPr>
      <w:r>
        <w:rPr>
          <w:b/>
          <w:iCs/>
          <w:sz w:val="22"/>
          <w:szCs w:val="22"/>
        </w:rPr>
        <w:t xml:space="preserve"> </w:t>
      </w:r>
      <w:r w:rsidR="004F3FB6">
        <w:rPr>
          <w:b/>
          <w:iCs/>
          <w:sz w:val="22"/>
          <w:szCs w:val="22"/>
        </w:rPr>
        <w:t>O</w:t>
      </w:r>
      <w:r w:rsidR="00DB60C3" w:rsidRPr="00CF2B07">
        <w:rPr>
          <w:b/>
          <w:iCs/>
          <w:sz w:val="22"/>
          <w:szCs w:val="22"/>
        </w:rPr>
        <w:t>hjeet ja toimitettavat dokumentit</w:t>
      </w:r>
    </w:p>
    <w:p w14:paraId="22E453A1" w14:textId="2BD5F65C" w:rsidR="00C41B48" w:rsidRPr="008F682E" w:rsidRDefault="004F3FB6" w:rsidP="00643E80">
      <w:pPr>
        <w:pStyle w:val="Luettelokappale"/>
        <w:jc w:val="both"/>
      </w:pPr>
      <w:r>
        <w:rPr>
          <w:rFonts w:asciiTheme="minorHAnsi" w:hAnsiTheme="minorHAnsi" w:cstheme="minorHAnsi"/>
          <w:sz w:val="22"/>
          <w:szCs w:val="22"/>
        </w:rPr>
        <w:t>Tavaran</w:t>
      </w:r>
      <w:r w:rsidR="00B339E4">
        <w:rPr>
          <w:rFonts w:asciiTheme="minorHAnsi" w:hAnsiTheme="minorHAnsi" w:cstheme="minorHAnsi"/>
          <w:sz w:val="22"/>
          <w:szCs w:val="22"/>
        </w:rPr>
        <w:t xml:space="preserve"> </w:t>
      </w:r>
      <w:r w:rsidR="00CF2B07" w:rsidRPr="00A568BE">
        <w:rPr>
          <w:rFonts w:asciiTheme="minorHAnsi" w:hAnsiTheme="minorHAnsi" w:cstheme="minorHAnsi"/>
          <w:sz w:val="22"/>
          <w:szCs w:val="22"/>
        </w:rPr>
        <w:t xml:space="preserve">luovutuksen yhteydessä toimitetaan tilaajan käyttöön veloituksetta </w:t>
      </w:r>
      <w:r w:rsidR="00FF75E6">
        <w:rPr>
          <w:rFonts w:asciiTheme="minorHAnsi" w:hAnsiTheme="minorHAnsi" w:cstheme="minorHAnsi"/>
          <w:sz w:val="22"/>
          <w:szCs w:val="22"/>
        </w:rPr>
        <w:t xml:space="preserve">selkeät </w:t>
      </w:r>
      <w:r w:rsidR="00CF2B07" w:rsidRPr="00A568BE">
        <w:rPr>
          <w:rFonts w:asciiTheme="minorHAnsi" w:hAnsiTheme="minorHAnsi" w:cstheme="minorHAnsi"/>
          <w:sz w:val="22"/>
          <w:szCs w:val="22"/>
        </w:rPr>
        <w:t xml:space="preserve">suomenkieliset </w:t>
      </w:r>
      <w:r w:rsidR="00CF2B07" w:rsidRPr="003F663B">
        <w:rPr>
          <w:rFonts w:asciiTheme="minorHAnsi" w:hAnsiTheme="minorHAnsi" w:cstheme="minorHAnsi"/>
          <w:sz w:val="22"/>
          <w:szCs w:val="22"/>
        </w:rPr>
        <w:t>käyttö</w:t>
      </w:r>
      <w:r w:rsidR="00FF75E6">
        <w:rPr>
          <w:rFonts w:asciiTheme="minorHAnsi" w:hAnsiTheme="minorHAnsi" w:cstheme="minorHAnsi"/>
          <w:sz w:val="22"/>
          <w:szCs w:val="22"/>
        </w:rPr>
        <w:t>- ja huolto-</w:t>
      </w:r>
      <w:r w:rsidR="00CF2B07" w:rsidRPr="003F663B">
        <w:rPr>
          <w:rFonts w:asciiTheme="minorHAnsi" w:hAnsiTheme="minorHAnsi" w:cstheme="minorHAnsi"/>
          <w:sz w:val="22"/>
          <w:szCs w:val="22"/>
        </w:rPr>
        <w:t>ohjeet</w:t>
      </w:r>
      <w:r>
        <w:rPr>
          <w:rFonts w:asciiTheme="minorHAnsi" w:hAnsiTheme="minorHAnsi" w:cstheme="minorHAnsi"/>
          <w:sz w:val="22"/>
          <w:szCs w:val="22"/>
        </w:rPr>
        <w:t>, mikäli näitä on saatavilla toimittajalla</w:t>
      </w:r>
      <w:r w:rsidR="00062935" w:rsidRPr="003F663B">
        <w:rPr>
          <w:rFonts w:asciiTheme="minorHAnsi" w:hAnsiTheme="minorHAnsi" w:cstheme="minorHAnsi"/>
          <w:sz w:val="22"/>
          <w:szCs w:val="22"/>
        </w:rPr>
        <w:t>.</w:t>
      </w:r>
      <w:r w:rsidR="00BC75FB">
        <w:rPr>
          <w:rFonts w:asciiTheme="minorHAnsi" w:hAnsiTheme="minorHAnsi" w:cstheme="minorHAnsi"/>
          <w:sz w:val="22"/>
          <w:szCs w:val="22"/>
        </w:rPr>
        <w:t xml:space="preserve"> Ohjeet voivat olla myös </w:t>
      </w:r>
      <w:r w:rsidR="00BC75FB" w:rsidRPr="00A568BE">
        <w:rPr>
          <w:rFonts w:asciiTheme="minorHAnsi" w:hAnsiTheme="minorHAnsi" w:cstheme="minorHAnsi"/>
          <w:sz w:val="22"/>
          <w:szCs w:val="22"/>
        </w:rPr>
        <w:t xml:space="preserve">sähköisessä </w:t>
      </w:r>
      <w:r w:rsidR="00BC75FB">
        <w:rPr>
          <w:rFonts w:asciiTheme="minorHAnsi" w:hAnsiTheme="minorHAnsi" w:cstheme="minorHAnsi"/>
          <w:sz w:val="22"/>
          <w:szCs w:val="22"/>
        </w:rPr>
        <w:t>muodossa.</w:t>
      </w:r>
    </w:p>
    <w:p w14:paraId="35004C3D" w14:textId="6CA40E0D" w:rsidR="007B6221" w:rsidRPr="003E0336" w:rsidRDefault="007B6221" w:rsidP="007B6221">
      <w:pPr>
        <w:pStyle w:val="Sisennettyleipteksti2"/>
        <w:ind w:left="0"/>
      </w:pPr>
    </w:p>
    <w:p w14:paraId="5E7A5494" w14:textId="77777777" w:rsidR="009636B7" w:rsidRPr="00DA0C5C" w:rsidRDefault="009636B7" w:rsidP="009636B7">
      <w:pPr>
        <w:pStyle w:val="sopimus"/>
        <w:numPr>
          <w:ilvl w:val="0"/>
          <w:numId w:val="5"/>
        </w:numPr>
      </w:pPr>
      <w:bookmarkStart w:id="24" w:name="_Toc405451960"/>
      <w:bookmarkStart w:id="25" w:name="_Toc532906463"/>
      <w:bookmarkStart w:id="26" w:name="_Toc128133631"/>
      <w:r w:rsidRPr="00DA0C5C">
        <w:t>Hinta</w:t>
      </w:r>
      <w:bookmarkEnd w:id="24"/>
      <w:bookmarkEnd w:id="25"/>
      <w:bookmarkEnd w:id="26"/>
      <w:r w:rsidRPr="00DA0C5C">
        <w:t xml:space="preserve"> </w:t>
      </w:r>
    </w:p>
    <w:p w14:paraId="2ACD617A" w14:textId="76A528B3" w:rsidR="00A30A4F" w:rsidRPr="00A30A4F" w:rsidRDefault="00A30A4F" w:rsidP="007A1074">
      <w:pPr>
        <w:pStyle w:val="Luettelokappale"/>
        <w:ind w:left="717" w:firstLine="587"/>
        <w:rPr>
          <w:rFonts w:asciiTheme="minorHAnsi" w:hAnsiTheme="minorHAnsi" w:cstheme="minorHAnsi"/>
          <w:sz w:val="22"/>
          <w:szCs w:val="22"/>
        </w:rPr>
      </w:pPr>
      <w:r w:rsidRPr="00027F06">
        <w:rPr>
          <w:rFonts w:asciiTheme="minorHAnsi" w:hAnsiTheme="minorHAnsi" w:cstheme="minorHAnsi"/>
          <w:sz w:val="22"/>
          <w:szCs w:val="22"/>
        </w:rPr>
        <w:t xml:space="preserve">Tavaroiden hinnat ovat arvolisäverottomat sopimuksen liitteenä olevan </w:t>
      </w:r>
      <w:r w:rsidR="002E7404" w:rsidRPr="00027F06">
        <w:rPr>
          <w:rFonts w:asciiTheme="minorHAnsi" w:hAnsiTheme="minorHAnsi" w:cstheme="minorHAnsi"/>
          <w:sz w:val="22"/>
          <w:szCs w:val="22"/>
        </w:rPr>
        <w:t>tarjouksen</w:t>
      </w:r>
      <w:r w:rsidRPr="00027F06">
        <w:rPr>
          <w:rFonts w:asciiTheme="minorHAnsi" w:hAnsiTheme="minorHAnsi" w:cstheme="minorHAnsi"/>
          <w:sz w:val="22"/>
          <w:szCs w:val="22"/>
        </w:rPr>
        <w:t xml:space="preserve"> mukaise</w:t>
      </w:r>
      <w:r w:rsidR="002E7404" w:rsidRPr="00027F06">
        <w:rPr>
          <w:rFonts w:asciiTheme="minorHAnsi" w:hAnsiTheme="minorHAnsi" w:cstheme="minorHAnsi"/>
          <w:sz w:val="22"/>
          <w:szCs w:val="22"/>
        </w:rPr>
        <w:t>sti</w:t>
      </w:r>
      <w:r w:rsidRPr="00027F06">
        <w:rPr>
          <w:rFonts w:asciiTheme="minorHAnsi" w:hAnsiTheme="minorHAnsi" w:cstheme="minorHAnsi"/>
          <w:sz w:val="22"/>
          <w:szCs w:val="22"/>
        </w:rPr>
        <w:t>.</w:t>
      </w:r>
    </w:p>
    <w:p w14:paraId="2AAC2EDA" w14:textId="77777777" w:rsidR="00A30A4F" w:rsidRPr="00A30A4F" w:rsidRDefault="00A30A4F" w:rsidP="00A30A4F">
      <w:pPr>
        <w:pStyle w:val="Luettelokappale"/>
        <w:ind w:left="717"/>
        <w:rPr>
          <w:rFonts w:asciiTheme="minorHAnsi" w:hAnsiTheme="minorHAnsi" w:cstheme="minorHAnsi"/>
          <w:sz w:val="22"/>
          <w:szCs w:val="22"/>
        </w:rPr>
      </w:pPr>
    </w:p>
    <w:p w14:paraId="29260BDD" w14:textId="52DA414A" w:rsidR="00A30A4F" w:rsidRPr="00BD3817" w:rsidRDefault="003F4B95" w:rsidP="00A30A4F">
      <w:pPr>
        <w:pStyle w:val="Luettelokappale"/>
        <w:ind w:left="717"/>
        <w:rPr>
          <w:rFonts w:asciiTheme="minorHAnsi" w:hAnsiTheme="minorHAnsi" w:cstheme="minorHAnsi"/>
          <w:sz w:val="22"/>
          <w:szCs w:val="22"/>
        </w:rPr>
      </w:pPr>
      <w:r>
        <w:rPr>
          <w:rFonts w:asciiTheme="minorHAnsi" w:hAnsiTheme="minorHAnsi" w:cstheme="minorHAnsi"/>
          <w:sz w:val="22"/>
          <w:szCs w:val="22"/>
        </w:rPr>
        <w:tab/>
      </w:r>
      <w:r w:rsidRPr="00BD3817">
        <w:rPr>
          <w:rFonts w:asciiTheme="minorHAnsi" w:hAnsiTheme="minorHAnsi" w:cstheme="minorHAnsi"/>
          <w:sz w:val="22"/>
          <w:szCs w:val="22"/>
        </w:rPr>
        <w:t>Vaatimuksien täyttävä siirtoparketti</w:t>
      </w:r>
      <w:r w:rsidR="001A48C9">
        <w:rPr>
          <w:rFonts w:asciiTheme="minorHAnsi" w:hAnsiTheme="minorHAnsi" w:cstheme="minorHAnsi"/>
          <w:sz w:val="22"/>
          <w:szCs w:val="22"/>
        </w:rPr>
        <w:t>.</w:t>
      </w:r>
      <w:r w:rsidRPr="00BD3817">
        <w:rPr>
          <w:rFonts w:asciiTheme="minorHAnsi" w:hAnsiTheme="minorHAnsi" w:cstheme="minorHAnsi"/>
          <w:sz w:val="22"/>
          <w:szCs w:val="22"/>
        </w:rPr>
        <w:t xml:space="preserve"> </w:t>
      </w:r>
      <w:r w:rsidR="001A48C9">
        <w:rPr>
          <w:rFonts w:asciiTheme="minorHAnsi" w:hAnsiTheme="minorHAnsi" w:cstheme="minorHAnsi"/>
          <w:sz w:val="22"/>
          <w:szCs w:val="22"/>
        </w:rPr>
        <w:t>H</w:t>
      </w:r>
      <w:r w:rsidRPr="00BD3817">
        <w:rPr>
          <w:rFonts w:asciiTheme="minorHAnsi" w:hAnsiTheme="minorHAnsi" w:cstheme="minorHAnsi"/>
          <w:sz w:val="22"/>
          <w:szCs w:val="22"/>
        </w:rPr>
        <w:t xml:space="preserve">inta €/m2: </w:t>
      </w:r>
      <w:r w:rsidRPr="00BD3817">
        <w:rPr>
          <w:rFonts w:asciiTheme="minorHAnsi" w:hAnsiTheme="minorHAnsi" w:cstheme="minorHAnsi"/>
          <w:color w:val="FF0000"/>
          <w:sz w:val="22"/>
          <w:szCs w:val="22"/>
        </w:rPr>
        <w:t>xx</w:t>
      </w:r>
    </w:p>
    <w:p w14:paraId="3B7583B5" w14:textId="77777777" w:rsidR="00BD3817" w:rsidRPr="00BD3817" w:rsidRDefault="00BD3817" w:rsidP="00A30A4F">
      <w:pPr>
        <w:pStyle w:val="Luettelokappale"/>
        <w:ind w:left="717"/>
        <w:rPr>
          <w:rFonts w:asciiTheme="minorHAnsi" w:hAnsiTheme="minorHAnsi" w:cstheme="minorHAnsi"/>
          <w:sz w:val="22"/>
          <w:szCs w:val="22"/>
        </w:rPr>
      </w:pPr>
    </w:p>
    <w:p w14:paraId="75505673" w14:textId="6F145881" w:rsidR="00A30A4F" w:rsidRPr="00A30A4F" w:rsidRDefault="00BD3817" w:rsidP="001A48C9">
      <w:pPr>
        <w:pStyle w:val="Luettelokappale"/>
        <w:ind w:left="717" w:firstLine="587"/>
        <w:rPr>
          <w:rFonts w:asciiTheme="minorHAnsi" w:hAnsiTheme="minorHAnsi" w:cstheme="minorHAnsi"/>
          <w:sz w:val="22"/>
          <w:szCs w:val="22"/>
        </w:rPr>
      </w:pPr>
      <w:r w:rsidRPr="00BD3817">
        <w:rPr>
          <w:rFonts w:asciiTheme="minorHAnsi" w:hAnsiTheme="minorHAnsi" w:cstheme="minorHAnsi"/>
          <w:sz w:val="22"/>
          <w:szCs w:val="22"/>
        </w:rPr>
        <w:t xml:space="preserve">Varastointijärjestelmä/ varastointikärryt. </w:t>
      </w:r>
      <w:r w:rsidRPr="00BD3817">
        <w:rPr>
          <w:rFonts w:asciiTheme="minorHAnsi" w:hAnsiTheme="minorHAnsi" w:cstheme="minorHAnsi"/>
          <w:color w:val="FF0000"/>
          <w:sz w:val="22"/>
          <w:szCs w:val="22"/>
        </w:rPr>
        <w:t>xxxx€</w:t>
      </w:r>
    </w:p>
    <w:p w14:paraId="03B00FE8" w14:textId="77777777" w:rsidR="00A30A4F" w:rsidRPr="00A30A4F" w:rsidRDefault="00A30A4F" w:rsidP="00A30A4F">
      <w:pPr>
        <w:pStyle w:val="Luettelokappale"/>
        <w:ind w:left="717"/>
        <w:rPr>
          <w:rFonts w:asciiTheme="minorHAnsi" w:hAnsiTheme="minorHAnsi" w:cstheme="minorHAnsi"/>
          <w:sz w:val="22"/>
          <w:szCs w:val="22"/>
        </w:rPr>
      </w:pPr>
    </w:p>
    <w:p w14:paraId="145EDEFF" w14:textId="4478A94C" w:rsidR="00A30A4F" w:rsidRPr="00A30A4F" w:rsidRDefault="00A30A4F" w:rsidP="00E4167C">
      <w:pPr>
        <w:pStyle w:val="Luettelokappale"/>
        <w:ind w:left="717" w:firstLine="587"/>
        <w:rPr>
          <w:rFonts w:asciiTheme="minorHAnsi" w:hAnsiTheme="minorHAnsi" w:cstheme="minorHAnsi"/>
          <w:sz w:val="22"/>
          <w:szCs w:val="22"/>
        </w:rPr>
      </w:pPr>
      <w:r w:rsidRPr="00A30A4F">
        <w:rPr>
          <w:rFonts w:asciiTheme="minorHAnsi" w:hAnsiTheme="minorHAnsi" w:cstheme="minorHAnsi"/>
          <w:sz w:val="22"/>
          <w:szCs w:val="22"/>
        </w:rPr>
        <w:t>Laskutus-, toimitus-, pakkaus-. käsittely-, yms. lisiä ei hyväksytä.</w:t>
      </w:r>
    </w:p>
    <w:p w14:paraId="322D6625" w14:textId="0863E9DF" w:rsidR="009636B7" w:rsidRPr="00DA0C5C" w:rsidRDefault="009636B7" w:rsidP="000E62FA">
      <w:pPr>
        <w:autoSpaceDE w:val="0"/>
        <w:autoSpaceDN w:val="0"/>
        <w:adjustRightInd w:val="0"/>
        <w:rPr>
          <w:rFonts w:cs="Arial"/>
          <w:szCs w:val="24"/>
        </w:rPr>
      </w:pPr>
    </w:p>
    <w:p w14:paraId="12B46BF1" w14:textId="50C7E517" w:rsidR="009636B7" w:rsidRPr="00F41322" w:rsidRDefault="00CD4D0D" w:rsidP="009636B7">
      <w:pPr>
        <w:pStyle w:val="sopimus"/>
        <w:numPr>
          <w:ilvl w:val="0"/>
          <w:numId w:val="5"/>
        </w:numPr>
        <w:rPr>
          <w:rFonts w:cs="Arial"/>
          <w:szCs w:val="24"/>
        </w:rPr>
      </w:pPr>
      <w:bookmarkStart w:id="27" w:name="_Toc405451961"/>
      <w:bookmarkStart w:id="28" w:name="_Toc532906465"/>
      <w:bookmarkStart w:id="29" w:name="_Toc128133632"/>
      <w:r>
        <w:t>Laskutus ja m</w:t>
      </w:r>
      <w:r w:rsidR="009636B7" w:rsidRPr="00DA0C5C">
        <w:t>aksueh</w:t>
      </w:r>
      <w:bookmarkEnd w:id="27"/>
      <w:bookmarkEnd w:id="28"/>
      <w:r>
        <w:t>to</w:t>
      </w:r>
      <w:bookmarkEnd w:id="29"/>
    </w:p>
    <w:p w14:paraId="276A9DCB" w14:textId="77777777" w:rsidR="0088293E" w:rsidRPr="001A48C9" w:rsidRDefault="0088293E" w:rsidP="00E36D17">
      <w:pPr>
        <w:pStyle w:val="Luettelokappale"/>
        <w:jc w:val="both"/>
        <w:rPr>
          <w:rFonts w:asciiTheme="minorHAnsi" w:hAnsiTheme="minorHAnsi" w:cstheme="minorHAnsi"/>
          <w:sz w:val="22"/>
          <w:szCs w:val="22"/>
        </w:rPr>
      </w:pPr>
      <w:r w:rsidRPr="001A48C9">
        <w:rPr>
          <w:rFonts w:asciiTheme="minorHAnsi" w:hAnsiTheme="minorHAnsi" w:cstheme="minorHAnsi"/>
          <w:sz w:val="22"/>
          <w:szCs w:val="22"/>
        </w:rPr>
        <w:t>Kuten JYSE 2014 Palvelut ehdoissa kohdassa 10 (lukuun ottamatta kohtia 10.1, 10.2 ja 10.3, joita ei noudateta).</w:t>
      </w:r>
    </w:p>
    <w:p w14:paraId="4034351C" w14:textId="77777777" w:rsidR="0088293E" w:rsidRPr="001A48C9" w:rsidRDefault="0088293E" w:rsidP="0088293E">
      <w:pPr>
        <w:pStyle w:val="Luettelokappale"/>
        <w:ind w:left="717"/>
        <w:jc w:val="both"/>
        <w:rPr>
          <w:rFonts w:asciiTheme="minorHAnsi" w:hAnsiTheme="minorHAnsi" w:cstheme="minorHAnsi"/>
          <w:sz w:val="22"/>
          <w:szCs w:val="22"/>
        </w:rPr>
      </w:pPr>
    </w:p>
    <w:p w14:paraId="2DE64E23" w14:textId="77777777" w:rsidR="0088293E" w:rsidRPr="001A48C9" w:rsidRDefault="0088293E" w:rsidP="00A30A4F">
      <w:pPr>
        <w:pStyle w:val="Luettelokappale"/>
        <w:jc w:val="both"/>
        <w:rPr>
          <w:rFonts w:asciiTheme="minorHAnsi" w:hAnsiTheme="minorHAnsi" w:cstheme="minorHAnsi"/>
          <w:sz w:val="22"/>
          <w:szCs w:val="22"/>
        </w:rPr>
      </w:pPr>
      <w:r w:rsidRPr="001A48C9">
        <w:rPr>
          <w:rFonts w:asciiTheme="minorHAnsi" w:hAnsiTheme="minorHAnsi" w:cstheme="minorHAnsi"/>
          <w:sz w:val="22"/>
          <w:szCs w:val="22"/>
        </w:rPr>
        <w:t xml:space="preserve">JYSE 2014 Palvelut ehtojen kohtien 10.1, 10.2 ja 10.3 sijaan noudatetaan seuraavaa: </w:t>
      </w:r>
    </w:p>
    <w:p w14:paraId="77505BD2" w14:textId="77777777" w:rsidR="0088293E" w:rsidRPr="001A48C9" w:rsidRDefault="0088293E" w:rsidP="0088293E">
      <w:pPr>
        <w:pStyle w:val="Luettelokappale"/>
        <w:ind w:left="717"/>
        <w:jc w:val="both"/>
        <w:rPr>
          <w:rFonts w:asciiTheme="minorHAnsi" w:hAnsiTheme="minorHAnsi" w:cstheme="minorHAnsi"/>
          <w:sz w:val="22"/>
          <w:szCs w:val="22"/>
        </w:rPr>
      </w:pPr>
    </w:p>
    <w:p w14:paraId="60DF6F96" w14:textId="77777777" w:rsidR="0088293E" w:rsidRPr="001A48C9" w:rsidRDefault="0088293E" w:rsidP="00E36D17">
      <w:pPr>
        <w:pStyle w:val="Luettelokappale"/>
        <w:jc w:val="both"/>
        <w:rPr>
          <w:rFonts w:asciiTheme="minorHAnsi" w:hAnsiTheme="minorHAnsi" w:cstheme="minorHAnsi"/>
          <w:sz w:val="22"/>
          <w:szCs w:val="22"/>
        </w:rPr>
      </w:pPr>
      <w:r w:rsidRPr="001A48C9">
        <w:rPr>
          <w:rFonts w:asciiTheme="minorHAnsi" w:hAnsiTheme="minorHAnsi" w:cstheme="minorHAnsi"/>
          <w:sz w:val="22"/>
          <w:szCs w:val="22"/>
        </w:rPr>
        <w:t xml:space="preserve">Palveluntuottaja laskuttaa Tilaajaa verkkolaskulla. Verkkolasku erääntyy maksettavaksi 21 päivän kuluttua hyväksyttävän laskun päiväyksestä. </w:t>
      </w:r>
    </w:p>
    <w:p w14:paraId="76C8C7B2" w14:textId="77777777" w:rsidR="0088293E" w:rsidRPr="001A48C9" w:rsidRDefault="0088293E" w:rsidP="0088293E">
      <w:pPr>
        <w:pStyle w:val="Luettelokappale"/>
        <w:ind w:left="717"/>
        <w:jc w:val="both"/>
        <w:rPr>
          <w:rFonts w:asciiTheme="minorHAnsi" w:hAnsiTheme="minorHAnsi" w:cstheme="minorHAnsi"/>
          <w:sz w:val="22"/>
          <w:szCs w:val="22"/>
        </w:rPr>
      </w:pPr>
    </w:p>
    <w:p w14:paraId="0FA201AF" w14:textId="77777777" w:rsidR="0088293E" w:rsidRPr="001A48C9" w:rsidRDefault="0088293E" w:rsidP="00E36D17">
      <w:pPr>
        <w:pStyle w:val="Luettelokappale"/>
        <w:ind w:left="717" w:firstLine="587"/>
        <w:jc w:val="both"/>
        <w:rPr>
          <w:rFonts w:asciiTheme="minorHAnsi" w:hAnsiTheme="minorHAnsi" w:cstheme="minorHAnsi"/>
          <w:sz w:val="22"/>
          <w:szCs w:val="22"/>
        </w:rPr>
      </w:pPr>
      <w:r w:rsidRPr="001A48C9">
        <w:rPr>
          <w:rFonts w:asciiTheme="minorHAnsi" w:hAnsiTheme="minorHAnsi" w:cstheme="minorHAnsi"/>
          <w:sz w:val="22"/>
          <w:szCs w:val="22"/>
        </w:rPr>
        <w:t>Lasku tulee eritellä Tilaajan antaman ohjeen mukaisesti.</w:t>
      </w:r>
    </w:p>
    <w:p w14:paraId="55276087" w14:textId="77777777" w:rsidR="0088293E" w:rsidRPr="00E36D17" w:rsidRDefault="0088293E" w:rsidP="0088293E">
      <w:pPr>
        <w:pStyle w:val="Luettelokappale"/>
        <w:ind w:left="717"/>
        <w:jc w:val="both"/>
        <w:rPr>
          <w:rFonts w:asciiTheme="minorHAnsi" w:hAnsiTheme="minorHAnsi" w:cstheme="minorHAnsi"/>
          <w:color w:val="FFC000"/>
          <w:sz w:val="22"/>
          <w:szCs w:val="22"/>
        </w:rPr>
      </w:pPr>
    </w:p>
    <w:p w14:paraId="62AEFF98" w14:textId="77777777" w:rsidR="0088293E" w:rsidRPr="001A48C9" w:rsidRDefault="0088293E" w:rsidP="00E36D17">
      <w:pPr>
        <w:pStyle w:val="Luettelokappale"/>
        <w:ind w:left="717" w:firstLine="587"/>
        <w:jc w:val="both"/>
        <w:rPr>
          <w:rFonts w:asciiTheme="minorHAnsi" w:hAnsiTheme="minorHAnsi" w:cstheme="minorHAnsi"/>
          <w:sz w:val="22"/>
          <w:szCs w:val="22"/>
        </w:rPr>
      </w:pPr>
      <w:r w:rsidRPr="001A48C9">
        <w:rPr>
          <w:rFonts w:asciiTheme="minorHAnsi" w:hAnsiTheme="minorHAnsi" w:cstheme="minorHAnsi"/>
          <w:sz w:val="22"/>
          <w:szCs w:val="22"/>
        </w:rPr>
        <w:lastRenderedPageBreak/>
        <w:t xml:space="preserve">Laskutusosoite: </w:t>
      </w:r>
    </w:p>
    <w:p w14:paraId="6E906147" w14:textId="77777777" w:rsidR="0088293E" w:rsidRPr="001A48C9" w:rsidRDefault="0088293E" w:rsidP="00E36D17">
      <w:pPr>
        <w:pStyle w:val="Luettelokappale"/>
        <w:ind w:left="717" w:firstLine="587"/>
        <w:jc w:val="both"/>
        <w:rPr>
          <w:rFonts w:asciiTheme="minorHAnsi" w:hAnsiTheme="minorHAnsi" w:cstheme="minorHAnsi"/>
          <w:sz w:val="22"/>
          <w:szCs w:val="22"/>
        </w:rPr>
      </w:pPr>
      <w:r w:rsidRPr="001A48C9">
        <w:rPr>
          <w:rFonts w:asciiTheme="minorHAnsi" w:hAnsiTheme="minorHAnsi" w:cstheme="minorHAnsi"/>
          <w:sz w:val="22"/>
          <w:szCs w:val="22"/>
        </w:rPr>
        <w:t>Tampereen Kaupunki (Y-tunnus: 0211675–2)</w:t>
      </w:r>
    </w:p>
    <w:p w14:paraId="33F0D2AF" w14:textId="6F4418BD" w:rsidR="0088293E" w:rsidRPr="007449E4" w:rsidRDefault="0088293E" w:rsidP="00E36D17">
      <w:pPr>
        <w:pStyle w:val="Luettelokappale"/>
        <w:ind w:left="717" w:firstLine="587"/>
        <w:jc w:val="both"/>
        <w:rPr>
          <w:rFonts w:asciiTheme="minorHAnsi" w:hAnsiTheme="minorHAnsi" w:cstheme="minorHAnsi"/>
          <w:color w:val="FF0000"/>
          <w:sz w:val="22"/>
          <w:szCs w:val="22"/>
        </w:rPr>
      </w:pPr>
      <w:proofErr w:type="spellStart"/>
      <w:r w:rsidRPr="007449E4">
        <w:rPr>
          <w:rFonts w:asciiTheme="minorHAnsi" w:hAnsiTheme="minorHAnsi" w:cstheme="minorHAnsi"/>
          <w:color w:val="FF0000"/>
          <w:sz w:val="22"/>
          <w:szCs w:val="22"/>
        </w:rPr>
        <w:t>xxxxxxx</w:t>
      </w:r>
      <w:proofErr w:type="spellEnd"/>
      <w:r w:rsidRPr="007449E4">
        <w:rPr>
          <w:rFonts w:asciiTheme="minorHAnsi" w:hAnsiTheme="minorHAnsi" w:cstheme="minorHAnsi"/>
          <w:color w:val="FF0000"/>
          <w:sz w:val="22"/>
          <w:szCs w:val="22"/>
        </w:rPr>
        <w:t xml:space="preserve"> / </w:t>
      </w:r>
    </w:p>
    <w:p w14:paraId="38CF6103" w14:textId="77777777" w:rsidR="0088293E" w:rsidRPr="007449E4" w:rsidRDefault="0088293E" w:rsidP="00E36D17">
      <w:pPr>
        <w:pStyle w:val="Luettelokappale"/>
        <w:ind w:left="717" w:firstLine="587"/>
        <w:jc w:val="both"/>
        <w:rPr>
          <w:rFonts w:asciiTheme="minorHAnsi" w:hAnsiTheme="minorHAnsi" w:cstheme="minorHAnsi"/>
          <w:color w:val="FF0000"/>
          <w:sz w:val="22"/>
          <w:szCs w:val="22"/>
        </w:rPr>
      </w:pPr>
      <w:r w:rsidRPr="007449E4">
        <w:rPr>
          <w:rFonts w:asciiTheme="minorHAnsi" w:hAnsiTheme="minorHAnsi" w:cstheme="minorHAnsi"/>
          <w:color w:val="FF0000"/>
          <w:sz w:val="22"/>
          <w:szCs w:val="22"/>
        </w:rPr>
        <w:t xml:space="preserve">yksikkö </w:t>
      </w:r>
    </w:p>
    <w:p w14:paraId="06C976FA" w14:textId="69551003" w:rsidR="0088293E" w:rsidRPr="007449E4" w:rsidRDefault="0088293E" w:rsidP="00E36D17">
      <w:pPr>
        <w:pStyle w:val="Luettelokappale"/>
        <w:ind w:left="717" w:firstLine="587"/>
        <w:jc w:val="both"/>
        <w:rPr>
          <w:rFonts w:asciiTheme="minorHAnsi" w:hAnsiTheme="minorHAnsi" w:cstheme="minorHAnsi"/>
          <w:color w:val="FF0000"/>
          <w:sz w:val="22"/>
          <w:szCs w:val="22"/>
        </w:rPr>
      </w:pPr>
      <w:r w:rsidRPr="007449E4">
        <w:rPr>
          <w:rFonts w:asciiTheme="minorHAnsi" w:hAnsiTheme="minorHAnsi" w:cstheme="minorHAnsi"/>
          <w:color w:val="FF0000"/>
          <w:sz w:val="22"/>
          <w:szCs w:val="22"/>
        </w:rPr>
        <w:t xml:space="preserve">PL xxxx </w:t>
      </w:r>
    </w:p>
    <w:p w14:paraId="79E601D9" w14:textId="6046EC12" w:rsidR="0088293E" w:rsidRPr="007449E4" w:rsidRDefault="0088293E" w:rsidP="00E36D17">
      <w:pPr>
        <w:pStyle w:val="Luettelokappale"/>
        <w:ind w:left="717" w:firstLine="587"/>
        <w:jc w:val="both"/>
        <w:rPr>
          <w:rFonts w:asciiTheme="minorHAnsi" w:hAnsiTheme="minorHAnsi" w:cstheme="minorHAnsi"/>
          <w:color w:val="FF0000"/>
          <w:sz w:val="22"/>
          <w:szCs w:val="22"/>
        </w:rPr>
      </w:pPr>
      <w:proofErr w:type="spellStart"/>
      <w:r w:rsidRPr="007449E4">
        <w:rPr>
          <w:rFonts w:asciiTheme="minorHAnsi" w:hAnsiTheme="minorHAnsi" w:cstheme="minorHAnsi"/>
          <w:color w:val="FF0000"/>
          <w:sz w:val="22"/>
          <w:szCs w:val="22"/>
        </w:rPr>
        <w:t>xxxxx</w:t>
      </w:r>
      <w:proofErr w:type="spellEnd"/>
      <w:r w:rsidRPr="007449E4">
        <w:rPr>
          <w:rFonts w:asciiTheme="minorHAnsi" w:hAnsiTheme="minorHAnsi" w:cstheme="minorHAnsi"/>
          <w:color w:val="FF0000"/>
          <w:sz w:val="22"/>
          <w:szCs w:val="22"/>
        </w:rPr>
        <w:t xml:space="preserve"> DOCUSCAN</w:t>
      </w:r>
    </w:p>
    <w:p w14:paraId="07E1E868" w14:textId="77777777" w:rsidR="0088293E" w:rsidRPr="007449E4" w:rsidRDefault="0088293E" w:rsidP="00E36D17">
      <w:pPr>
        <w:pStyle w:val="Luettelokappale"/>
        <w:ind w:left="717" w:firstLine="587"/>
        <w:jc w:val="both"/>
        <w:rPr>
          <w:rFonts w:asciiTheme="minorHAnsi" w:hAnsiTheme="minorHAnsi" w:cstheme="minorHAnsi"/>
          <w:color w:val="FF0000"/>
          <w:sz w:val="22"/>
          <w:szCs w:val="22"/>
        </w:rPr>
      </w:pPr>
      <w:r w:rsidRPr="007449E4">
        <w:rPr>
          <w:rFonts w:asciiTheme="minorHAnsi" w:hAnsiTheme="minorHAnsi" w:cstheme="minorHAnsi"/>
          <w:color w:val="FF0000"/>
          <w:sz w:val="22"/>
          <w:szCs w:val="22"/>
        </w:rPr>
        <w:t>OVT-tunnus: 0037021167521130  </w:t>
      </w:r>
    </w:p>
    <w:p w14:paraId="009D99F4" w14:textId="77777777" w:rsidR="0088293E" w:rsidRPr="007449E4" w:rsidRDefault="0088293E" w:rsidP="0088293E">
      <w:pPr>
        <w:pStyle w:val="Luettelokappale"/>
        <w:ind w:left="717"/>
        <w:jc w:val="both"/>
        <w:rPr>
          <w:rFonts w:asciiTheme="minorHAnsi" w:hAnsiTheme="minorHAnsi" w:cstheme="minorHAnsi"/>
          <w:color w:val="FF0000"/>
          <w:sz w:val="22"/>
          <w:szCs w:val="22"/>
        </w:rPr>
      </w:pPr>
    </w:p>
    <w:p w14:paraId="3927D3A6" w14:textId="77777777" w:rsidR="0088293E" w:rsidRPr="007449E4" w:rsidRDefault="0088293E" w:rsidP="00E36D17">
      <w:pPr>
        <w:pStyle w:val="Luettelokappale"/>
        <w:ind w:left="717" w:firstLine="587"/>
        <w:jc w:val="both"/>
        <w:rPr>
          <w:rFonts w:asciiTheme="minorHAnsi" w:hAnsiTheme="minorHAnsi" w:cstheme="minorHAnsi"/>
          <w:color w:val="FF0000"/>
          <w:sz w:val="22"/>
          <w:szCs w:val="22"/>
        </w:rPr>
      </w:pPr>
      <w:r w:rsidRPr="007449E4">
        <w:rPr>
          <w:rFonts w:asciiTheme="minorHAnsi" w:hAnsiTheme="minorHAnsi" w:cstheme="minorHAnsi"/>
          <w:color w:val="FF0000"/>
          <w:sz w:val="22"/>
          <w:szCs w:val="22"/>
        </w:rPr>
        <w:t>Välittäjän (CGI Suomi Oy) tunnus: 003703575029</w:t>
      </w:r>
    </w:p>
    <w:p w14:paraId="47EF4F03" w14:textId="77777777" w:rsidR="0088293E" w:rsidRPr="001A48C9" w:rsidRDefault="0088293E" w:rsidP="0088293E">
      <w:pPr>
        <w:pStyle w:val="Luettelokappale"/>
        <w:ind w:left="717"/>
        <w:jc w:val="both"/>
        <w:rPr>
          <w:rFonts w:asciiTheme="minorHAnsi" w:hAnsiTheme="minorHAnsi" w:cstheme="minorHAnsi"/>
          <w:sz w:val="22"/>
          <w:szCs w:val="22"/>
        </w:rPr>
      </w:pPr>
    </w:p>
    <w:p w14:paraId="42B704E0" w14:textId="07E5342C" w:rsidR="0088293E" w:rsidRPr="001A48C9" w:rsidRDefault="0088293E" w:rsidP="00E36D17">
      <w:pPr>
        <w:pStyle w:val="Luettelokappale"/>
        <w:ind w:left="717" w:firstLine="587"/>
        <w:jc w:val="both"/>
        <w:rPr>
          <w:rFonts w:asciiTheme="minorHAnsi" w:hAnsiTheme="minorHAnsi" w:cstheme="minorHAnsi"/>
          <w:sz w:val="22"/>
          <w:szCs w:val="22"/>
        </w:rPr>
      </w:pPr>
      <w:r w:rsidRPr="001A48C9">
        <w:rPr>
          <w:rFonts w:asciiTheme="minorHAnsi" w:hAnsiTheme="minorHAnsi" w:cstheme="minorHAnsi"/>
          <w:sz w:val="22"/>
          <w:szCs w:val="22"/>
        </w:rPr>
        <w:t>Laskun viitteeksi tulee merkitä laskutettavan tilauksen kohde ja päivämäärä.</w:t>
      </w:r>
    </w:p>
    <w:p w14:paraId="7262AF1E" w14:textId="77777777" w:rsidR="009636B7" w:rsidRPr="00DA0C5C" w:rsidRDefault="009636B7" w:rsidP="006A415E">
      <w:pPr>
        <w:pStyle w:val="Sisennettyleipteksti2"/>
        <w:rPr>
          <w:rFonts w:cs="Arial"/>
        </w:rPr>
      </w:pPr>
    </w:p>
    <w:p w14:paraId="324CCD41" w14:textId="5D0FEE60" w:rsidR="009636B7" w:rsidRPr="00DA0C5C" w:rsidRDefault="00A91784" w:rsidP="009636B7">
      <w:pPr>
        <w:pStyle w:val="sopimus"/>
        <w:numPr>
          <w:ilvl w:val="0"/>
          <w:numId w:val="5"/>
        </w:numPr>
      </w:pPr>
      <w:bookmarkStart w:id="30" w:name="_Toc128133633"/>
      <w:r>
        <w:t>Vakuudet</w:t>
      </w:r>
      <w:bookmarkEnd w:id="30"/>
    </w:p>
    <w:p w14:paraId="6050C730" w14:textId="77777777" w:rsidR="007449E4" w:rsidRDefault="007449E4" w:rsidP="00CD4D0D">
      <w:pPr>
        <w:autoSpaceDE w:val="0"/>
        <w:autoSpaceDN w:val="0"/>
        <w:adjustRightInd w:val="0"/>
        <w:ind w:left="1304"/>
      </w:pPr>
    </w:p>
    <w:p w14:paraId="4793A5E0" w14:textId="2054626E" w:rsidR="00CD4D0D" w:rsidRPr="005A6D4C" w:rsidRDefault="00A91784" w:rsidP="00CD4D0D">
      <w:pPr>
        <w:autoSpaceDE w:val="0"/>
        <w:autoSpaceDN w:val="0"/>
        <w:adjustRightInd w:val="0"/>
        <w:ind w:left="1304"/>
      </w:pPr>
      <w:r>
        <w:t>Kuten JYSE 2014 Tavarat ehdoissa kohdassa 7.</w:t>
      </w:r>
    </w:p>
    <w:p w14:paraId="6ED9610A" w14:textId="77777777" w:rsidR="009636B7" w:rsidRPr="00DA0C5C" w:rsidRDefault="009636B7" w:rsidP="009636B7">
      <w:pPr>
        <w:autoSpaceDE w:val="0"/>
        <w:autoSpaceDN w:val="0"/>
        <w:adjustRightInd w:val="0"/>
        <w:rPr>
          <w:rFonts w:cs="Arial"/>
          <w:szCs w:val="24"/>
        </w:rPr>
      </w:pPr>
    </w:p>
    <w:p w14:paraId="246CA0AA" w14:textId="77777777" w:rsidR="009636B7" w:rsidRPr="00DA0C5C" w:rsidRDefault="009636B7" w:rsidP="009636B7">
      <w:pPr>
        <w:pStyle w:val="sopimus"/>
        <w:numPr>
          <w:ilvl w:val="0"/>
          <w:numId w:val="5"/>
        </w:numPr>
      </w:pPr>
      <w:bookmarkStart w:id="31" w:name="_Toc405451963"/>
      <w:bookmarkStart w:id="32" w:name="_Toc532906467"/>
      <w:bookmarkStart w:id="33" w:name="_Toc128133634"/>
      <w:r w:rsidRPr="00DA0C5C">
        <w:t>Tavaran luovutus ja vaaranvastuun siirtyminen sekä muut toimitusehdot</w:t>
      </w:r>
      <w:bookmarkEnd w:id="31"/>
      <w:bookmarkEnd w:id="32"/>
      <w:bookmarkEnd w:id="33"/>
    </w:p>
    <w:p w14:paraId="765C601D" w14:textId="77777777" w:rsidR="009636B7" w:rsidRPr="00DA0C5C" w:rsidRDefault="009636B7" w:rsidP="006A415E">
      <w:pPr>
        <w:pStyle w:val="Sisennettyleipteksti2"/>
      </w:pPr>
      <w:r w:rsidRPr="00DA0C5C">
        <w:t xml:space="preserve">Kuten </w:t>
      </w:r>
      <w:r>
        <w:t>JYSE</w:t>
      </w:r>
      <w:r w:rsidRPr="00DA0C5C">
        <w:t xml:space="preserve"> 2014 Tavarat ehdoissa kohdassa 8. </w:t>
      </w:r>
    </w:p>
    <w:p w14:paraId="50E027E1" w14:textId="77777777" w:rsidR="009636B7" w:rsidRPr="00DA0C5C" w:rsidRDefault="009636B7" w:rsidP="006A415E">
      <w:pPr>
        <w:pStyle w:val="Sisennettyleipteksti2"/>
      </w:pPr>
    </w:p>
    <w:p w14:paraId="2D235574" w14:textId="0773D2D3" w:rsidR="009636B7" w:rsidRPr="006316B4" w:rsidRDefault="009636B7" w:rsidP="009636B7">
      <w:pPr>
        <w:pStyle w:val="Otsikko2"/>
        <w:keepLines w:val="0"/>
        <w:numPr>
          <w:ilvl w:val="1"/>
          <w:numId w:val="5"/>
        </w:numPr>
        <w:spacing w:before="60" w:after="60"/>
      </w:pPr>
      <w:bookmarkStart w:id="34" w:name="_Toc532906468"/>
      <w:bookmarkStart w:id="35" w:name="_Toc128133635"/>
      <w:r w:rsidRPr="006316B4">
        <w:t>Toimitus</w:t>
      </w:r>
      <w:r w:rsidR="0088293E">
        <w:t>e</w:t>
      </w:r>
      <w:r w:rsidRPr="006316B4">
        <w:t>hto</w:t>
      </w:r>
      <w:bookmarkEnd w:id="34"/>
      <w:bookmarkEnd w:id="35"/>
      <w:r w:rsidRPr="006316B4">
        <w:t xml:space="preserve"> </w:t>
      </w:r>
    </w:p>
    <w:p w14:paraId="5F7508A3" w14:textId="15A14EF6" w:rsidR="009636B7" w:rsidRPr="004D66E9" w:rsidRDefault="006316B4" w:rsidP="0088293E">
      <w:pPr>
        <w:pStyle w:val="Sisennettyleipteksti2"/>
      </w:pPr>
      <w:r w:rsidRPr="006316B4">
        <w:rPr>
          <w:b/>
        </w:rPr>
        <w:t>Toimitusehto</w:t>
      </w:r>
      <w:r w:rsidR="009636B7" w:rsidRPr="006316B4">
        <w:rPr>
          <w:b/>
        </w:rPr>
        <w:t>:</w:t>
      </w:r>
      <w:r w:rsidR="009636B7" w:rsidRPr="006316B4">
        <w:t xml:space="preserve"> TOP </w:t>
      </w:r>
      <w:r w:rsidR="0088293E">
        <w:t>tilaajan määrittämä paikka.</w:t>
      </w:r>
    </w:p>
    <w:p w14:paraId="55DC561A" w14:textId="397F44B5" w:rsidR="000B592A" w:rsidRPr="006316B4" w:rsidRDefault="006316B4" w:rsidP="007449E4">
      <w:pPr>
        <w:ind w:left="1304" w:firstLine="1"/>
      </w:pPr>
      <w:r>
        <w:t>Kaupan kohde on toimittajan vastuulla hyväksytyn vastaanot</w:t>
      </w:r>
      <w:r w:rsidR="0088293E">
        <w:t xml:space="preserve">on </w:t>
      </w:r>
      <w:r>
        <w:t xml:space="preserve">suorittamiseen asti. </w:t>
      </w:r>
    </w:p>
    <w:p w14:paraId="71F99760" w14:textId="77777777" w:rsidR="006316B4" w:rsidRPr="00DA0C5C" w:rsidRDefault="006316B4" w:rsidP="009636B7"/>
    <w:p w14:paraId="793001FF" w14:textId="77777777" w:rsidR="009636B7" w:rsidRPr="005A200A" w:rsidRDefault="009636B7" w:rsidP="009636B7">
      <w:pPr>
        <w:pStyle w:val="Otsikko2"/>
        <w:keepLines w:val="0"/>
        <w:numPr>
          <w:ilvl w:val="1"/>
          <w:numId w:val="5"/>
        </w:numPr>
        <w:spacing w:before="60" w:after="60"/>
      </w:pPr>
      <w:bookmarkStart w:id="36" w:name="_Toc532906469"/>
      <w:bookmarkStart w:id="37" w:name="_Toc128133636"/>
      <w:r w:rsidRPr="005A200A">
        <w:t>Toimitusaika</w:t>
      </w:r>
      <w:bookmarkEnd w:id="36"/>
      <w:bookmarkEnd w:id="37"/>
      <w:r w:rsidRPr="005A200A">
        <w:t xml:space="preserve"> </w:t>
      </w:r>
    </w:p>
    <w:p w14:paraId="17797B22" w14:textId="25A17DF7" w:rsidR="009636B7" w:rsidRPr="00DA0C5C" w:rsidRDefault="001A48C9" w:rsidP="0088293E">
      <w:pPr>
        <w:ind w:left="1304"/>
      </w:pPr>
      <w:r>
        <w:t xml:space="preserve">Ilmoitettu toimitusaika: </w:t>
      </w:r>
      <w:r w:rsidR="000559C0" w:rsidRPr="000559C0">
        <w:rPr>
          <w:color w:val="FF0000"/>
        </w:rPr>
        <w:t>vk/kk/2024</w:t>
      </w:r>
    </w:p>
    <w:p w14:paraId="2A758C36" w14:textId="77777777" w:rsidR="009636B7" w:rsidRPr="00DA0C5C" w:rsidRDefault="009636B7" w:rsidP="009636B7">
      <w:pPr>
        <w:pStyle w:val="sopimus"/>
        <w:numPr>
          <w:ilvl w:val="0"/>
          <w:numId w:val="5"/>
        </w:numPr>
      </w:pPr>
      <w:bookmarkStart w:id="38" w:name="_Toc405451964"/>
      <w:bookmarkStart w:id="39" w:name="_Toc532906471"/>
      <w:bookmarkStart w:id="40" w:name="_Toc128133637"/>
      <w:r w:rsidRPr="00DA0C5C">
        <w:t>Luovutusta edeltävät tarkastukset, valvonta ja vastaanottotarkastukset</w:t>
      </w:r>
      <w:bookmarkEnd w:id="38"/>
      <w:bookmarkEnd w:id="39"/>
      <w:bookmarkEnd w:id="40"/>
    </w:p>
    <w:p w14:paraId="1FBC77F7" w14:textId="3C947B5A" w:rsidR="009636B7" w:rsidRPr="00DA0C5C" w:rsidRDefault="009636B7" w:rsidP="00176BD8">
      <w:pPr>
        <w:pStyle w:val="Sisennettyleipteksti2"/>
        <w:rPr>
          <w:rFonts w:cs="Arial"/>
          <w:szCs w:val="24"/>
        </w:rPr>
      </w:pPr>
      <w:r w:rsidRPr="00DA0C5C">
        <w:t xml:space="preserve">Kuten </w:t>
      </w:r>
      <w:r>
        <w:t>JYSE</w:t>
      </w:r>
      <w:r w:rsidRPr="00DA0C5C">
        <w:t xml:space="preserve"> 2014 Tavarat ehdoissa kohdassa 9.</w:t>
      </w:r>
    </w:p>
    <w:p w14:paraId="1C52F0DC" w14:textId="6F94227D" w:rsidR="009636B7" w:rsidRPr="00DA0C5C" w:rsidRDefault="00383528" w:rsidP="009636B7">
      <w:pPr>
        <w:pStyle w:val="sopimus"/>
        <w:numPr>
          <w:ilvl w:val="0"/>
          <w:numId w:val="5"/>
        </w:numPr>
      </w:pPr>
      <w:bookmarkStart w:id="41" w:name="_Toc405451965"/>
      <w:bookmarkStart w:id="42" w:name="_Toc532906472"/>
      <w:r>
        <w:t xml:space="preserve"> </w:t>
      </w:r>
      <w:bookmarkStart w:id="43" w:name="_Toc128133638"/>
      <w:r w:rsidR="009636B7" w:rsidRPr="00DA0C5C">
        <w:t>Viivästyminen</w:t>
      </w:r>
      <w:bookmarkEnd w:id="41"/>
      <w:bookmarkEnd w:id="42"/>
      <w:bookmarkEnd w:id="43"/>
    </w:p>
    <w:p w14:paraId="4D5D6774" w14:textId="5353282D" w:rsidR="009636B7" w:rsidRPr="00DA0C5C" w:rsidRDefault="009636B7" w:rsidP="000559C0">
      <w:pPr>
        <w:pStyle w:val="Sisennettyleipteksti2"/>
        <w:rPr>
          <w:rFonts w:cs="Arial"/>
          <w:szCs w:val="24"/>
        </w:rPr>
      </w:pPr>
      <w:r w:rsidRPr="00DA0C5C">
        <w:t xml:space="preserve">Kuten </w:t>
      </w:r>
      <w:r>
        <w:t>JYSE</w:t>
      </w:r>
      <w:r w:rsidRPr="00DA0C5C">
        <w:t xml:space="preserve"> 2014 Tavarat ehdoissa kohdassa 10. </w:t>
      </w:r>
    </w:p>
    <w:p w14:paraId="1356BAFD" w14:textId="06C79BD5" w:rsidR="009636B7" w:rsidRPr="00DA0C5C" w:rsidRDefault="00383528" w:rsidP="009636B7">
      <w:pPr>
        <w:pStyle w:val="sopimus"/>
        <w:numPr>
          <w:ilvl w:val="0"/>
          <w:numId w:val="5"/>
        </w:numPr>
      </w:pPr>
      <w:bookmarkStart w:id="44" w:name="_Toc405451966"/>
      <w:bookmarkStart w:id="45" w:name="_Toc532906473"/>
      <w:r>
        <w:t xml:space="preserve"> </w:t>
      </w:r>
      <w:bookmarkStart w:id="46" w:name="_Toc128133639"/>
      <w:r w:rsidR="009636B7" w:rsidRPr="00DA0C5C">
        <w:t>Takuu</w:t>
      </w:r>
      <w:bookmarkEnd w:id="44"/>
      <w:bookmarkEnd w:id="45"/>
      <w:bookmarkEnd w:id="46"/>
    </w:p>
    <w:p w14:paraId="75819F2C" w14:textId="73A35BF0" w:rsidR="00CD4D0D" w:rsidRDefault="009636B7" w:rsidP="00A6160E">
      <w:pPr>
        <w:pStyle w:val="Sisennettyleipteksti2"/>
      </w:pPr>
      <w:r w:rsidRPr="00DA0C5C">
        <w:t xml:space="preserve">Kuten </w:t>
      </w:r>
      <w:r>
        <w:t>JYSE</w:t>
      </w:r>
      <w:r w:rsidRPr="00DA0C5C">
        <w:t xml:space="preserve"> 20</w:t>
      </w:r>
      <w:r w:rsidR="00A815AF">
        <w:t>14 Tavarat ehdoissa kohdassa 11</w:t>
      </w:r>
      <w:r w:rsidR="00016AF7">
        <w:t>.</w:t>
      </w:r>
    </w:p>
    <w:p w14:paraId="717312F3" w14:textId="77777777" w:rsidR="0091483A" w:rsidRDefault="0091483A" w:rsidP="00A6160E">
      <w:pPr>
        <w:pStyle w:val="Sisennettyleipteksti2"/>
      </w:pPr>
    </w:p>
    <w:p w14:paraId="79572FCE" w14:textId="7ED97073" w:rsidR="0091483A" w:rsidRDefault="0091483A" w:rsidP="00A6160E">
      <w:pPr>
        <w:pStyle w:val="Sisennettyleipteksti2"/>
      </w:pPr>
      <w:r>
        <w:t xml:space="preserve">Tarjotun tuotteen takuu tulee olla voimassa </w:t>
      </w:r>
      <w:r w:rsidR="007449E4">
        <w:t>vähintään</w:t>
      </w:r>
      <w:r>
        <w:t xml:space="preserve"> kaksi (2) vuotta vastaanottopäivästä luettuna.</w:t>
      </w:r>
    </w:p>
    <w:p w14:paraId="0DC9D639" w14:textId="77777777" w:rsidR="0091483A" w:rsidRDefault="0091483A" w:rsidP="00A6160E">
      <w:pPr>
        <w:pStyle w:val="Sisennettyleipteksti2"/>
      </w:pPr>
    </w:p>
    <w:p w14:paraId="1B5C32E4" w14:textId="6747F3EA" w:rsidR="0091483A" w:rsidRPr="0002201D" w:rsidRDefault="0091483A" w:rsidP="00A6160E">
      <w:pPr>
        <w:pStyle w:val="Sisennettyleipteksti2"/>
        <w:rPr>
          <w:color w:val="00B050"/>
        </w:rPr>
      </w:pPr>
      <w:r>
        <w:t xml:space="preserve">Ilmoitettu takuuaika: </w:t>
      </w:r>
      <w:r w:rsidRPr="0091483A">
        <w:rPr>
          <w:color w:val="FF0000"/>
        </w:rPr>
        <w:t>xx kuukautta.</w:t>
      </w:r>
    </w:p>
    <w:p w14:paraId="7DDA67C0" w14:textId="77777777" w:rsidR="009636B7" w:rsidRPr="00DA0C5C" w:rsidRDefault="009636B7" w:rsidP="009636B7">
      <w:pPr>
        <w:autoSpaceDE w:val="0"/>
        <w:autoSpaceDN w:val="0"/>
        <w:adjustRightInd w:val="0"/>
        <w:rPr>
          <w:rFonts w:cs="Arial"/>
          <w:szCs w:val="24"/>
        </w:rPr>
      </w:pPr>
    </w:p>
    <w:p w14:paraId="3ECB3CA5" w14:textId="1FF686A5" w:rsidR="009636B7" w:rsidRPr="00DA0C5C" w:rsidRDefault="00383528" w:rsidP="009636B7">
      <w:pPr>
        <w:pStyle w:val="sopimus"/>
        <w:numPr>
          <w:ilvl w:val="0"/>
          <w:numId w:val="5"/>
        </w:numPr>
      </w:pPr>
      <w:bookmarkStart w:id="47" w:name="_Toc405451967"/>
      <w:bookmarkStart w:id="48" w:name="_Toc532906474"/>
      <w:r>
        <w:lastRenderedPageBreak/>
        <w:t xml:space="preserve"> </w:t>
      </w:r>
      <w:bookmarkStart w:id="49" w:name="_Toc128133640"/>
      <w:r w:rsidR="00CD4D0D">
        <w:t>Virhe, reklamaatiot</w:t>
      </w:r>
      <w:r w:rsidR="009636B7" w:rsidRPr="00DA0C5C">
        <w:t xml:space="preserve"> ja sopimuksen purkaminen</w:t>
      </w:r>
      <w:bookmarkEnd w:id="47"/>
      <w:bookmarkEnd w:id="48"/>
      <w:bookmarkEnd w:id="49"/>
    </w:p>
    <w:p w14:paraId="15E249C1" w14:textId="6BA726CF" w:rsidR="009636B7" w:rsidRDefault="009636B7" w:rsidP="006A415E">
      <w:pPr>
        <w:pStyle w:val="Sisennettyleipteksti2"/>
      </w:pPr>
      <w:r w:rsidRPr="00DA0C5C">
        <w:t xml:space="preserve">Kuten </w:t>
      </w:r>
      <w:r>
        <w:t>JYSE</w:t>
      </w:r>
      <w:r w:rsidRPr="00DA0C5C">
        <w:t xml:space="preserve"> 201</w:t>
      </w:r>
      <w:r w:rsidR="001357A9">
        <w:t>4 Tavarat ehdoissa kohdassa 12, seuraavasti täydentäen:</w:t>
      </w:r>
    </w:p>
    <w:p w14:paraId="0688BA87" w14:textId="49B62D13" w:rsidR="001357A9" w:rsidRDefault="001357A9" w:rsidP="006A415E">
      <w:pPr>
        <w:pStyle w:val="Sisennettyleipteksti2"/>
      </w:pPr>
    </w:p>
    <w:p w14:paraId="2E676B81" w14:textId="06B40D89" w:rsidR="001357A9" w:rsidRDefault="001357A9" w:rsidP="006A415E">
      <w:pPr>
        <w:pStyle w:val="Sisennettyleipteksti2"/>
      </w:pPr>
      <w:r>
        <w:t xml:space="preserve">Tavaraa ja siihen liittyvää palvelua ja koskevista muistutuksista ja reklamaatioista sekä niiden </w:t>
      </w:r>
      <w:r w:rsidR="00A6160E">
        <w:t>takia</w:t>
      </w:r>
      <w:r>
        <w:t xml:space="preserve"> tehtävistä toimenpiteistä tulee toimittajan ilmoittaa tilaajalle viivytyksettä. Mahdolliset tähän sopimukseen liittyvät reklamaatiot toimittajan toiminnasta ja tuotteista käsitellään ja ratkaistaan yhteistyössä toimittajan ja tilaajan kesken. </w:t>
      </w:r>
    </w:p>
    <w:p w14:paraId="71FFFEA8" w14:textId="77777777" w:rsidR="001357A9" w:rsidRDefault="001357A9" w:rsidP="006A415E">
      <w:pPr>
        <w:pStyle w:val="Sisennettyleipteksti2"/>
      </w:pPr>
    </w:p>
    <w:p w14:paraId="76E6A2EE" w14:textId="77777777" w:rsidR="001357A9" w:rsidRDefault="001357A9" w:rsidP="006A415E">
      <w:pPr>
        <w:pStyle w:val="Sisennettyleipteksti2"/>
      </w:pPr>
      <w:r>
        <w:t xml:space="preserve">Mikäli toimittaja ei kykene toimittamaan tuotetta tai tuottamaan pääosaa sovitusta palvelusta tai mikäli toimittaja jättää olennaisesti täyttämättä sovittuja velvoitteitaan eikä tilaajan kehotuksesta huolimatta toimi sopimuksen edellyttämällä tavalla, on tilaajalla oikeus purkaa sopimus päättymään välittömästi ja toimittaja on korvausvelvollinen järjestelyn aiheuttamista ylimääräisistä kustannuksista. Tilaajalla on oikeus purkaa sopimus esimerkiksi siinä tapauksessa, että toiminta ei ole tarjouspyynnön, tarjouksen sekä niiden liitteissä esitetyn mukaista. </w:t>
      </w:r>
    </w:p>
    <w:p w14:paraId="3E4A8FAD" w14:textId="77777777" w:rsidR="001357A9" w:rsidRDefault="001357A9" w:rsidP="006A415E">
      <w:pPr>
        <w:pStyle w:val="Sisennettyleipteksti2"/>
      </w:pPr>
    </w:p>
    <w:p w14:paraId="6CEC1960" w14:textId="567D93AA" w:rsidR="001357A9" w:rsidRPr="00DA0C5C" w:rsidRDefault="001357A9" w:rsidP="006A415E">
      <w:pPr>
        <w:pStyle w:val="Sisennettyleipteksti2"/>
      </w:pPr>
      <w:r>
        <w:t>Mikäli toimittajan menettely joltain osin todetaan lain vastaiseksi, on tilaajalla välittömästi oikeus purkaa sopimus tältä osin eikä toimittajalla ole oikeutta esittää mitään vaatimuksia asiassa tilaajaa kohtaan sopimuksen purkamisen osalta.</w:t>
      </w:r>
    </w:p>
    <w:p w14:paraId="2534335A" w14:textId="77777777" w:rsidR="009636B7" w:rsidRPr="00DA0C5C" w:rsidRDefault="009636B7" w:rsidP="009636B7">
      <w:pPr>
        <w:autoSpaceDE w:val="0"/>
        <w:autoSpaceDN w:val="0"/>
        <w:adjustRightInd w:val="0"/>
        <w:rPr>
          <w:rFonts w:cs="Arial"/>
          <w:szCs w:val="24"/>
        </w:rPr>
      </w:pPr>
    </w:p>
    <w:p w14:paraId="5EA2CD0C" w14:textId="5415C9E4" w:rsidR="009636B7" w:rsidRPr="00DA0C5C" w:rsidRDefault="00383528" w:rsidP="009636B7">
      <w:pPr>
        <w:pStyle w:val="sopimus"/>
        <w:numPr>
          <w:ilvl w:val="0"/>
          <w:numId w:val="5"/>
        </w:numPr>
      </w:pPr>
      <w:bookmarkStart w:id="50" w:name="_Toc405451968"/>
      <w:bookmarkStart w:id="51" w:name="_Toc532906475"/>
      <w:r>
        <w:t xml:space="preserve"> </w:t>
      </w:r>
      <w:bookmarkStart w:id="52" w:name="_Toc128133641"/>
      <w:bookmarkEnd w:id="50"/>
      <w:bookmarkEnd w:id="51"/>
      <w:r w:rsidR="004D5B64">
        <w:t>Ylivoimainen este</w:t>
      </w:r>
      <w:bookmarkEnd w:id="52"/>
    </w:p>
    <w:p w14:paraId="12F6A27F" w14:textId="554A62EB" w:rsidR="009636B7" w:rsidRPr="00DA0C5C" w:rsidRDefault="004D5B64" w:rsidP="003364CD">
      <w:pPr>
        <w:autoSpaceDE w:val="0"/>
        <w:autoSpaceDN w:val="0"/>
        <w:adjustRightInd w:val="0"/>
        <w:ind w:left="1304"/>
        <w:jc w:val="both"/>
        <w:rPr>
          <w:rFonts w:cs="Arial"/>
          <w:szCs w:val="24"/>
        </w:rPr>
      </w:pPr>
      <w:r>
        <w:t>Kuten JYSE 2014 Tavarat ehdoissa kohdassa 13.</w:t>
      </w:r>
    </w:p>
    <w:p w14:paraId="1AC4AAAB" w14:textId="5FECDB36" w:rsidR="009636B7" w:rsidRPr="00DA0C5C" w:rsidRDefault="00383528" w:rsidP="009636B7">
      <w:pPr>
        <w:pStyle w:val="sopimus"/>
        <w:numPr>
          <w:ilvl w:val="0"/>
          <w:numId w:val="5"/>
        </w:numPr>
      </w:pPr>
      <w:bookmarkStart w:id="53" w:name="_Toc405451969"/>
      <w:bookmarkStart w:id="54" w:name="_Toc532906476"/>
      <w:r>
        <w:t xml:space="preserve"> </w:t>
      </w:r>
      <w:bookmarkStart w:id="55" w:name="_Toc128133642"/>
      <w:r w:rsidR="009636B7" w:rsidRPr="00DA0C5C">
        <w:t>Vahingonkorvaus</w:t>
      </w:r>
      <w:bookmarkEnd w:id="53"/>
      <w:bookmarkEnd w:id="54"/>
      <w:bookmarkEnd w:id="55"/>
    </w:p>
    <w:p w14:paraId="3066B365" w14:textId="3A798C8D" w:rsidR="00CD4D0D" w:rsidRPr="00DA0C5C" w:rsidRDefault="009636B7" w:rsidP="003364CD">
      <w:pPr>
        <w:pStyle w:val="Sisennettyleipteksti2"/>
        <w:rPr>
          <w:rFonts w:cs="Arial"/>
          <w:szCs w:val="24"/>
        </w:rPr>
      </w:pPr>
      <w:r w:rsidRPr="00DA0C5C">
        <w:t xml:space="preserve">Kuten </w:t>
      </w:r>
      <w:r>
        <w:t>JYSE</w:t>
      </w:r>
      <w:r w:rsidRPr="00DA0C5C">
        <w:t xml:space="preserve"> 2014 Tavarat ehdoissa kohdassa 14.</w:t>
      </w:r>
    </w:p>
    <w:p w14:paraId="3C11D8A5" w14:textId="15006CEF" w:rsidR="009636B7" w:rsidRPr="00DA0C5C" w:rsidRDefault="00383528" w:rsidP="009636B7">
      <w:pPr>
        <w:pStyle w:val="sopimus"/>
        <w:numPr>
          <w:ilvl w:val="0"/>
          <w:numId w:val="5"/>
        </w:numPr>
      </w:pPr>
      <w:bookmarkStart w:id="56" w:name="_Toc405451970"/>
      <w:bookmarkStart w:id="57" w:name="_Toc532906477"/>
      <w:r>
        <w:t xml:space="preserve"> </w:t>
      </w:r>
      <w:bookmarkStart w:id="58" w:name="_Toc128133643"/>
      <w:r w:rsidR="00D659BE">
        <w:t>S</w:t>
      </w:r>
      <w:r w:rsidR="009636B7" w:rsidRPr="00DA0C5C">
        <w:t xml:space="preserve">opimuksen </w:t>
      </w:r>
      <w:r w:rsidR="004D5B64">
        <w:t>päättäminen erityistilanteissa</w:t>
      </w:r>
      <w:bookmarkEnd w:id="56"/>
      <w:bookmarkEnd w:id="57"/>
      <w:bookmarkEnd w:id="58"/>
    </w:p>
    <w:p w14:paraId="460A93DE" w14:textId="4BA047E6" w:rsidR="00200D8A" w:rsidRPr="00C665DB" w:rsidRDefault="00200D8A" w:rsidP="00200D8A">
      <w:pPr>
        <w:spacing w:before="100" w:beforeAutospacing="1" w:after="210"/>
        <w:ind w:firstLine="1304"/>
        <w:rPr>
          <w:lang w:eastAsia="fi-FI"/>
        </w:rPr>
      </w:pPr>
      <w:r>
        <w:rPr>
          <w:lang w:eastAsia="fi-FI"/>
        </w:rPr>
        <w:t>K</w:t>
      </w:r>
      <w:r w:rsidRPr="00C665DB">
        <w:rPr>
          <w:lang w:eastAsia="fi-FI"/>
        </w:rPr>
        <w:t>uten JYSE 2014 Tavarat ehdoissa kohdassa 15.</w:t>
      </w:r>
      <w:r>
        <w:rPr>
          <w:lang w:eastAsia="fi-FI"/>
        </w:rPr>
        <w:t xml:space="preserve"> (Huhtikuu 2022 päivitysversio)</w:t>
      </w:r>
      <w:r>
        <w:rPr>
          <w:rFonts w:cs="Arial"/>
          <w:szCs w:val="24"/>
        </w:rPr>
        <w:tab/>
      </w:r>
    </w:p>
    <w:p w14:paraId="72ED1FFA" w14:textId="2AF89D4D" w:rsidR="009636B7" w:rsidRPr="00DA0C5C" w:rsidRDefault="009636B7" w:rsidP="009636B7">
      <w:pPr>
        <w:pStyle w:val="sopimus"/>
        <w:numPr>
          <w:ilvl w:val="0"/>
          <w:numId w:val="5"/>
        </w:numPr>
      </w:pPr>
      <w:bookmarkStart w:id="59" w:name="_Toc405451971"/>
      <w:bookmarkStart w:id="60" w:name="_Toc532906478"/>
      <w:bookmarkStart w:id="61" w:name="_Toc128133644"/>
      <w:r w:rsidRPr="00DA0C5C">
        <w:t>Immateriaalioikeudet</w:t>
      </w:r>
      <w:bookmarkEnd w:id="59"/>
      <w:bookmarkEnd w:id="60"/>
      <w:bookmarkEnd w:id="61"/>
    </w:p>
    <w:p w14:paraId="6676916D" w14:textId="7CCAAE60" w:rsidR="009636B7" w:rsidRPr="00DA0C5C" w:rsidRDefault="009636B7" w:rsidP="00D13794">
      <w:pPr>
        <w:pStyle w:val="Sisennettyleipteksti2"/>
        <w:rPr>
          <w:rFonts w:cs="Arial"/>
          <w:szCs w:val="24"/>
        </w:rPr>
      </w:pPr>
      <w:r w:rsidRPr="00DA0C5C">
        <w:t xml:space="preserve">Kuten </w:t>
      </w:r>
      <w:r>
        <w:t>JYSE</w:t>
      </w:r>
      <w:r w:rsidRPr="00DA0C5C">
        <w:t xml:space="preserve"> 2014 Tavarat ehdoissa kohdassa 16.</w:t>
      </w:r>
    </w:p>
    <w:p w14:paraId="6DB5EBCB" w14:textId="0C78AA1B" w:rsidR="009636B7" w:rsidRPr="00DA0C5C" w:rsidRDefault="00383528" w:rsidP="009636B7">
      <w:pPr>
        <w:pStyle w:val="sopimus"/>
        <w:numPr>
          <w:ilvl w:val="0"/>
          <w:numId w:val="5"/>
        </w:numPr>
      </w:pPr>
      <w:bookmarkStart w:id="62" w:name="_Toc405451972"/>
      <w:bookmarkStart w:id="63" w:name="_Toc532906479"/>
      <w:r>
        <w:t xml:space="preserve"> </w:t>
      </w:r>
      <w:bookmarkStart w:id="64" w:name="_Toc128133645"/>
      <w:r w:rsidR="009636B7" w:rsidRPr="00DA0C5C">
        <w:t>Salassapito</w:t>
      </w:r>
      <w:bookmarkEnd w:id="62"/>
      <w:bookmarkEnd w:id="63"/>
      <w:r w:rsidR="005C5BEE">
        <w:t xml:space="preserve"> ja henkilötietojen käsittely</w:t>
      </w:r>
      <w:bookmarkEnd w:id="64"/>
    </w:p>
    <w:p w14:paraId="33501C79" w14:textId="6A884BDA" w:rsidR="009636B7" w:rsidRPr="00DA0C5C" w:rsidRDefault="009636B7" w:rsidP="00D13794">
      <w:pPr>
        <w:pStyle w:val="Sisennettyleipteksti2"/>
        <w:rPr>
          <w:rFonts w:cs="Arial"/>
          <w:szCs w:val="24"/>
        </w:rPr>
      </w:pPr>
      <w:r w:rsidRPr="00DA0C5C">
        <w:t xml:space="preserve">Kuten </w:t>
      </w:r>
      <w:r>
        <w:t>JYSE</w:t>
      </w:r>
      <w:r w:rsidRPr="00DA0C5C">
        <w:t xml:space="preserve"> 2014 Tavarat ehdoissa kohdassa 17.</w:t>
      </w:r>
    </w:p>
    <w:p w14:paraId="7EAAD9BB" w14:textId="39B19160" w:rsidR="004D5B64" w:rsidRDefault="00383528" w:rsidP="009636B7">
      <w:pPr>
        <w:pStyle w:val="sopimus"/>
        <w:numPr>
          <w:ilvl w:val="0"/>
          <w:numId w:val="5"/>
        </w:numPr>
      </w:pPr>
      <w:bookmarkStart w:id="65" w:name="_Toc405451973"/>
      <w:bookmarkStart w:id="66" w:name="_Toc532906480"/>
      <w:r>
        <w:t xml:space="preserve"> </w:t>
      </w:r>
      <w:bookmarkStart w:id="67" w:name="_Toc128133646"/>
      <w:bookmarkEnd w:id="65"/>
      <w:bookmarkEnd w:id="66"/>
      <w:r w:rsidR="004D5B64">
        <w:t>Sopimuksen siirtäminen, muuttaminen ja optio</w:t>
      </w:r>
      <w:bookmarkEnd w:id="67"/>
    </w:p>
    <w:p w14:paraId="3520DE8C" w14:textId="5A0ABFB8" w:rsidR="004D5B64" w:rsidRPr="004D5B64" w:rsidRDefault="004D5B64" w:rsidP="004D5B64">
      <w:pPr>
        <w:ind w:left="1304"/>
        <w:jc w:val="both"/>
      </w:pPr>
      <w:r w:rsidRPr="004D5B64">
        <w:t>Kuten JYSE 2014 Tavarat ehdoissa kohdassa 18, lukuun</w:t>
      </w:r>
      <w:r w:rsidR="009628D2">
        <w:t xml:space="preserve"> </w:t>
      </w:r>
      <w:r w:rsidRPr="004D5B64">
        <w:t xml:space="preserve">ottamatta kohtaa 18.1, jonka sijaan noudatetaan seuraavaa: </w:t>
      </w:r>
    </w:p>
    <w:p w14:paraId="49067D19" w14:textId="77777777" w:rsidR="004D5B64" w:rsidRPr="009C7294" w:rsidRDefault="004D5B64" w:rsidP="004D5B64">
      <w:pPr>
        <w:ind w:left="1304"/>
      </w:pPr>
    </w:p>
    <w:p w14:paraId="18F9F290" w14:textId="77777777" w:rsidR="004D5B64" w:rsidRPr="009C7294" w:rsidRDefault="004D5B64" w:rsidP="004D5B64">
      <w:pPr>
        <w:ind w:left="1304"/>
      </w:pPr>
      <w:r w:rsidRPr="009C7294">
        <w:t xml:space="preserve">Toimittajalla ei ole oikeutta osaksikaan siirtää hankintasopimusta kolmannelle. Toimittajalla on kuitenkin oikeus tilaajan suostumuksella siirtää hankintasopimus sellaiselle kolmannelle osapuolelle, jolle toimittajan </w:t>
      </w:r>
      <w:r w:rsidRPr="009C7294">
        <w:lastRenderedPageBreak/>
        <w:t>tehtävät siirtyvät kokonaan tai osittain rakenneuudistusjärjestelyjen, yritysostojen, sulautumisten ja määräysvallan muutosten tai maksukyvyttömyyden seurauksena toiselle talouden toimijalle, joka täyttää alun perin vahvistetut laadulliset valintaperusteet edellyttäen, ettei tästä aiheudu muita merkittäviä muutoksia sopimukseen.</w:t>
      </w:r>
    </w:p>
    <w:p w14:paraId="47DB46EB" w14:textId="77777777" w:rsidR="004D5B64" w:rsidRPr="009C7294" w:rsidRDefault="004D5B64" w:rsidP="004D5B64">
      <w:pPr>
        <w:ind w:left="1304"/>
      </w:pPr>
    </w:p>
    <w:p w14:paraId="423C7F96" w14:textId="77777777" w:rsidR="004D5B64" w:rsidRPr="009C7294" w:rsidRDefault="004D5B64" w:rsidP="004D5B64">
      <w:pPr>
        <w:ind w:left="1304"/>
      </w:pPr>
      <w:r w:rsidRPr="009C7294">
        <w:t xml:space="preserve">Tilaajalla on oikeus siirtää hankintasopimus sellaiselle kolmannelle osapuolelle, jolle tilaajan tehtävät siirtyvät kokonaan tai osittain. </w:t>
      </w:r>
    </w:p>
    <w:p w14:paraId="25F76BA5" w14:textId="77777777" w:rsidR="004D5B64" w:rsidRPr="009C7294" w:rsidRDefault="004D5B64" w:rsidP="004D5B64">
      <w:pPr>
        <w:ind w:left="1304"/>
      </w:pPr>
    </w:p>
    <w:p w14:paraId="1FE95DBA" w14:textId="77777777" w:rsidR="004D5B64" w:rsidRPr="009C7294" w:rsidRDefault="004D5B64" w:rsidP="004D5B64">
      <w:pPr>
        <w:ind w:left="1304"/>
      </w:pPr>
      <w:r w:rsidRPr="009C7294">
        <w:t xml:space="preserve">Sopimusmuutokset on tehtävä kirjallisesti. </w:t>
      </w:r>
    </w:p>
    <w:p w14:paraId="6FECA88A" w14:textId="77777777" w:rsidR="009636B7" w:rsidRPr="00DA0C5C" w:rsidRDefault="009636B7" w:rsidP="004D5B64">
      <w:pPr>
        <w:autoSpaceDE w:val="0"/>
        <w:autoSpaceDN w:val="0"/>
        <w:adjustRightInd w:val="0"/>
        <w:ind w:left="1304"/>
        <w:rPr>
          <w:rFonts w:cs="Arial"/>
          <w:szCs w:val="24"/>
        </w:rPr>
      </w:pPr>
    </w:p>
    <w:p w14:paraId="650A9C1C" w14:textId="14345130" w:rsidR="009636B7" w:rsidRPr="00DA0C5C" w:rsidRDefault="00383528" w:rsidP="009636B7">
      <w:pPr>
        <w:pStyle w:val="sopimus"/>
        <w:numPr>
          <w:ilvl w:val="0"/>
          <w:numId w:val="5"/>
        </w:numPr>
      </w:pPr>
      <w:bookmarkStart w:id="68" w:name="_Toc405451975"/>
      <w:bookmarkStart w:id="69" w:name="_Toc532906482"/>
      <w:r>
        <w:t xml:space="preserve"> </w:t>
      </w:r>
      <w:bookmarkStart w:id="70" w:name="_Toc128133647"/>
      <w:r w:rsidR="009636B7" w:rsidRPr="00DA0C5C">
        <w:t>Erimielisyydet ja sovellettava laki</w:t>
      </w:r>
      <w:bookmarkEnd w:id="68"/>
      <w:bookmarkEnd w:id="69"/>
      <w:bookmarkEnd w:id="70"/>
    </w:p>
    <w:p w14:paraId="6313C040" w14:textId="77777777" w:rsidR="009636B7" w:rsidRPr="00DA0C5C" w:rsidRDefault="009636B7" w:rsidP="006A415E">
      <w:pPr>
        <w:pStyle w:val="Sisennettyleipteksti2"/>
      </w:pPr>
      <w:r w:rsidRPr="00DA0C5C">
        <w:t xml:space="preserve">Kuten </w:t>
      </w:r>
      <w:r>
        <w:t>JYSE</w:t>
      </w:r>
      <w:r w:rsidRPr="00DA0C5C">
        <w:t xml:space="preserve"> 2014 Tavarat ehdoissa kohdassa 20.</w:t>
      </w:r>
    </w:p>
    <w:p w14:paraId="07C34E8A" w14:textId="7DE748B7" w:rsidR="009636B7" w:rsidRPr="00DA0C5C" w:rsidRDefault="005C5BEE" w:rsidP="009636B7">
      <w:pPr>
        <w:autoSpaceDE w:val="0"/>
        <w:autoSpaceDN w:val="0"/>
        <w:adjustRightInd w:val="0"/>
        <w:ind w:left="1304"/>
        <w:rPr>
          <w:rFonts w:cs="Arial"/>
          <w:szCs w:val="24"/>
        </w:rPr>
      </w:pPr>
      <w:r w:rsidRPr="00E91CAC">
        <w:t>Sopimuksesta aiheutuvat tai</w:t>
      </w:r>
      <w:r>
        <w:t xml:space="preserve"> </w:t>
      </w:r>
      <w:r w:rsidRPr="00E91CAC">
        <w:t>siihen liittyvät erimielisyydet pyritään ratkaisemaan ensisijaisesti osapuolten välisin</w:t>
      </w:r>
      <w:r>
        <w:t xml:space="preserve"> </w:t>
      </w:r>
      <w:r w:rsidRPr="00E91CAC">
        <w:t>neuvotteluin. Ellei neuvotteluissa löydetä ratkai</w:t>
      </w:r>
      <w:r>
        <w:t xml:space="preserve">sua, erimielisyydet ratkaistaan </w:t>
      </w:r>
      <w:r w:rsidRPr="00E91CAC">
        <w:t>Pirkanmaan käräjäoikeudessa.</w:t>
      </w:r>
    </w:p>
    <w:p w14:paraId="6AA8BE33" w14:textId="2F0EF192" w:rsidR="009636B7" w:rsidRPr="00DA0C5C" w:rsidRDefault="00383528" w:rsidP="009636B7">
      <w:pPr>
        <w:pStyle w:val="sopimus"/>
        <w:numPr>
          <w:ilvl w:val="0"/>
          <w:numId w:val="5"/>
        </w:numPr>
      </w:pPr>
      <w:bookmarkStart w:id="71" w:name="_Toc405451976"/>
      <w:bookmarkStart w:id="72" w:name="_Toc532906483"/>
      <w:r>
        <w:t xml:space="preserve"> </w:t>
      </w:r>
      <w:bookmarkStart w:id="73" w:name="_Toc128133648"/>
      <w:r w:rsidR="009636B7" w:rsidRPr="00DA0C5C">
        <w:t>Hankintasopimusasiakirjojen pätevyysjärjestys</w:t>
      </w:r>
      <w:bookmarkEnd w:id="71"/>
      <w:bookmarkEnd w:id="72"/>
      <w:bookmarkEnd w:id="73"/>
    </w:p>
    <w:p w14:paraId="6695A1F6" w14:textId="77777777" w:rsidR="009636B7" w:rsidRPr="00DA0C5C" w:rsidRDefault="009636B7" w:rsidP="006A415E">
      <w:pPr>
        <w:pStyle w:val="Sisennettyleipteksti2"/>
      </w:pPr>
      <w:r w:rsidRPr="00DA0C5C">
        <w:t xml:space="preserve">Kuten </w:t>
      </w:r>
      <w:r>
        <w:t>JYSE</w:t>
      </w:r>
      <w:r w:rsidRPr="00DA0C5C">
        <w:t xml:space="preserve"> 2014 Tavarat ehdoissa kohdassa 21.</w:t>
      </w:r>
    </w:p>
    <w:p w14:paraId="157348BD" w14:textId="77777777" w:rsidR="009636B7" w:rsidRPr="00DA0C5C" w:rsidRDefault="009636B7" w:rsidP="006A415E">
      <w:pPr>
        <w:pStyle w:val="Sisennettyleipteksti2"/>
      </w:pPr>
    </w:p>
    <w:p w14:paraId="0E66EA9E" w14:textId="77777777" w:rsidR="005C5BEE" w:rsidRPr="00E91CAC" w:rsidRDefault="005C5BEE" w:rsidP="005C5BEE">
      <w:pPr>
        <w:autoSpaceDE w:val="0"/>
        <w:autoSpaceDN w:val="0"/>
        <w:adjustRightInd w:val="0"/>
        <w:ind w:left="1304"/>
        <w:rPr>
          <w:color w:val="000000"/>
        </w:rPr>
      </w:pPr>
      <w:r w:rsidRPr="00E91CAC">
        <w:rPr>
          <w:color w:val="000000"/>
        </w:rPr>
        <w:t>Seuraavat asiakirjat muodostavat erottamattoman osan tätä sopimusta</w:t>
      </w:r>
    </w:p>
    <w:p w14:paraId="1D435803" w14:textId="7612A40B" w:rsidR="005C5BEE" w:rsidRDefault="005C5BEE" w:rsidP="005C5BEE">
      <w:pPr>
        <w:autoSpaceDE w:val="0"/>
        <w:autoSpaceDN w:val="0"/>
        <w:adjustRightInd w:val="0"/>
        <w:ind w:left="1304"/>
        <w:rPr>
          <w:color w:val="000000"/>
        </w:rPr>
      </w:pPr>
      <w:r w:rsidRPr="00E91CAC">
        <w:rPr>
          <w:color w:val="000000"/>
        </w:rPr>
        <w:t>alla olevassa pätevyysjärjestyksessä:</w:t>
      </w:r>
    </w:p>
    <w:p w14:paraId="442C206C" w14:textId="77777777" w:rsidR="00214CE9" w:rsidRPr="00E91CAC" w:rsidRDefault="00214CE9" w:rsidP="005C5BEE">
      <w:pPr>
        <w:autoSpaceDE w:val="0"/>
        <w:autoSpaceDN w:val="0"/>
        <w:adjustRightInd w:val="0"/>
        <w:ind w:left="1304"/>
        <w:rPr>
          <w:color w:val="000000"/>
        </w:rPr>
      </w:pPr>
    </w:p>
    <w:p w14:paraId="3B942FCD" w14:textId="77777777" w:rsidR="005C5BEE" w:rsidRPr="00E91CAC" w:rsidRDefault="005C5BEE" w:rsidP="005C5BEE">
      <w:pPr>
        <w:autoSpaceDE w:val="0"/>
        <w:autoSpaceDN w:val="0"/>
        <w:adjustRightInd w:val="0"/>
        <w:ind w:left="1304" w:firstLine="1304"/>
        <w:rPr>
          <w:color w:val="000000"/>
        </w:rPr>
      </w:pPr>
      <w:r w:rsidRPr="00E91CAC">
        <w:rPr>
          <w:color w:val="000000"/>
        </w:rPr>
        <w:t>1. Tämä sopimus liitteineen</w:t>
      </w:r>
    </w:p>
    <w:p w14:paraId="3EFA949A" w14:textId="486E0231" w:rsidR="005C5BEE" w:rsidRPr="00121C82" w:rsidRDefault="005C5BEE" w:rsidP="005C5BEE">
      <w:pPr>
        <w:autoSpaceDE w:val="0"/>
        <w:autoSpaceDN w:val="0"/>
        <w:adjustRightInd w:val="0"/>
        <w:ind w:left="1304" w:firstLine="1304"/>
      </w:pPr>
      <w:r w:rsidRPr="00E91CAC">
        <w:rPr>
          <w:color w:val="000000"/>
        </w:rPr>
        <w:t xml:space="preserve">2. </w:t>
      </w:r>
      <w:r w:rsidRPr="000D424A">
        <w:t xml:space="preserve">Tilaajan </w:t>
      </w:r>
      <w:r w:rsidRPr="00121C82">
        <w:t xml:space="preserve">tarjouspyyntö </w:t>
      </w:r>
      <w:r w:rsidR="00950667" w:rsidRPr="00950667">
        <w:rPr>
          <w:color w:val="FF0000"/>
        </w:rPr>
        <w:t>xx.xx</w:t>
      </w:r>
      <w:r w:rsidRPr="00121C82">
        <w:t>.202</w:t>
      </w:r>
      <w:r w:rsidR="00C773E9">
        <w:t>4</w:t>
      </w:r>
      <w:r w:rsidRPr="00121C82">
        <w:t xml:space="preserve"> liitteineen</w:t>
      </w:r>
    </w:p>
    <w:p w14:paraId="2E23BC93" w14:textId="77777777" w:rsidR="005C5BEE" w:rsidRPr="00121C82" w:rsidRDefault="005C5BEE" w:rsidP="005C5BEE">
      <w:pPr>
        <w:autoSpaceDE w:val="0"/>
        <w:autoSpaceDN w:val="0"/>
        <w:adjustRightInd w:val="0"/>
        <w:ind w:left="1304" w:firstLine="1304"/>
      </w:pPr>
      <w:r w:rsidRPr="00121C82">
        <w:t>3. Julkisten tavarahankintojen yleiset sopimusehdot</w:t>
      </w:r>
    </w:p>
    <w:p w14:paraId="2C062B12" w14:textId="70D1792D" w:rsidR="005C5BEE" w:rsidRPr="00121C82" w:rsidRDefault="005C5BEE" w:rsidP="005C5BEE">
      <w:pPr>
        <w:autoSpaceDE w:val="0"/>
        <w:autoSpaceDN w:val="0"/>
        <w:adjustRightInd w:val="0"/>
        <w:ind w:left="1304" w:firstLine="1304"/>
      </w:pPr>
      <w:r w:rsidRPr="00121C82">
        <w:t>(JYSE 2014 Tavarat</w:t>
      </w:r>
      <w:r w:rsidR="004D5B64" w:rsidRPr="00121C82">
        <w:t>, päivit</w:t>
      </w:r>
      <w:r w:rsidR="00B67978" w:rsidRPr="00121C82">
        <w:t>etty</w:t>
      </w:r>
      <w:r w:rsidR="004D5B64" w:rsidRPr="00121C82">
        <w:t xml:space="preserve"> 20</w:t>
      </w:r>
      <w:r w:rsidR="003069D8">
        <w:t>22</w:t>
      </w:r>
      <w:r w:rsidRPr="00121C82">
        <w:t>)</w:t>
      </w:r>
    </w:p>
    <w:p w14:paraId="03AF18F3" w14:textId="021F80D6" w:rsidR="005C5BEE" w:rsidRPr="00121C82" w:rsidRDefault="005C5BEE" w:rsidP="005C5BEE">
      <w:pPr>
        <w:autoSpaceDE w:val="0"/>
        <w:autoSpaceDN w:val="0"/>
        <w:adjustRightInd w:val="0"/>
        <w:ind w:left="1304" w:firstLine="1304"/>
      </w:pPr>
      <w:r w:rsidRPr="00121C82">
        <w:t xml:space="preserve">4. Toimittajan tarjous </w:t>
      </w:r>
      <w:r w:rsidR="00950667" w:rsidRPr="00950667">
        <w:rPr>
          <w:color w:val="FF0000"/>
        </w:rPr>
        <w:t>xx.xx</w:t>
      </w:r>
      <w:r w:rsidRPr="00121C82">
        <w:t>.202</w:t>
      </w:r>
      <w:r w:rsidR="00C773E9">
        <w:t>4</w:t>
      </w:r>
      <w:r w:rsidRPr="00121C82">
        <w:t xml:space="preserve"> liitteineen</w:t>
      </w:r>
    </w:p>
    <w:p w14:paraId="6F5CD9B9" w14:textId="77777777" w:rsidR="005C5BEE" w:rsidRPr="00E91CAC" w:rsidRDefault="005C5BEE" w:rsidP="005C5BEE">
      <w:pPr>
        <w:autoSpaceDE w:val="0"/>
        <w:autoSpaceDN w:val="0"/>
        <w:adjustRightInd w:val="0"/>
        <w:ind w:left="1304"/>
        <w:rPr>
          <w:color w:val="000000"/>
        </w:rPr>
      </w:pPr>
    </w:p>
    <w:p w14:paraId="581977EE" w14:textId="77777777" w:rsidR="005C5BEE" w:rsidRPr="00E91CAC" w:rsidRDefault="005C5BEE" w:rsidP="005C5BEE">
      <w:pPr>
        <w:autoSpaceDE w:val="0"/>
        <w:autoSpaceDN w:val="0"/>
        <w:adjustRightInd w:val="0"/>
        <w:ind w:left="1304"/>
        <w:rPr>
          <w:color w:val="000000"/>
        </w:rPr>
      </w:pPr>
      <w:r w:rsidRPr="00E91CAC">
        <w:rPr>
          <w:color w:val="000000"/>
        </w:rPr>
        <w:t>Julkisten hankintojen yleisiä sopimusehtoja sovelletaan siltä osin kuin ne eivät ole</w:t>
      </w:r>
    </w:p>
    <w:p w14:paraId="641ACAB0" w14:textId="77777777" w:rsidR="005C5BEE" w:rsidRPr="00E91CAC" w:rsidRDefault="005C5BEE" w:rsidP="005C5BEE">
      <w:pPr>
        <w:pStyle w:val="Sisennettyleipteksti2"/>
        <w:jc w:val="both"/>
      </w:pPr>
      <w:r w:rsidRPr="00E91CAC">
        <w:rPr>
          <w:color w:val="000000"/>
        </w:rPr>
        <w:t>ristiriidassa tämän sopimuksen kanssa.</w:t>
      </w:r>
    </w:p>
    <w:p w14:paraId="2EA9DB14" w14:textId="77777777" w:rsidR="009636B7" w:rsidRPr="00DA0C5C" w:rsidRDefault="009636B7" w:rsidP="006A415E">
      <w:pPr>
        <w:pStyle w:val="Sisennettyleipteksti2"/>
        <w:rPr>
          <w:b/>
        </w:rPr>
      </w:pPr>
    </w:p>
    <w:p w14:paraId="714D8718" w14:textId="3A2D1E73" w:rsidR="009636B7" w:rsidRPr="00405F4D" w:rsidRDefault="00B67978" w:rsidP="009636B7">
      <w:pPr>
        <w:pStyle w:val="sopimus"/>
        <w:numPr>
          <w:ilvl w:val="0"/>
          <w:numId w:val="5"/>
        </w:numPr>
      </w:pPr>
      <w:bookmarkStart w:id="74" w:name="_Toc532906496"/>
      <w:r>
        <w:t xml:space="preserve"> </w:t>
      </w:r>
      <w:bookmarkStart w:id="75" w:name="_Toc128133649"/>
      <w:r w:rsidR="009636B7" w:rsidRPr="00405F4D">
        <w:t>Kartelliehto</w:t>
      </w:r>
      <w:bookmarkEnd w:id="74"/>
      <w:bookmarkEnd w:id="75"/>
    </w:p>
    <w:p w14:paraId="464499A8" w14:textId="77777777" w:rsidR="009636B7" w:rsidRDefault="009636B7" w:rsidP="009636B7">
      <w:pPr>
        <w:ind w:left="1304"/>
        <w:rPr>
          <w:lang w:eastAsia="fi-FI"/>
        </w:rPr>
      </w:pPr>
      <w:r>
        <w:rPr>
          <w:lang w:eastAsia="fi-FI"/>
        </w:rPr>
        <w:t>Toimittaja</w:t>
      </w:r>
      <w:r w:rsidRPr="00826A08">
        <w:rPr>
          <w:lang w:eastAsia="fi-FI"/>
        </w:rPr>
        <w:t xml:space="preserve"> vahvistaa tämän sopimuksen allekirjoituksella, ettei se ole tämän sopimuksen tarjouskilpailun aikana tai sopimuksentekohetkellä syyllistynyt kilpailulain tarkoittamaan keskenään kilpailevien elinkeinonharjoittajien väliseen kiellettyyn kilpailunrajoitukseen (kartelliin) kyseistä </w:t>
      </w:r>
      <w:r>
        <w:rPr>
          <w:lang w:eastAsia="fi-FI"/>
        </w:rPr>
        <w:t xml:space="preserve">tavaraa </w:t>
      </w:r>
      <w:r w:rsidRPr="00826A08">
        <w:rPr>
          <w:lang w:eastAsia="fi-FI"/>
        </w:rPr>
        <w:t>koskevilla markkinoilla tilaajan toiminta-alueella.</w:t>
      </w:r>
    </w:p>
    <w:p w14:paraId="50C79846" w14:textId="77777777" w:rsidR="009636B7" w:rsidRPr="00826A08" w:rsidRDefault="009636B7" w:rsidP="009636B7">
      <w:pPr>
        <w:ind w:left="1304"/>
        <w:rPr>
          <w:lang w:eastAsia="fi-FI"/>
        </w:rPr>
      </w:pPr>
    </w:p>
    <w:p w14:paraId="142991E5" w14:textId="7EA1A1B1" w:rsidR="009636B7" w:rsidRDefault="009636B7" w:rsidP="009636B7">
      <w:pPr>
        <w:ind w:left="1304"/>
        <w:rPr>
          <w:lang w:eastAsia="fi-FI"/>
        </w:rPr>
      </w:pPr>
      <w:r w:rsidRPr="00826A08">
        <w:rPr>
          <w:lang w:eastAsia="fi-FI"/>
        </w:rPr>
        <w:t xml:space="preserve">Mikäli </w:t>
      </w:r>
      <w:r>
        <w:rPr>
          <w:lang w:eastAsia="fi-FI"/>
        </w:rPr>
        <w:t>toimittajan</w:t>
      </w:r>
      <w:r w:rsidRPr="00826A08">
        <w:rPr>
          <w:lang w:eastAsia="fi-FI"/>
        </w:rPr>
        <w:t xml:space="preserve"> todetaan lainvoimaisella päätöksellä syyllistyneen edellä mainittuun kilpailulain tarkoittamaan elinkeinonharjoittajien väliseen kiellettyyn kilpailunrajoitukseen (kartelliin), </w:t>
      </w:r>
      <w:r>
        <w:rPr>
          <w:lang w:eastAsia="fi-FI"/>
        </w:rPr>
        <w:t>toimittaja</w:t>
      </w:r>
      <w:r w:rsidRPr="00826A08">
        <w:rPr>
          <w:lang w:eastAsia="fi-FI"/>
        </w:rPr>
        <w:t xml:space="preserve"> on velvollinen suorittamaan tilaajalle sopimussakkona 20 % suoritetun ja maksetun </w:t>
      </w:r>
      <w:r>
        <w:rPr>
          <w:lang w:eastAsia="fi-FI"/>
        </w:rPr>
        <w:t xml:space="preserve">tavaran </w:t>
      </w:r>
      <w:r w:rsidRPr="00826A08">
        <w:rPr>
          <w:lang w:eastAsia="fi-FI"/>
        </w:rPr>
        <w:t xml:space="preserve">kokonaisarvosta korkoineen vaatimuspäivästä lukien ja korvaamaan </w:t>
      </w:r>
      <w:r w:rsidRPr="00826A08">
        <w:rPr>
          <w:lang w:eastAsia="fi-FI"/>
        </w:rPr>
        <w:lastRenderedPageBreak/>
        <w:t xml:space="preserve">sopimussakon määrän ylittävät tilaajalle aiheutuneet vahingot. Näiden lisäksi </w:t>
      </w:r>
      <w:r>
        <w:rPr>
          <w:lang w:eastAsia="fi-FI"/>
        </w:rPr>
        <w:t>toimittajan</w:t>
      </w:r>
      <w:r w:rsidRPr="00826A08">
        <w:rPr>
          <w:lang w:eastAsia="fi-FI"/>
        </w:rPr>
        <w:t xml:space="preserve"> on korvattava asian selvittämisestä aiheutuneet kustannukset ja oikeudenkäyntikulut korkoineen. Mikäli </w:t>
      </w:r>
      <w:r>
        <w:rPr>
          <w:lang w:eastAsia="fi-FI"/>
        </w:rPr>
        <w:t>toimittaja</w:t>
      </w:r>
      <w:r w:rsidRPr="00826A08">
        <w:rPr>
          <w:lang w:eastAsia="fi-FI"/>
        </w:rPr>
        <w:t xml:space="preserve"> paljastaa kartellin ja vapautetaan kilpailulain 14 §:n (12.8.2011/948) perusteella kokonaan seuraamusmaksusta, </w:t>
      </w:r>
      <w:r>
        <w:rPr>
          <w:lang w:eastAsia="fi-FI"/>
        </w:rPr>
        <w:t>toimittaja</w:t>
      </w:r>
      <w:r w:rsidRPr="00826A08">
        <w:rPr>
          <w:lang w:eastAsia="fi-FI"/>
        </w:rPr>
        <w:t xml:space="preserve"> vapautuu tämän ehdon mukaisen sopimussakon maksamisesta. </w:t>
      </w:r>
    </w:p>
    <w:p w14:paraId="3310A10C" w14:textId="6FF5FA1D" w:rsidR="004D5B64" w:rsidRPr="00DA0C5C" w:rsidRDefault="00B67978" w:rsidP="004D5B64">
      <w:pPr>
        <w:pStyle w:val="sopimus"/>
        <w:numPr>
          <w:ilvl w:val="0"/>
          <w:numId w:val="5"/>
        </w:numPr>
      </w:pPr>
      <w:r>
        <w:t xml:space="preserve"> </w:t>
      </w:r>
      <w:bookmarkStart w:id="76" w:name="_Toc128133650"/>
      <w:r w:rsidR="004D5B64">
        <w:t>Tuotteiden ja toimittajan vastuullisuus ja ympäristövaikutukset</w:t>
      </w:r>
      <w:bookmarkEnd w:id="76"/>
    </w:p>
    <w:p w14:paraId="1FFF13FE" w14:textId="77777777" w:rsidR="004D5B64" w:rsidRPr="005C5BEE" w:rsidRDefault="004D5B64" w:rsidP="004D5B64">
      <w:pPr>
        <w:autoSpaceDE w:val="0"/>
        <w:autoSpaceDN w:val="0"/>
        <w:adjustRightInd w:val="0"/>
        <w:ind w:left="1304" w:right="283"/>
        <w:jc w:val="both"/>
        <w:rPr>
          <w:rFonts w:cs="Arial"/>
          <w:szCs w:val="24"/>
        </w:rPr>
      </w:pPr>
      <w:r>
        <w:t xml:space="preserve">Toimittaja noudattaa itse ja huolehtii siitä, että </w:t>
      </w:r>
      <w:r w:rsidRPr="005C5BEE">
        <w:rPr>
          <w:rFonts w:cs="Arial"/>
          <w:szCs w:val="24"/>
        </w:rPr>
        <w:t xml:space="preserve">sen tavarantoimittajat ja alihankkijat noudattavat Kansainvälisen työjärjestön </w:t>
      </w:r>
      <w:proofErr w:type="spellStart"/>
      <w:r w:rsidRPr="005C5BEE">
        <w:rPr>
          <w:rFonts w:cs="Arial"/>
          <w:szCs w:val="24"/>
        </w:rPr>
        <w:t>ILO:n</w:t>
      </w:r>
      <w:proofErr w:type="spellEnd"/>
      <w:r w:rsidRPr="005C5BEE">
        <w:rPr>
          <w:rFonts w:cs="Arial"/>
          <w:szCs w:val="24"/>
        </w:rPr>
        <w:t xml:space="preserve"> perussopimusten sekä YK:n lapsen oikeuksien sopimuksen määräyksiä. </w:t>
      </w:r>
    </w:p>
    <w:p w14:paraId="17AEA775" w14:textId="77777777" w:rsidR="004D5B64" w:rsidRPr="005C5BEE" w:rsidRDefault="004D5B64" w:rsidP="004D5B64">
      <w:pPr>
        <w:autoSpaceDE w:val="0"/>
        <w:autoSpaceDN w:val="0"/>
        <w:adjustRightInd w:val="0"/>
        <w:ind w:left="357" w:right="283"/>
        <w:jc w:val="both"/>
        <w:rPr>
          <w:rFonts w:cs="Arial"/>
          <w:szCs w:val="24"/>
        </w:rPr>
      </w:pPr>
    </w:p>
    <w:p w14:paraId="19C4EEFA" w14:textId="764A7160" w:rsidR="004D5B64" w:rsidRDefault="004D5B64" w:rsidP="003364CD">
      <w:pPr>
        <w:autoSpaceDE w:val="0"/>
        <w:autoSpaceDN w:val="0"/>
        <w:adjustRightInd w:val="0"/>
        <w:ind w:left="1304" w:right="283"/>
        <w:jc w:val="both"/>
        <w:rPr>
          <w:lang w:eastAsia="fi-FI"/>
        </w:rPr>
      </w:pPr>
      <w:r w:rsidRPr="005C5BEE">
        <w:rPr>
          <w:rFonts w:cs="Arial"/>
          <w:szCs w:val="24"/>
        </w:rPr>
        <w:t xml:space="preserve">Tuotteiden ja pakkausten sekä logististen ratkaisujen tulee olla mahdollisimman vähän ympäristöä kuormittavia. Toimittajan on sopimuskauden aikana pyrittävä edelleen kehittämään ja edistämään ympäristömyönteistä toimintaansa. </w:t>
      </w:r>
    </w:p>
    <w:p w14:paraId="7838E70B" w14:textId="2D465306" w:rsidR="009636B7" w:rsidRDefault="009636B7" w:rsidP="009636B7">
      <w:pPr>
        <w:rPr>
          <w:rFonts w:cs="Arial"/>
          <w:i/>
          <w:color w:val="FF0000"/>
          <w:szCs w:val="24"/>
        </w:rPr>
      </w:pPr>
    </w:p>
    <w:p w14:paraId="58ED69C2" w14:textId="7273669B" w:rsidR="009636B7" w:rsidRPr="00EA1495" w:rsidRDefault="009636B7" w:rsidP="00EA1495">
      <w:pPr>
        <w:pStyle w:val="sopimus"/>
      </w:pPr>
      <w:bookmarkStart w:id="77" w:name="_Toc532906497"/>
      <w:bookmarkStart w:id="78" w:name="_Toc128133651"/>
      <w:r w:rsidRPr="006B26A9">
        <w:t>Sopimuksen allekirjoitus</w:t>
      </w:r>
      <w:bookmarkEnd w:id="77"/>
      <w:bookmarkEnd w:id="78"/>
    </w:p>
    <w:p w14:paraId="272340A7" w14:textId="4D3B3B87" w:rsidR="00C814EF" w:rsidRPr="00FE65DE" w:rsidRDefault="009636B7" w:rsidP="00C814EF">
      <w:pPr>
        <w:ind w:left="1304" w:firstLine="4"/>
        <w:rPr>
          <w:rFonts w:cs="Arial"/>
          <w:color w:val="FF0000"/>
          <w:szCs w:val="24"/>
        </w:rPr>
      </w:pPr>
      <w:r w:rsidRPr="00DA0C5C">
        <w:rPr>
          <w:rFonts w:cs="Arial"/>
          <w:szCs w:val="24"/>
          <w:lang w:eastAsia="fi-FI"/>
        </w:rPr>
        <w:t>Tämä sopimus on laadittu kahtena (2) saman</w:t>
      </w:r>
      <w:r w:rsidR="0024399E">
        <w:rPr>
          <w:rFonts w:cs="Arial"/>
          <w:szCs w:val="24"/>
          <w:lang w:eastAsia="fi-FI"/>
        </w:rPr>
        <w:t xml:space="preserve"> </w:t>
      </w:r>
      <w:r w:rsidRPr="00DA0C5C">
        <w:rPr>
          <w:rFonts w:cs="Arial"/>
          <w:szCs w:val="24"/>
          <w:lang w:eastAsia="fi-FI"/>
        </w:rPr>
        <w:t xml:space="preserve">sisältöisenä kappaleena, </w:t>
      </w:r>
      <w:r w:rsidR="00C773E9">
        <w:rPr>
          <w:rFonts w:cs="Arial"/>
          <w:szCs w:val="24"/>
        </w:rPr>
        <w:t>s</w:t>
      </w:r>
      <w:r w:rsidR="00C814EF" w:rsidRPr="009A0BDF">
        <w:rPr>
          <w:rFonts w:cs="Arial"/>
          <w:szCs w:val="24"/>
        </w:rPr>
        <w:t>opimus on allekirjoitettu sähköisesti.</w:t>
      </w:r>
    </w:p>
    <w:p w14:paraId="360E7FCF" w14:textId="049490AD" w:rsidR="005C5BEE" w:rsidRDefault="005C5BEE" w:rsidP="009636B7">
      <w:pPr>
        <w:ind w:left="1304"/>
        <w:rPr>
          <w:rFonts w:cs="Arial"/>
          <w:szCs w:val="24"/>
          <w:lang w:eastAsia="fi-FI"/>
        </w:rPr>
      </w:pPr>
    </w:p>
    <w:p w14:paraId="4D8B0320" w14:textId="6C03C6CA" w:rsidR="00F91C37" w:rsidRPr="00DA0C5C" w:rsidRDefault="005C5BEE" w:rsidP="009A0BDF">
      <w:pPr>
        <w:ind w:left="1304" w:firstLine="4"/>
        <w:rPr>
          <w:rFonts w:cs="Arial"/>
          <w:color w:val="FF0000"/>
          <w:szCs w:val="24"/>
          <w:lang w:eastAsia="fi-FI"/>
        </w:rPr>
      </w:pPr>
      <w:r w:rsidRPr="00CB1A34">
        <w:rPr>
          <w:rFonts w:cs="Arial"/>
          <w:szCs w:val="24"/>
        </w:rPr>
        <w:t xml:space="preserve">Sopimus tulee </w:t>
      </w:r>
      <w:r w:rsidR="0098317C" w:rsidRPr="00CB1A34">
        <w:rPr>
          <w:rFonts w:cs="Arial"/>
          <w:szCs w:val="24"/>
        </w:rPr>
        <w:t>voimaan,</w:t>
      </w:r>
      <w:r w:rsidRPr="00CB1A34">
        <w:rPr>
          <w:rFonts w:cs="Arial"/>
          <w:szCs w:val="24"/>
        </w:rPr>
        <w:t xml:space="preserve"> kun sitä koskeva päätös on saanut lainvoiman ja sopimus on allekirjoitettu.</w:t>
      </w:r>
    </w:p>
    <w:p w14:paraId="42B2CB1F" w14:textId="2BF1E88E" w:rsidR="009636B7" w:rsidRPr="004C6E31" w:rsidRDefault="00D7241E" w:rsidP="004C6E31">
      <w:pPr>
        <w:rPr>
          <w:rFonts w:cs="Arial"/>
          <w:szCs w:val="24"/>
          <w:lang w:eastAsia="fi-FI"/>
        </w:rPr>
      </w:pPr>
      <w:r w:rsidRPr="00D7241E">
        <w:rPr>
          <w:rFonts w:cs="Arial"/>
          <w:szCs w:val="24"/>
          <w:lang w:eastAsia="fi-FI"/>
        </w:rPr>
        <w:t xml:space="preserve"> </w:t>
      </w:r>
    </w:p>
    <w:p w14:paraId="6027400C" w14:textId="77777777" w:rsidR="009636B7" w:rsidRPr="00310E5F" w:rsidRDefault="009636B7" w:rsidP="00310E5F">
      <w:pPr>
        <w:pStyle w:val="sopimus"/>
      </w:pPr>
      <w:bookmarkStart w:id="79" w:name="_Toc405451989"/>
      <w:bookmarkStart w:id="80" w:name="_Toc532906498"/>
      <w:bookmarkStart w:id="81" w:name="_Toc128133652"/>
      <w:r w:rsidRPr="00310E5F">
        <w:t>Liitteet</w:t>
      </w:r>
      <w:bookmarkEnd w:id="79"/>
      <w:bookmarkEnd w:id="80"/>
      <w:bookmarkEnd w:id="81"/>
      <w:r w:rsidRPr="00310E5F">
        <w:t xml:space="preserve"> </w:t>
      </w:r>
    </w:p>
    <w:p w14:paraId="580A4272" w14:textId="60FEE6D6" w:rsidR="009636B7" w:rsidRPr="005C5BEE" w:rsidRDefault="009636B7" w:rsidP="009636B7">
      <w:pPr>
        <w:ind w:left="1304"/>
        <w:rPr>
          <w:i/>
        </w:rPr>
      </w:pPr>
      <w:r w:rsidRPr="005C5BEE">
        <w:t xml:space="preserve">Liite 1 </w:t>
      </w:r>
      <w:r w:rsidR="00E976FF" w:rsidRPr="005C5BEE">
        <w:t>Tarjouspyyntö</w:t>
      </w:r>
    </w:p>
    <w:p w14:paraId="56F05784" w14:textId="7E940539" w:rsidR="009636B7" w:rsidRPr="005C5BEE" w:rsidRDefault="00E976FF" w:rsidP="00E976FF">
      <w:pPr>
        <w:ind w:left="1304"/>
      </w:pPr>
      <w:r w:rsidRPr="005C5BEE">
        <w:t xml:space="preserve">Liite 2 </w:t>
      </w:r>
      <w:r w:rsidR="009636B7" w:rsidRPr="005C5BEE">
        <w:t>Julkisten hankintojen yleiset sopimusehdot tavarahankinnoissa</w:t>
      </w:r>
    </w:p>
    <w:p w14:paraId="5D5A56A4" w14:textId="034E89FF" w:rsidR="009636B7" w:rsidRPr="005C5BEE" w:rsidRDefault="009636B7" w:rsidP="009636B7">
      <w:pPr>
        <w:ind w:left="1304"/>
      </w:pPr>
      <w:r w:rsidRPr="005C5BEE">
        <w:t>(JYSE 2014 TAVARAT</w:t>
      </w:r>
      <w:r w:rsidR="00B67978">
        <w:t xml:space="preserve">, </w:t>
      </w:r>
      <w:r w:rsidR="00BC4E7B">
        <w:t>Huhtikuu 2022 päivitysversio</w:t>
      </w:r>
      <w:r w:rsidRPr="005C5BEE">
        <w:t>)</w:t>
      </w:r>
    </w:p>
    <w:p w14:paraId="6DBABCCC" w14:textId="6C129EF6" w:rsidR="009636B7" w:rsidRPr="005C5BEE" w:rsidRDefault="009636B7" w:rsidP="009636B7">
      <w:pPr>
        <w:ind w:left="1304"/>
      </w:pPr>
      <w:r w:rsidRPr="005C5BEE">
        <w:t xml:space="preserve">Liite </w:t>
      </w:r>
      <w:r w:rsidR="00E976FF" w:rsidRPr="005C5BEE">
        <w:t>3</w:t>
      </w:r>
      <w:r w:rsidRPr="005C5BEE">
        <w:t xml:space="preserve"> Tarjous</w:t>
      </w:r>
      <w:r w:rsidR="00E976FF" w:rsidRPr="005C5BEE">
        <w:t xml:space="preserve"> liitteineen</w:t>
      </w:r>
    </w:p>
    <w:p w14:paraId="2FE9DB8A" w14:textId="77777777" w:rsidR="00CE0B80" w:rsidRPr="00E976FF" w:rsidRDefault="00CE0B80" w:rsidP="00E14FE6"/>
    <w:sectPr w:rsidR="00CE0B80" w:rsidRPr="00E976FF" w:rsidSect="00CE0B80">
      <w:headerReference w:type="default" r:id="rId11"/>
      <w:footerReference w:type="default" r:id="rId12"/>
      <w:headerReference w:type="first" r:id="rId13"/>
      <w:footerReference w:type="first" r:id="rId14"/>
      <w:pgSz w:w="11906" w:h="16838" w:code="9"/>
      <w:pgMar w:top="3060" w:right="567" w:bottom="1418" w:left="1474" w:header="1252"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8539" w14:textId="77777777" w:rsidR="008D6A9E" w:rsidRDefault="008D6A9E" w:rsidP="00AC1916">
      <w:r>
        <w:separator/>
      </w:r>
    </w:p>
  </w:endnote>
  <w:endnote w:type="continuationSeparator" w:id="0">
    <w:p w14:paraId="0A0EA123" w14:textId="77777777" w:rsidR="008D6A9E" w:rsidRDefault="008D6A9E" w:rsidP="00AC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B1F1" w14:textId="77777777" w:rsidR="003169EB" w:rsidRDefault="003169EB" w:rsidP="00F52615">
    <w:pPr>
      <w:pStyle w:val="Alatunniste"/>
      <w:tabs>
        <w:tab w:val="clear" w:pos="4819"/>
        <w:tab w:val="clear" w:pos="9638"/>
        <w:tab w:val="left" w:pos="2673"/>
      </w:tabs>
      <w:rPr>
        <w:noProof/>
        <w:lang w:eastAsia="fi-FI"/>
      </w:rPr>
    </w:pPr>
    <w:r>
      <w:rPr>
        <w:noProof/>
        <w:lang w:eastAsia="fi-FI"/>
      </w:rPr>
      <w:drawing>
        <wp:anchor distT="0" distB="0" distL="114300" distR="114300" simplePos="0" relativeHeight="251668480" behindDoc="0" locked="0" layoutInCell="1" allowOverlap="1" wp14:anchorId="7437CC67" wp14:editId="1BA971FF">
          <wp:simplePos x="0" y="0"/>
          <wp:positionH relativeFrom="column">
            <wp:posOffset>-424815</wp:posOffset>
          </wp:positionH>
          <wp:positionV relativeFrom="paragraph">
            <wp:posOffset>81280</wp:posOffset>
          </wp:positionV>
          <wp:extent cx="1849120" cy="23241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mpereen_kaupunki.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49120" cy="232410"/>
                  </a:xfrm>
                  <a:prstGeom prst="rect">
                    <a:avLst/>
                  </a:prstGeom>
                </pic:spPr>
              </pic:pic>
            </a:graphicData>
          </a:graphic>
          <wp14:sizeRelH relativeFrom="page">
            <wp14:pctWidth>0</wp14:pctWidth>
          </wp14:sizeRelH>
          <wp14:sizeRelV relativeFrom="page">
            <wp14:pctHeight>0</wp14:pctHeight>
          </wp14:sizeRelV>
        </wp:anchor>
      </w:drawing>
    </w:r>
    <w:r>
      <w:rPr>
        <w:noProof/>
        <w:lang w:eastAsia="fi-FI"/>
      </w:rPr>
      <w:drawing>
        <wp:anchor distT="0" distB="0" distL="114300" distR="114300" simplePos="0" relativeHeight="251670528" behindDoc="1" locked="0" layoutInCell="1" allowOverlap="1" wp14:anchorId="4E8710BD" wp14:editId="2E99F8FB">
          <wp:simplePos x="0" y="0"/>
          <wp:positionH relativeFrom="margin">
            <wp:posOffset>4800600</wp:posOffset>
          </wp:positionH>
          <wp:positionV relativeFrom="paragraph">
            <wp:posOffset>-1024890</wp:posOffset>
          </wp:positionV>
          <wp:extent cx="2576830" cy="1981200"/>
          <wp:effectExtent l="0" t="0" r="0" b="0"/>
          <wp:wrapTight wrapText="bothSides">
            <wp:wrapPolygon edited="1">
              <wp:start x="18843" y="809"/>
              <wp:lineTo x="15809" y="1618"/>
              <wp:lineTo x="10913" y="2102"/>
              <wp:lineTo x="9511" y="2793"/>
              <wp:lineTo x="6933" y="3839"/>
              <wp:lineTo x="5134" y="4565"/>
              <wp:lineTo x="4359" y="8438"/>
              <wp:lineTo x="2781" y="9721"/>
              <wp:lineTo x="1916" y="12341"/>
              <wp:lineTo x="1757" y="20231"/>
              <wp:lineTo x="2555" y="20231"/>
              <wp:lineTo x="4311" y="19826"/>
              <wp:lineTo x="10220" y="18006"/>
              <wp:lineTo x="11657" y="17399"/>
              <wp:lineTo x="15489" y="14971"/>
              <wp:lineTo x="15170" y="12341"/>
              <wp:lineTo x="14531" y="10925"/>
              <wp:lineTo x="15809" y="10925"/>
              <wp:lineTo x="19482" y="8497"/>
              <wp:lineTo x="19482" y="5867"/>
              <wp:lineTo x="19002" y="4451"/>
              <wp:lineTo x="19801" y="2225"/>
              <wp:lineTo x="19641" y="809"/>
              <wp:lineTo x="18843" y="809"/>
            </wp:wrapPolygon>
          </wp:wrapTight>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mpere_aaltoikkuna_grafiik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76830" cy="1981200"/>
                  </a:xfrm>
                  <a:prstGeom prst="rect">
                    <a:avLst/>
                  </a:prstGeom>
                </pic:spPr>
              </pic:pic>
            </a:graphicData>
          </a:graphic>
          <wp14:sizeRelH relativeFrom="margin">
            <wp14:pctWidth>0</wp14:pctWidth>
          </wp14:sizeRelH>
          <wp14:sizeRelV relativeFrom="margin">
            <wp14:pctHeight>0</wp14:pctHeight>
          </wp14:sizeRelV>
        </wp:anchor>
      </w:drawing>
    </w:r>
  </w:p>
  <w:p w14:paraId="667838EC" w14:textId="77777777" w:rsidR="003169EB" w:rsidRDefault="003169EB" w:rsidP="00F52615">
    <w:pPr>
      <w:pStyle w:val="Alatunniste"/>
      <w:tabs>
        <w:tab w:val="clear" w:pos="4819"/>
        <w:tab w:val="clear" w:pos="9638"/>
        <w:tab w:val="left" w:pos="2673"/>
      </w:tabs>
    </w:pPr>
  </w:p>
  <w:p w14:paraId="2D2CB5CA" w14:textId="77777777" w:rsidR="003169EB" w:rsidRDefault="003169EB" w:rsidP="00F52615">
    <w:pPr>
      <w:pStyle w:val="Alatunniste"/>
      <w:tabs>
        <w:tab w:val="clear" w:pos="4819"/>
        <w:tab w:val="clear" w:pos="9638"/>
        <w:tab w:val="left" w:pos="2673"/>
      </w:tabs>
    </w:pPr>
  </w:p>
  <w:p w14:paraId="2746CA1F" w14:textId="77777777" w:rsidR="003169EB" w:rsidRDefault="003169EB" w:rsidP="00F52615">
    <w:pPr>
      <w:pStyle w:val="Alatunniste"/>
      <w:tabs>
        <w:tab w:val="clear" w:pos="4819"/>
        <w:tab w:val="clear" w:pos="9638"/>
        <w:tab w:val="left" w:pos="2673"/>
      </w:tabs>
    </w:pPr>
  </w:p>
  <w:p w14:paraId="61C4C287" w14:textId="77777777" w:rsidR="003169EB" w:rsidRDefault="003169EB">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A4C60" w14:textId="77777777" w:rsidR="003169EB" w:rsidRDefault="003169EB">
    <w:pPr>
      <w:pStyle w:val="Alatunniste"/>
    </w:pPr>
    <w:r>
      <w:rPr>
        <w:noProof/>
        <w:lang w:eastAsia="fi-FI"/>
      </w:rPr>
      <w:drawing>
        <wp:anchor distT="0" distB="0" distL="114300" distR="114300" simplePos="0" relativeHeight="251674624" behindDoc="1" locked="0" layoutInCell="1" allowOverlap="1" wp14:anchorId="0EF07093" wp14:editId="391B68DB">
          <wp:simplePos x="0" y="0"/>
          <wp:positionH relativeFrom="margin">
            <wp:posOffset>3344883</wp:posOffset>
          </wp:positionH>
          <wp:positionV relativeFrom="margin">
            <wp:posOffset>5676900</wp:posOffset>
          </wp:positionV>
          <wp:extent cx="4065411" cy="3126105"/>
          <wp:effectExtent l="0" t="0" r="0" b="0"/>
          <wp:wrapSquare wrapText="bothSides"/>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mpere_aaltoikkuna_grafiik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65411" cy="31261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90D8" w14:textId="77777777" w:rsidR="008D6A9E" w:rsidRDefault="008D6A9E" w:rsidP="00AC1916">
      <w:r>
        <w:separator/>
      </w:r>
    </w:p>
  </w:footnote>
  <w:footnote w:type="continuationSeparator" w:id="0">
    <w:p w14:paraId="5D42995F" w14:textId="77777777" w:rsidR="008D6A9E" w:rsidRDefault="008D6A9E" w:rsidP="00AC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3D54" w14:textId="77777777" w:rsidR="003169EB" w:rsidRPr="004110B7" w:rsidRDefault="003169EB" w:rsidP="004110B7">
    <w:pPr>
      <w:pStyle w:val="Yltunniste"/>
      <w:spacing w:before="120"/>
    </w:pPr>
    <w:r>
      <w:rPr>
        <w:noProof/>
        <w:lang w:eastAsia="fi-FI"/>
      </w:rPr>
      <w:drawing>
        <wp:anchor distT="0" distB="0" distL="114300" distR="114300" simplePos="0" relativeHeight="251667456" behindDoc="1" locked="0" layoutInCell="1" allowOverlap="1" wp14:anchorId="369211EA" wp14:editId="1CC60844">
          <wp:simplePos x="0" y="0"/>
          <wp:positionH relativeFrom="margin">
            <wp:posOffset>-640576</wp:posOffset>
          </wp:positionH>
          <wp:positionV relativeFrom="margin">
            <wp:posOffset>-1627414</wp:posOffset>
          </wp:positionV>
          <wp:extent cx="1404191" cy="540000"/>
          <wp:effectExtent l="0" t="0" r="5715" b="0"/>
          <wp:wrapNone/>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mpere.finland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191" cy="54000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rsidRPr="004110B7">
      <w:tab/>
    </w:r>
    <w:r w:rsidRPr="004110B7">
      <w:tab/>
    </w:r>
    <w:r>
      <w:tab/>
    </w:r>
  </w:p>
  <w:p w14:paraId="411F9622" w14:textId="10B93BE9" w:rsidR="003169EB" w:rsidRPr="004110B7" w:rsidRDefault="003169EB" w:rsidP="007245F0">
    <w:pPr>
      <w:pStyle w:val="Yltunniste"/>
      <w:tabs>
        <w:tab w:val="clear" w:pos="5216"/>
        <w:tab w:val="left" w:pos="4820"/>
        <w:tab w:val="left" w:pos="8789"/>
      </w:tabs>
    </w:pPr>
    <w:r>
      <w:tab/>
    </w:r>
    <w:sdt>
      <w:sdtPr>
        <w:rPr>
          <w:b/>
        </w:rPr>
        <w:id w:val="-1928951015"/>
      </w:sdtPr>
      <w:sdtEndPr/>
      <w:sdtContent>
        <w:r>
          <w:rPr>
            <w:b/>
          </w:rPr>
          <w:t>Hankintasopimus</w:t>
        </w:r>
      </w:sdtContent>
    </w:sdt>
    <w:r>
      <w:rPr>
        <w:b/>
      </w:rPr>
      <w:tab/>
    </w:r>
    <w:r w:rsidRPr="004110B7">
      <w:fldChar w:fldCharType="begin"/>
    </w:r>
    <w:r w:rsidRPr="004110B7">
      <w:instrText xml:space="preserve"> PAGE   \* MERGEFORMAT </w:instrText>
    </w:r>
    <w:r w:rsidRPr="004110B7">
      <w:fldChar w:fldCharType="separate"/>
    </w:r>
    <w:r>
      <w:rPr>
        <w:noProof/>
      </w:rPr>
      <w:t>11</w:t>
    </w:r>
    <w:r w:rsidRPr="004110B7">
      <w:fldChar w:fldCharType="end"/>
    </w:r>
    <w:r w:rsidRPr="004110B7">
      <w:t xml:space="preserve"> (</w:t>
    </w:r>
    <w:r>
      <w:rPr>
        <w:noProof/>
      </w:rPr>
      <w:fldChar w:fldCharType="begin"/>
    </w:r>
    <w:r>
      <w:rPr>
        <w:noProof/>
      </w:rPr>
      <w:instrText xml:space="preserve"> NUMPAGES  \* Arabic  \* MERGEFORMAT </w:instrText>
    </w:r>
    <w:r>
      <w:rPr>
        <w:noProof/>
      </w:rPr>
      <w:fldChar w:fldCharType="separate"/>
    </w:r>
    <w:r>
      <w:rPr>
        <w:noProof/>
      </w:rPr>
      <w:t>11</w:t>
    </w:r>
    <w:r>
      <w:rPr>
        <w:noProof/>
      </w:rPr>
      <w:fldChar w:fldCharType="end"/>
    </w:r>
    <w:r w:rsidRPr="004110B7">
      <w:t>)</w:t>
    </w:r>
  </w:p>
  <w:p w14:paraId="73CF6F4A" w14:textId="6C24F615" w:rsidR="003169EB" w:rsidRPr="004110B7" w:rsidRDefault="003169EB" w:rsidP="007245F0">
    <w:pPr>
      <w:pStyle w:val="Yltunniste"/>
      <w:tabs>
        <w:tab w:val="clear" w:pos="5216"/>
        <w:tab w:val="left" w:pos="2410"/>
        <w:tab w:val="left" w:pos="4820"/>
        <w:tab w:val="left" w:pos="8789"/>
      </w:tabs>
    </w:pPr>
    <w:r>
      <w:tab/>
    </w:r>
    <w:r>
      <w:tab/>
    </w:r>
  </w:p>
  <w:p w14:paraId="77ED5B05" w14:textId="1415776D" w:rsidR="003169EB" w:rsidRDefault="003169EB" w:rsidP="007245F0">
    <w:pPr>
      <w:pStyle w:val="Yltunniste"/>
      <w:tabs>
        <w:tab w:val="clear" w:pos="5216"/>
        <w:tab w:val="left" w:pos="1985"/>
        <w:tab w:val="left" w:pos="4820"/>
        <w:tab w:val="left" w:pos="8789"/>
      </w:tabs>
    </w:pPr>
    <w:r w:rsidRPr="004110B7">
      <w:tab/>
    </w:r>
    <w:r>
      <w:tab/>
    </w:r>
    <w:sdt>
      <w:sdtPr>
        <w:id w:val="1831943258"/>
      </w:sdtPr>
      <w:sdtEndPr/>
      <w:sdtContent>
        <w:proofErr w:type="spellStart"/>
        <w:proofErr w:type="gramStart"/>
        <w:r>
          <w:rPr>
            <w:rFonts w:cs="Arial"/>
          </w:rPr>
          <w:t>TRE</w:t>
        </w:r>
        <w:r w:rsidRPr="001A4E22">
          <w:rPr>
            <w:rFonts w:cs="Arial"/>
          </w:rPr>
          <w:t>:</w:t>
        </w:r>
        <w:r w:rsidR="0040760D">
          <w:t>xxxx</w:t>
        </w:r>
        <w:proofErr w:type="spellEnd"/>
        <w:proofErr w:type="gramEnd"/>
        <w:r w:rsidRPr="007539BD">
          <w:rPr>
            <w:rFonts w:cs="Arial"/>
          </w:rPr>
          <w:t>/02.07.01/202</w:t>
        </w:r>
        <w:r w:rsidR="0088489C">
          <w:rPr>
            <w:rFonts w:cs="Arial"/>
          </w:rPr>
          <w:t>4</w:t>
        </w:r>
      </w:sdtContent>
    </w:sdt>
    <w:r w:rsidRPr="004110B7">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6B8E6" w14:textId="77777777" w:rsidR="003169EB" w:rsidRDefault="003169EB">
    <w:pPr>
      <w:pStyle w:val="Yltunniste"/>
    </w:pPr>
    <w:r>
      <w:rPr>
        <w:noProof/>
        <w:lang w:eastAsia="fi-FI"/>
      </w:rPr>
      <w:drawing>
        <wp:anchor distT="0" distB="0" distL="114300" distR="114300" simplePos="0" relativeHeight="251672576" behindDoc="0" locked="0" layoutInCell="1" allowOverlap="1" wp14:anchorId="63F17240" wp14:editId="40B8DC83">
          <wp:simplePos x="0" y="0"/>
          <wp:positionH relativeFrom="margin">
            <wp:posOffset>-348091</wp:posOffset>
          </wp:positionH>
          <wp:positionV relativeFrom="page">
            <wp:posOffset>457200</wp:posOffset>
          </wp:positionV>
          <wp:extent cx="3170353" cy="1219200"/>
          <wp:effectExtent l="0" t="0" r="0" b="0"/>
          <wp:wrapNone/>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mpere.finland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70353" cy="1219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B59BD"/>
    <w:multiLevelType w:val="multilevel"/>
    <w:tmpl w:val="8CC4AF92"/>
    <w:lvl w:ilvl="0">
      <w:start w:val="1"/>
      <w:numFmt w:val="bullet"/>
      <w:lvlText w:val=""/>
      <w:lvlJc w:val="left"/>
      <w:pPr>
        <w:ind w:left="2965" w:hanging="357"/>
      </w:pPr>
      <w:rPr>
        <w:rFonts w:ascii="Symbol" w:hAnsi="Symbol" w:hint="default"/>
        <w:color w:val="auto"/>
      </w:rPr>
    </w:lvl>
    <w:lvl w:ilvl="1">
      <w:start w:val="1"/>
      <w:numFmt w:val="bullet"/>
      <w:lvlText w:val=""/>
      <w:lvlJc w:val="left"/>
      <w:pPr>
        <w:ind w:left="3322" w:hanging="357"/>
      </w:pPr>
      <w:rPr>
        <w:rFonts w:ascii="Symbol" w:hAnsi="Symbol" w:hint="default"/>
        <w:color w:val="auto"/>
      </w:rPr>
    </w:lvl>
    <w:lvl w:ilvl="2">
      <w:start w:val="1"/>
      <w:numFmt w:val="bullet"/>
      <w:lvlText w:val=""/>
      <w:lvlJc w:val="left"/>
      <w:pPr>
        <w:ind w:left="3679" w:hanging="357"/>
      </w:pPr>
      <w:rPr>
        <w:rFonts w:ascii="Symbol" w:hAnsi="Symbol" w:hint="default"/>
        <w:color w:val="auto"/>
      </w:rPr>
    </w:lvl>
    <w:lvl w:ilvl="3">
      <w:start w:val="1"/>
      <w:numFmt w:val="bullet"/>
      <w:lvlText w:val=""/>
      <w:lvlJc w:val="left"/>
      <w:pPr>
        <w:ind w:left="4036" w:hanging="357"/>
      </w:pPr>
      <w:rPr>
        <w:rFonts w:ascii="Symbol" w:hAnsi="Symbol" w:hint="default"/>
        <w:color w:val="auto"/>
      </w:rPr>
    </w:lvl>
    <w:lvl w:ilvl="4">
      <w:start w:val="1"/>
      <w:numFmt w:val="bullet"/>
      <w:lvlText w:val=""/>
      <w:lvlJc w:val="left"/>
      <w:pPr>
        <w:ind w:left="4393" w:hanging="357"/>
      </w:pPr>
      <w:rPr>
        <w:rFonts w:ascii="Symbol" w:hAnsi="Symbol" w:hint="default"/>
        <w:color w:val="auto"/>
      </w:rPr>
    </w:lvl>
    <w:lvl w:ilvl="5">
      <w:start w:val="1"/>
      <w:numFmt w:val="bullet"/>
      <w:lvlText w:val=""/>
      <w:lvlJc w:val="left"/>
      <w:pPr>
        <w:ind w:left="4750" w:hanging="357"/>
      </w:pPr>
      <w:rPr>
        <w:rFonts w:ascii="Symbol" w:hAnsi="Symbol" w:hint="default"/>
        <w:color w:val="auto"/>
      </w:rPr>
    </w:lvl>
    <w:lvl w:ilvl="6">
      <w:start w:val="1"/>
      <w:numFmt w:val="bullet"/>
      <w:lvlText w:val=""/>
      <w:lvlJc w:val="left"/>
      <w:pPr>
        <w:ind w:left="5107" w:hanging="357"/>
      </w:pPr>
      <w:rPr>
        <w:rFonts w:ascii="Symbol" w:hAnsi="Symbol" w:hint="default"/>
        <w:color w:val="auto"/>
      </w:rPr>
    </w:lvl>
    <w:lvl w:ilvl="7">
      <w:start w:val="1"/>
      <w:numFmt w:val="bullet"/>
      <w:lvlText w:val=""/>
      <w:lvlJc w:val="left"/>
      <w:pPr>
        <w:ind w:left="5464" w:hanging="357"/>
      </w:pPr>
      <w:rPr>
        <w:rFonts w:ascii="Symbol" w:hAnsi="Symbol" w:hint="default"/>
        <w:color w:val="auto"/>
      </w:rPr>
    </w:lvl>
    <w:lvl w:ilvl="8">
      <w:start w:val="1"/>
      <w:numFmt w:val="bullet"/>
      <w:lvlText w:val=""/>
      <w:lvlJc w:val="left"/>
      <w:pPr>
        <w:ind w:left="5821" w:hanging="357"/>
      </w:pPr>
      <w:rPr>
        <w:rFonts w:ascii="Symbol" w:hAnsi="Symbol" w:hint="default"/>
        <w:color w:val="auto"/>
      </w:rPr>
    </w:lvl>
  </w:abstractNum>
  <w:abstractNum w:abstractNumId="1" w15:restartNumberingAfterBreak="0">
    <w:nsid w:val="39D3029D"/>
    <w:multiLevelType w:val="hybridMultilevel"/>
    <w:tmpl w:val="5C2A4A10"/>
    <w:lvl w:ilvl="0" w:tplc="A836BF44">
      <w:start w:val="1"/>
      <w:numFmt w:val="lowerLetter"/>
      <w:lvlText w:val="%1."/>
      <w:lvlJc w:val="left"/>
      <w:pPr>
        <w:ind w:left="1215" w:hanging="360"/>
      </w:pPr>
      <w:rPr>
        <w:rFonts w:hint="default"/>
      </w:rPr>
    </w:lvl>
    <w:lvl w:ilvl="1" w:tplc="040B0019" w:tentative="1">
      <w:start w:val="1"/>
      <w:numFmt w:val="lowerLetter"/>
      <w:lvlText w:val="%2."/>
      <w:lvlJc w:val="left"/>
      <w:pPr>
        <w:ind w:left="1935" w:hanging="360"/>
      </w:pPr>
    </w:lvl>
    <w:lvl w:ilvl="2" w:tplc="040B001B" w:tentative="1">
      <w:start w:val="1"/>
      <w:numFmt w:val="lowerRoman"/>
      <w:lvlText w:val="%3."/>
      <w:lvlJc w:val="right"/>
      <w:pPr>
        <w:ind w:left="2655" w:hanging="180"/>
      </w:pPr>
    </w:lvl>
    <w:lvl w:ilvl="3" w:tplc="040B000F" w:tentative="1">
      <w:start w:val="1"/>
      <w:numFmt w:val="decimal"/>
      <w:lvlText w:val="%4."/>
      <w:lvlJc w:val="left"/>
      <w:pPr>
        <w:ind w:left="3375" w:hanging="360"/>
      </w:pPr>
    </w:lvl>
    <w:lvl w:ilvl="4" w:tplc="040B0019" w:tentative="1">
      <w:start w:val="1"/>
      <w:numFmt w:val="lowerLetter"/>
      <w:lvlText w:val="%5."/>
      <w:lvlJc w:val="left"/>
      <w:pPr>
        <w:ind w:left="4095" w:hanging="360"/>
      </w:pPr>
    </w:lvl>
    <w:lvl w:ilvl="5" w:tplc="040B001B" w:tentative="1">
      <w:start w:val="1"/>
      <w:numFmt w:val="lowerRoman"/>
      <w:lvlText w:val="%6."/>
      <w:lvlJc w:val="right"/>
      <w:pPr>
        <w:ind w:left="4815" w:hanging="180"/>
      </w:pPr>
    </w:lvl>
    <w:lvl w:ilvl="6" w:tplc="040B000F" w:tentative="1">
      <w:start w:val="1"/>
      <w:numFmt w:val="decimal"/>
      <w:lvlText w:val="%7."/>
      <w:lvlJc w:val="left"/>
      <w:pPr>
        <w:ind w:left="5535" w:hanging="360"/>
      </w:pPr>
    </w:lvl>
    <w:lvl w:ilvl="7" w:tplc="040B0019" w:tentative="1">
      <w:start w:val="1"/>
      <w:numFmt w:val="lowerLetter"/>
      <w:lvlText w:val="%8."/>
      <w:lvlJc w:val="left"/>
      <w:pPr>
        <w:ind w:left="6255" w:hanging="360"/>
      </w:pPr>
    </w:lvl>
    <w:lvl w:ilvl="8" w:tplc="040B001B" w:tentative="1">
      <w:start w:val="1"/>
      <w:numFmt w:val="lowerRoman"/>
      <w:lvlText w:val="%9."/>
      <w:lvlJc w:val="right"/>
      <w:pPr>
        <w:ind w:left="6975" w:hanging="180"/>
      </w:pPr>
    </w:lvl>
  </w:abstractNum>
  <w:abstractNum w:abstractNumId="2" w15:restartNumberingAfterBreak="0">
    <w:nsid w:val="4FA25282"/>
    <w:multiLevelType w:val="multilevel"/>
    <w:tmpl w:val="53009E24"/>
    <w:lvl w:ilvl="0">
      <w:start w:val="1"/>
      <w:numFmt w:val="decimal"/>
      <w:lvlText w:val="%1"/>
      <w:lvlJc w:val="left"/>
      <w:pPr>
        <w:ind w:left="2965" w:hanging="357"/>
      </w:pPr>
      <w:rPr>
        <w:rFonts w:hint="default"/>
      </w:rPr>
    </w:lvl>
    <w:lvl w:ilvl="1">
      <w:start w:val="1"/>
      <w:numFmt w:val="lowerLetter"/>
      <w:lvlText w:val="%2"/>
      <w:lvlJc w:val="left"/>
      <w:pPr>
        <w:ind w:left="3322" w:hanging="357"/>
      </w:pPr>
      <w:rPr>
        <w:rFonts w:hint="default"/>
      </w:rPr>
    </w:lvl>
    <w:lvl w:ilvl="2">
      <w:start w:val="1"/>
      <w:numFmt w:val="lowerRoman"/>
      <w:lvlText w:val="%3"/>
      <w:lvlJc w:val="left"/>
      <w:pPr>
        <w:ind w:left="3679" w:hanging="357"/>
      </w:pPr>
      <w:rPr>
        <w:rFonts w:hint="default"/>
      </w:rPr>
    </w:lvl>
    <w:lvl w:ilvl="3">
      <w:start w:val="1"/>
      <w:numFmt w:val="decimal"/>
      <w:lvlText w:val="(%4)"/>
      <w:lvlJc w:val="left"/>
      <w:pPr>
        <w:ind w:left="4036" w:hanging="357"/>
      </w:pPr>
      <w:rPr>
        <w:rFonts w:hint="default"/>
      </w:rPr>
    </w:lvl>
    <w:lvl w:ilvl="4">
      <w:start w:val="1"/>
      <w:numFmt w:val="lowerLetter"/>
      <w:lvlText w:val="(%5)"/>
      <w:lvlJc w:val="left"/>
      <w:pPr>
        <w:ind w:left="4393" w:hanging="357"/>
      </w:pPr>
      <w:rPr>
        <w:rFonts w:hint="default"/>
      </w:rPr>
    </w:lvl>
    <w:lvl w:ilvl="5">
      <w:start w:val="1"/>
      <w:numFmt w:val="lowerRoman"/>
      <w:lvlText w:val="(%6)"/>
      <w:lvlJc w:val="left"/>
      <w:pPr>
        <w:ind w:left="4750" w:hanging="357"/>
      </w:pPr>
      <w:rPr>
        <w:rFonts w:hint="default"/>
      </w:rPr>
    </w:lvl>
    <w:lvl w:ilvl="6">
      <w:start w:val="1"/>
      <w:numFmt w:val="decimal"/>
      <w:lvlText w:val="%7."/>
      <w:lvlJc w:val="left"/>
      <w:pPr>
        <w:ind w:left="5107" w:hanging="357"/>
      </w:pPr>
      <w:rPr>
        <w:rFonts w:hint="default"/>
      </w:rPr>
    </w:lvl>
    <w:lvl w:ilvl="7">
      <w:start w:val="1"/>
      <w:numFmt w:val="lowerLetter"/>
      <w:lvlText w:val="%8."/>
      <w:lvlJc w:val="left"/>
      <w:pPr>
        <w:ind w:left="5464" w:hanging="357"/>
      </w:pPr>
      <w:rPr>
        <w:rFonts w:hint="default"/>
      </w:rPr>
    </w:lvl>
    <w:lvl w:ilvl="8">
      <w:start w:val="1"/>
      <w:numFmt w:val="lowerRoman"/>
      <w:lvlText w:val="%9."/>
      <w:lvlJc w:val="left"/>
      <w:pPr>
        <w:ind w:left="5821" w:hanging="357"/>
      </w:pPr>
      <w:rPr>
        <w:rFonts w:hint="default"/>
      </w:rPr>
    </w:lvl>
  </w:abstractNum>
  <w:abstractNum w:abstractNumId="3" w15:restartNumberingAfterBreak="0">
    <w:nsid w:val="690A7DFF"/>
    <w:multiLevelType w:val="multilevel"/>
    <w:tmpl w:val="6342331A"/>
    <w:lvl w:ilvl="0">
      <w:start w:val="1"/>
      <w:numFmt w:val="decimal"/>
      <w:lvlText w:val="%1."/>
      <w:lvlJc w:val="left"/>
      <w:pPr>
        <w:ind w:left="717" w:hanging="360"/>
      </w:pPr>
      <w:rPr>
        <w:rFonts w:hint="default"/>
      </w:rPr>
    </w:lvl>
    <w:lvl w:ilvl="1">
      <w:start w:val="1"/>
      <w:numFmt w:val="lowerLetter"/>
      <w:lvlText w:val="%1%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6F1536CE"/>
    <w:multiLevelType w:val="multilevel"/>
    <w:tmpl w:val="8236DB14"/>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5561007">
    <w:abstractNumId w:val="0"/>
  </w:num>
  <w:num w:numId="2" w16cid:durableId="73629571">
    <w:abstractNumId w:val="2"/>
  </w:num>
  <w:num w:numId="3" w16cid:durableId="1573855705">
    <w:abstractNumId w:val="4"/>
  </w:num>
  <w:num w:numId="4" w16cid:durableId="1843542440">
    <w:abstractNumId w:val="4"/>
  </w:num>
  <w:num w:numId="5" w16cid:durableId="77530277">
    <w:abstractNumId w:val="3"/>
  </w:num>
  <w:num w:numId="6" w16cid:durableId="1529249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442"/>
    <w:rsid w:val="00006375"/>
    <w:rsid w:val="00006A25"/>
    <w:rsid w:val="000117C0"/>
    <w:rsid w:val="000147C9"/>
    <w:rsid w:val="00016AF7"/>
    <w:rsid w:val="00027F06"/>
    <w:rsid w:val="0004743B"/>
    <w:rsid w:val="000559C0"/>
    <w:rsid w:val="00062935"/>
    <w:rsid w:val="0006378C"/>
    <w:rsid w:val="000770F3"/>
    <w:rsid w:val="000774F8"/>
    <w:rsid w:val="00081D1C"/>
    <w:rsid w:val="000B592A"/>
    <w:rsid w:val="000C02AD"/>
    <w:rsid w:val="000C67C3"/>
    <w:rsid w:val="000C7650"/>
    <w:rsid w:val="000D22F7"/>
    <w:rsid w:val="000D274A"/>
    <w:rsid w:val="000D2D1D"/>
    <w:rsid w:val="000E2C8F"/>
    <w:rsid w:val="000E4108"/>
    <w:rsid w:val="000E62FA"/>
    <w:rsid w:val="000F3AEB"/>
    <w:rsid w:val="00121C82"/>
    <w:rsid w:val="00125472"/>
    <w:rsid w:val="00130594"/>
    <w:rsid w:val="001357A9"/>
    <w:rsid w:val="00176BD8"/>
    <w:rsid w:val="001871E2"/>
    <w:rsid w:val="001A48C9"/>
    <w:rsid w:val="001B0B93"/>
    <w:rsid w:val="001C68F8"/>
    <w:rsid w:val="001E705F"/>
    <w:rsid w:val="001F07AB"/>
    <w:rsid w:val="001F0F9D"/>
    <w:rsid w:val="00200D8A"/>
    <w:rsid w:val="0020189B"/>
    <w:rsid w:val="00214CE9"/>
    <w:rsid w:val="00223FF8"/>
    <w:rsid w:val="00224483"/>
    <w:rsid w:val="00227CED"/>
    <w:rsid w:val="00230F67"/>
    <w:rsid w:val="002348F3"/>
    <w:rsid w:val="0024399E"/>
    <w:rsid w:val="0025098A"/>
    <w:rsid w:val="00252F9D"/>
    <w:rsid w:val="00254881"/>
    <w:rsid w:val="0026549D"/>
    <w:rsid w:val="00265A85"/>
    <w:rsid w:val="0028496E"/>
    <w:rsid w:val="0028771C"/>
    <w:rsid w:val="00291051"/>
    <w:rsid w:val="00294E46"/>
    <w:rsid w:val="002A33BC"/>
    <w:rsid w:val="002C5307"/>
    <w:rsid w:val="002D1078"/>
    <w:rsid w:val="002E266E"/>
    <w:rsid w:val="002E7404"/>
    <w:rsid w:val="002E7915"/>
    <w:rsid w:val="00306190"/>
    <w:rsid w:val="003069D8"/>
    <w:rsid w:val="00310E5F"/>
    <w:rsid w:val="003169EB"/>
    <w:rsid w:val="00325E99"/>
    <w:rsid w:val="003364CD"/>
    <w:rsid w:val="003459D1"/>
    <w:rsid w:val="00352824"/>
    <w:rsid w:val="003552B1"/>
    <w:rsid w:val="00370F5B"/>
    <w:rsid w:val="0038215C"/>
    <w:rsid w:val="00383528"/>
    <w:rsid w:val="00384B36"/>
    <w:rsid w:val="003910B7"/>
    <w:rsid w:val="003B605B"/>
    <w:rsid w:val="003C330A"/>
    <w:rsid w:val="003E4D18"/>
    <w:rsid w:val="003F4B95"/>
    <w:rsid w:val="003F663B"/>
    <w:rsid w:val="0040760D"/>
    <w:rsid w:val="004110B7"/>
    <w:rsid w:val="00415985"/>
    <w:rsid w:val="004247A3"/>
    <w:rsid w:val="0043340A"/>
    <w:rsid w:val="00433915"/>
    <w:rsid w:val="004918A1"/>
    <w:rsid w:val="004A121C"/>
    <w:rsid w:val="004A2D57"/>
    <w:rsid w:val="004B4AF9"/>
    <w:rsid w:val="004C6E31"/>
    <w:rsid w:val="004D311C"/>
    <w:rsid w:val="004D5B64"/>
    <w:rsid w:val="004D66E9"/>
    <w:rsid w:val="004E0A34"/>
    <w:rsid w:val="004E5E1F"/>
    <w:rsid w:val="004F03FB"/>
    <w:rsid w:val="004F1117"/>
    <w:rsid w:val="004F3FB6"/>
    <w:rsid w:val="004F4129"/>
    <w:rsid w:val="004F646D"/>
    <w:rsid w:val="005023FA"/>
    <w:rsid w:val="00506D84"/>
    <w:rsid w:val="005113C3"/>
    <w:rsid w:val="00523ACF"/>
    <w:rsid w:val="005324EF"/>
    <w:rsid w:val="0055203E"/>
    <w:rsid w:val="005537D4"/>
    <w:rsid w:val="00557126"/>
    <w:rsid w:val="00567115"/>
    <w:rsid w:val="005753CA"/>
    <w:rsid w:val="00580CAA"/>
    <w:rsid w:val="00581FCC"/>
    <w:rsid w:val="0059572A"/>
    <w:rsid w:val="005A065D"/>
    <w:rsid w:val="005A200A"/>
    <w:rsid w:val="005B4D70"/>
    <w:rsid w:val="005C5BEE"/>
    <w:rsid w:val="005C5EAE"/>
    <w:rsid w:val="005D1FC8"/>
    <w:rsid w:val="005D7350"/>
    <w:rsid w:val="005F42CD"/>
    <w:rsid w:val="00612B08"/>
    <w:rsid w:val="006135AD"/>
    <w:rsid w:val="00620B22"/>
    <w:rsid w:val="00627A47"/>
    <w:rsid w:val="006316B4"/>
    <w:rsid w:val="0063250F"/>
    <w:rsid w:val="00634661"/>
    <w:rsid w:val="006426D4"/>
    <w:rsid w:val="00643E80"/>
    <w:rsid w:val="0065655D"/>
    <w:rsid w:val="006749DF"/>
    <w:rsid w:val="00685CDD"/>
    <w:rsid w:val="00697972"/>
    <w:rsid w:val="006A04D6"/>
    <w:rsid w:val="006A38F8"/>
    <w:rsid w:val="006A415E"/>
    <w:rsid w:val="006B26A9"/>
    <w:rsid w:val="006C2B66"/>
    <w:rsid w:val="006C3B77"/>
    <w:rsid w:val="006E7437"/>
    <w:rsid w:val="006E7E55"/>
    <w:rsid w:val="006F01D4"/>
    <w:rsid w:val="00707C90"/>
    <w:rsid w:val="007245F0"/>
    <w:rsid w:val="00731782"/>
    <w:rsid w:val="007341BA"/>
    <w:rsid w:val="007449E4"/>
    <w:rsid w:val="00752460"/>
    <w:rsid w:val="007539BD"/>
    <w:rsid w:val="00754CDC"/>
    <w:rsid w:val="00780F09"/>
    <w:rsid w:val="0078420A"/>
    <w:rsid w:val="00796725"/>
    <w:rsid w:val="007A1074"/>
    <w:rsid w:val="007B6221"/>
    <w:rsid w:val="007D54CB"/>
    <w:rsid w:val="007E0317"/>
    <w:rsid w:val="007F4CF9"/>
    <w:rsid w:val="00800321"/>
    <w:rsid w:val="00801FD7"/>
    <w:rsid w:val="00806E0A"/>
    <w:rsid w:val="0087729E"/>
    <w:rsid w:val="008800FE"/>
    <w:rsid w:val="0088293E"/>
    <w:rsid w:val="0088489C"/>
    <w:rsid w:val="00886A3A"/>
    <w:rsid w:val="00895A2A"/>
    <w:rsid w:val="008A2630"/>
    <w:rsid w:val="008D0E02"/>
    <w:rsid w:val="008D6A9E"/>
    <w:rsid w:val="008E6D2B"/>
    <w:rsid w:val="008F682E"/>
    <w:rsid w:val="00903927"/>
    <w:rsid w:val="00912DD6"/>
    <w:rsid w:val="0091483A"/>
    <w:rsid w:val="00931EF9"/>
    <w:rsid w:val="00940C3A"/>
    <w:rsid w:val="00950667"/>
    <w:rsid w:val="00956319"/>
    <w:rsid w:val="009628D2"/>
    <w:rsid w:val="009636B7"/>
    <w:rsid w:val="00964168"/>
    <w:rsid w:val="00964F8C"/>
    <w:rsid w:val="00970D50"/>
    <w:rsid w:val="00971A3F"/>
    <w:rsid w:val="0098317C"/>
    <w:rsid w:val="00992896"/>
    <w:rsid w:val="00997325"/>
    <w:rsid w:val="00997762"/>
    <w:rsid w:val="009A0BDF"/>
    <w:rsid w:val="009A7F53"/>
    <w:rsid w:val="009B1B8F"/>
    <w:rsid w:val="009B3EC2"/>
    <w:rsid w:val="009B6AF0"/>
    <w:rsid w:val="009C75A7"/>
    <w:rsid w:val="009D18F5"/>
    <w:rsid w:val="009E37CD"/>
    <w:rsid w:val="009E6FB6"/>
    <w:rsid w:val="009E7B8F"/>
    <w:rsid w:val="00A02550"/>
    <w:rsid w:val="00A25A83"/>
    <w:rsid w:val="00A30A4F"/>
    <w:rsid w:val="00A37C2B"/>
    <w:rsid w:val="00A54696"/>
    <w:rsid w:val="00A5791F"/>
    <w:rsid w:val="00A57A96"/>
    <w:rsid w:val="00A6160E"/>
    <w:rsid w:val="00A77B9D"/>
    <w:rsid w:val="00A815AF"/>
    <w:rsid w:val="00A8337A"/>
    <w:rsid w:val="00A8789F"/>
    <w:rsid w:val="00A91784"/>
    <w:rsid w:val="00A9304D"/>
    <w:rsid w:val="00AA4D88"/>
    <w:rsid w:val="00AA74FB"/>
    <w:rsid w:val="00AB4FE3"/>
    <w:rsid w:val="00AC07B8"/>
    <w:rsid w:val="00AC1916"/>
    <w:rsid w:val="00AC42E7"/>
    <w:rsid w:val="00AD6533"/>
    <w:rsid w:val="00AE76F1"/>
    <w:rsid w:val="00B10A82"/>
    <w:rsid w:val="00B2232F"/>
    <w:rsid w:val="00B339E4"/>
    <w:rsid w:val="00B34921"/>
    <w:rsid w:val="00B441F0"/>
    <w:rsid w:val="00B44492"/>
    <w:rsid w:val="00B47234"/>
    <w:rsid w:val="00B63B89"/>
    <w:rsid w:val="00B67978"/>
    <w:rsid w:val="00B947E2"/>
    <w:rsid w:val="00BB6FC1"/>
    <w:rsid w:val="00BC4E7B"/>
    <w:rsid w:val="00BC677F"/>
    <w:rsid w:val="00BC75FB"/>
    <w:rsid w:val="00BD0294"/>
    <w:rsid w:val="00BD3817"/>
    <w:rsid w:val="00BE153A"/>
    <w:rsid w:val="00BE6CE2"/>
    <w:rsid w:val="00BF05FF"/>
    <w:rsid w:val="00BF5E7F"/>
    <w:rsid w:val="00BF6E77"/>
    <w:rsid w:val="00C15442"/>
    <w:rsid w:val="00C3043C"/>
    <w:rsid w:val="00C311EF"/>
    <w:rsid w:val="00C37CD7"/>
    <w:rsid w:val="00C41B48"/>
    <w:rsid w:val="00C52ED5"/>
    <w:rsid w:val="00C665DB"/>
    <w:rsid w:val="00C67FB4"/>
    <w:rsid w:val="00C7045C"/>
    <w:rsid w:val="00C72681"/>
    <w:rsid w:val="00C761F1"/>
    <w:rsid w:val="00C773E9"/>
    <w:rsid w:val="00C814EF"/>
    <w:rsid w:val="00C81BD8"/>
    <w:rsid w:val="00C94225"/>
    <w:rsid w:val="00C955DD"/>
    <w:rsid w:val="00C970D1"/>
    <w:rsid w:val="00CA6129"/>
    <w:rsid w:val="00CC0664"/>
    <w:rsid w:val="00CC2BF9"/>
    <w:rsid w:val="00CC5732"/>
    <w:rsid w:val="00CC5C76"/>
    <w:rsid w:val="00CD4D0D"/>
    <w:rsid w:val="00CE0B80"/>
    <w:rsid w:val="00CE6C4B"/>
    <w:rsid w:val="00CF2B07"/>
    <w:rsid w:val="00D13794"/>
    <w:rsid w:val="00D17B8B"/>
    <w:rsid w:val="00D17DB0"/>
    <w:rsid w:val="00D24184"/>
    <w:rsid w:val="00D24235"/>
    <w:rsid w:val="00D244F7"/>
    <w:rsid w:val="00D36D41"/>
    <w:rsid w:val="00D659BE"/>
    <w:rsid w:val="00D67AEB"/>
    <w:rsid w:val="00D7241E"/>
    <w:rsid w:val="00DB60C3"/>
    <w:rsid w:val="00DC789F"/>
    <w:rsid w:val="00DE3C11"/>
    <w:rsid w:val="00DF61C4"/>
    <w:rsid w:val="00DF7157"/>
    <w:rsid w:val="00E043CF"/>
    <w:rsid w:val="00E14FE6"/>
    <w:rsid w:val="00E27E78"/>
    <w:rsid w:val="00E36866"/>
    <w:rsid w:val="00E36D17"/>
    <w:rsid w:val="00E4167C"/>
    <w:rsid w:val="00E477A0"/>
    <w:rsid w:val="00E64A83"/>
    <w:rsid w:val="00E86E29"/>
    <w:rsid w:val="00E870C3"/>
    <w:rsid w:val="00E942B9"/>
    <w:rsid w:val="00E948D4"/>
    <w:rsid w:val="00E952FE"/>
    <w:rsid w:val="00E95BE3"/>
    <w:rsid w:val="00E976FF"/>
    <w:rsid w:val="00EA1495"/>
    <w:rsid w:val="00EB24BB"/>
    <w:rsid w:val="00EB2B24"/>
    <w:rsid w:val="00ED3134"/>
    <w:rsid w:val="00EE0F5B"/>
    <w:rsid w:val="00EE45A8"/>
    <w:rsid w:val="00EF74B9"/>
    <w:rsid w:val="00F12109"/>
    <w:rsid w:val="00F30D26"/>
    <w:rsid w:val="00F44532"/>
    <w:rsid w:val="00F52615"/>
    <w:rsid w:val="00F62E3D"/>
    <w:rsid w:val="00F81F1A"/>
    <w:rsid w:val="00F82381"/>
    <w:rsid w:val="00F91C37"/>
    <w:rsid w:val="00FC3891"/>
    <w:rsid w:val="00FC61CC"/>
    <w:rsid w:val="00FD550B"/>
    <w:rsid w:val="00FE65DE"/>
    <w:rsid w:val="00FF4D7D"/>
    <w:rsid w:val="00FF75E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B0E7E"/>
  <w15:chartTrackingRefBased/>
  <w15:docId w15:val="{6501479A-0EEC-4FAD-85C3-5E69A923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iPriority="6"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4"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0"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5098A"/>
  </w:style>
  <w:style w:type="paragraph" w:styleId="Otsikko1">
    <w:name w:val="heading 1"/>
    <w:basedOn w:val="Normaali"/>
    <w:next w:val="Sisennettyleipteksti"/>
    <w:link w:val="Otsikko1Char"/>
    <w:uiPriority w:val="9"/>
    <w:qFormat/>
    <w:rsid w:val="00BD0294"/>
    <w:pPr>
      <w:keepNext/>
      <w:keepLines/>
      <w:numPr>
        <w:numId w:val="4"/>
      </w:numPr>
      <w:spacing w:before="240"/>
      <w:outlineLvl w:val="0"/>
    </w:pPr>
    <w:rPr>
      <w:rFonts w:asciiTheme="majorHAnsi" w:eastAsiaTheme="majorEastAsia" w:hAnsiTheme="majorHAnsi" w:cstheme="majorBidi"/>
      <w:b/>
      <w:sz w:val="36"/>
      <w:szCs w:val="32"/>
    </w:rPr>
  </w:style>
  <w:style w:type="paragraph" w:styleId="Otsikko2">
    <w:name w:val="heading 2"/>
    <w:basedOn w:val="Normaali"/>
    <w:next w:val="Sisennettyleipteksti"/>
    <w:link w:val="Otsikko2Char"/>
    <w:uiPriority w:val="9"/>
    <w:unhideWhenUsed/>
    <w:qFormat/>
    <w:rsid w:val="00BD0294"/>
    <w:pPr>
      <w:keepNext/>
      <w:keepLines/>
      <w:numPr>
        <w:ilvl w:val="1"/>
        <w:numId w:val="4"/>
      </w:numPr>
      <w:spacing w:before="120"/>
      <w:outlineLvl w:val="1"/>
    </w:pPr>
    <w:rPr>
      <w:rFonts w:asciiTheme="majorHAnsi" w:eastAsiaTheme="majorEastAsia" w:hAnsiTheme="majorHAnsi" w:cstheme="majorBidi"/>
      <w:sz w:val="28"/>
      <w:szCs w:val="26"/>
    </w:rPr>
  </w:style>
  <w:style w:type="paragraph" w:styleId="Otsikko3">
    <w:name w:val="heading 3"/>
    <w:basedOn w:val="Normaali"/>
    <w:next w:val="Sisennettyleipteksti"/>
    <w:link w:val="Otsikko3Char"/>
    <w:uiPriority w:val="9"/>
    <w:unhideWhenUsed/>
    <w:qFormat/>
    <w:rsid w:val="00BD0294"/>
    <w:pPr>
      <w:keepNext/>
      <w:keepLines/>
      <w:numPr>
        <w:ilvl w:val="2"/>
        <w:numId w:val="3"/>
      </w:numPr>
      <w:spacing w:before="120"/>
      <w:outlineLvl w:val="2"/>
    </w:pPr>
    <w:rPr>
      <w:rFonts w:asciiTheme="majorHAnsi" w:eastAsiaTheme="majorEastAsia" w:hAnsiTheme="majorHAnsi" w:cstheme="majorBidi"/>
      <w:sz w:val="26"/>
      <w:szCs w:val="24"/>
    </w:rPr>
  </w:style>
  <w:style w:type="paragraph" w:styleId="Otsikko4">
    <w:name w:val="heading 4"/>
    <w:basedOn w:val="Normaali"/>
    <w:next w:val="Sisennettyleipteksti"/>
    <w:link w:val="Otsikko4Char"/>
    <w:uiPriority w:val="9"/>
    <w:semiHidden/>
    <w:unhideWhenUsed/>
    <w:qFormat/>
    <w:rsid w:val="00BD0294"/>
    <w:pPr>
      <w:keepNext/>
      <w:keepLines/>
      <w:numPr>
        <w:ilvl w:val="3"/>
        <w:numId w:val="4"/>
      </w:numPr>
      <w:spacing w:before="40"/>
      <w:outlineLvl w:val="3"/>
    </w:pPr>
    <w:rPr>
      <w:rFonts w:asciiTheme="majorHAnsi" w:eastAsiaTheme="majorEastAsia" w:hAnsiTheme="majorHAnsi" w:cstheme="majorBidi"/>
      <w:i/>
      <w:iCs/>
      <w:sz w:val="24"/>
    </w:rPr>
  </w:style>
  <w:style w:type="paragraph" w:styleId="Otsikko5">
    <w:name w:val="heading 5"/>
    <w:basedOn w:val="Normaali"/>
    <w:next w:val="Sisennettyleipteksti"/>
    <w:link w:val="Otsikko5Char"/>
    <w:uiPriority w:val="9"/>
    <w:semiHidden/>
    <w:unhideWhenUsed/>
    <w:qFormat/>
    <w:rsid w:val="00BD0294"/>
    <w:pPr>
      <w:keepNext/>
      <w:keepLines/>
      <w:numPr>
        <w:ilvl w:val="4"/>
        <w:numId w:val="4"/>
      </w:numPr>
      <w:spacing w:before="40"/>
      <w:outlineLvl w:val="4"/>
    </w:pPr>
    <w:rPr>
      <w:rFonts w:asciiTheme="majorHAnsi" w:eastAsiaTheme="majorEastAsia" w:hAnsiTheme="majorHAnsi" w:cstheme="majorBidi"/>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Rivinumero">
    <w:name w:val="line number"/>
    <w:basedOn w:val="Kappaleenoletusfontti"/>
    <w:uiPriority w:val="99"/>
    <w:semiHidden/>
    <w:unhideWhenUsed/>
    <w:rsid w:val="00AC1916"/>
  </w:style>
  <w:style w:type="paragraph" w:styleId="Yltunniste">
    <w:name w:val="header"/>
    <w:basedOn w:val="Normaali"/>
    <w:link w:val="YltunnisteChar"/>
    <w:uiPriority w:val="99"/>
    <w:unhideWhenUsed/>
    <w:rsid w:val="004110B7"/>
    <w:pPr>
      <w:tabs>
        <w:tab w:val="left" w:pos="5216"/>
        <w:tab w:val="left" w:pos="7825"/>
      </w:tabs>
    </w:pPr>
  </w:style>
  <w:style w:type="character" w:customStyle="1" w:styleId="YltunnisteChar">
    <w:name w:val="Ylätunniste Char"/>
    <w:basedOn w:val="Kappaleenoletusfontti"/>
    <w:link w:val="Yltunniste"/>
    <w:uiPriority w:val="99"/>
    <w:rsid w:val="004110B7"/>
  </w:style>
  <w:style w:type="paragraph" w:styleId="Alatunniste">
    <w:name w:val="footer"/>
    <w:basedOn w:val="Eivli"/>
    <w:link w:val="AlatunnisteChar"/>
    <w:uiPriority w:val="99"/>
    <w:unhideWhenUsed/>
    <w:rsid w:val="00EF74B9"/>
    <w:pPr>
      <w:tabs>
        <w:tab w:val="center" w:pos="4819"/>
        <w:tab w:val="right" w:pos="9638"/>
      </w:tabs>
    </w:pPr>
    <w:rPr>
      <w:sz w:val="18"/>
    </w:rPr>
  </w:style>
  <w:style w:type="character" w:customStyle="1" w:styleId="AlatunnisteChar">
    <w:name w:val="Alatunniste Char"/>
    <w:basedOn w:val="Kappaleenoletusfontti"/>
    <w:link w:val="Alatunniste"/>
    <w:uiPriority w:val="99"/>
    <w:rsid w:val="00EF74B9"/>
    <w:rPr>
      <w:sz w:val="18"/>
    </w:rPr>
  </w:style>
  <w:style w:type="character" w:styleId="Paikkamerkkiteksti">
    <w:name w:val="Placeholder Text"/>
    <w:basedOn w:val="Kappaleenoletusfontti"/>
    <w:uiPriority w:val="99"/>
    <w:semiHidden/>
    <w:rsid w:val="00C72681"/>
    <w:rPr>
      <w:color w:val="808080"/>
    </w:rPr>
  </w:style>
  <w:style w:type="table" w:styleId="TaulukkoRuudukko">
    <w:name w:val="Table Grid"/>
    <w:basedOn w:val="Normaalitaulukko"/>
    <w:uiPriority w:val="39"/>
    <w:rsid w:val="00EF74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uiPriority w:val="99"/>
    <w:unhideWhenUsed/>
    <w:rsid w:val="00C67FB4"/>
    <w:rPr>
      <w:color w:val="CB496C" w:themeColor="accent3"/>
      <w:u w:val="single"/>
    </w:rPr>
  </w:style>
  <w:style w:type="paragraph" w:styleId="Otsikko">
    <w:name w:val="Title"/>
    <w:basedOn w:val="Normaali"/>
    <w:next w:val="Normaali"/>
    <w:link w:val="OtsikkoChar"/>
    <w:uiPriority w:val="10"/>
    <w:qFormat/>
    <w:rsid w:val="006F01D4"/>
    <w:pPr>
      <w:spacing w:before="240" w:after="240"/>
      <w:contextualSpacing/>
    </w:pPr>
    <w:rPr>
      <w:rFonts w:asciiTheme="majorHAnsi" w:eastAsiaTheme="majorEastAsia" w:hAnsiTheme="majorHAnsi" w:cstheme="majorBidi"/>
      <w:b/>
      <w:spacing w:val="-10"/>
      <w:kern w:val="28"/>
      <w:sz w:val="26"/>
      <w:szCs w:val="56"/>
    </w:rPr>
  </w:style>
  <w:style w:type="paragraph" w:styleId="Eivli">
    <w:name w:val="No Spacing"/>
    <w:uiPriority w:val="1"/>
    <w:qFormat/>
    <w:rsid w:val="004110B7"/>
  </w:style>
  <w:style w:type="character" w:customStyle="1" w:styleId="OtsikkoChar">
    <w:name w:val="Otsikko Char"/>
    <w:basedOn w:val="Kappaleenoletusfontti"/>
    <w:link w:val="Otsikko"/>
    <w:uiPriority w:val="10"/>
    <w:rsid w:val="006F01D4"/>
    <w:rPr>
      <w:rFonts w:asciiTheme="majorHAnsi" w:eastAsiaTheme="majorEastAsia" w:hAnsiTheme="majorHAnsi" w:cstheme="majorBidi"/>
      <w:b/>
      <w:spacing w:val="-10"/>
      <w:kern w:val="28"/>
      <w:sz w:val="26"/>
      <w:szCs w:val="56"/>
    </w:rPr>
  </w:style>
  <w:style w:type="paragraph" w:styleId="Sisennettyleipteksti">
    <w:name w:val="Body Text Indent"/>
    <w:aliases w:val="4.6 cm"/>
    <w:basedOn w:val="Normaali"/>
    <w:link w:val="SisennettyleiptekstiChar"/>
    <w:uiPriority w:val="5"/>
    <w:qFormat/>
    <w:rsid w:val="00992896"/>
    <w:pPr>
      <w:ind w:left="2608"/>
    </w:pPr>
  </w:style>
  <w:style w:type="character" w:customStyle="1" w:styleId="SisennettyleiptekstiChar">
    <w:name w:val="Sisennetty leipäteksti Char"/>
    <w:aliases w:val="4.6 cm Char"/>
    <w:basedOn w:val="Kappaleenoletusfontti"/>
    <w:link w:val="Sisennettyleipteksti"/>
    <w:uiPriority w:val="5"/>
    <w:rsid w:val="006C2B66"/>
  </w:style>
  <w:style w:type="paragraph" w:styleId="Leipteksti">
    <w:name w:val="Body Text"/>
    <w:basedOn w:val="Normaali"/>
    <w:link w:val="LeiptekstiChar"/>
    <w:uiPriority w:val="99"/>
    <w:semiHidden/>
    <w:unhideWhenUsed/>
    <w:rsid w:val="004F4129"/>
  </w:style>
  <w:style w:type="character" w:customStyle="1" w:styleId="LeiptekstiChar">
    <w:name w:val="Leipäteksti Char"/>
    <w:basedOn w:val="Kappaleenoletusfontti"/>
    <w:link w:val="Leipteksti"/>
    <w:uiPriority w:val="99"/>
    <w:semiHidden/>
    <w:rsid w:val="004F4129"/>
    <w:rPr>
      <w:sz w:val="24"/>
    </w:rPr>
  </w:style>
  <w:style w:type="paragraph" w:styleId="Leiptekstin1rivinsisennys">
    <w:name w:val="Body Text First Indent"/>
    <w:aliases w:val="4.6 riippuva"/>
    <w:basedOn w:val="Leipteksti"/>
    <w:link w:val="Leiptekstin1rivinsisennysChar"/>
    <w:uiPriority w:val="6"/>
    <w:qFormat/>
    <w:rsid w:val="004F4129"/>
    <w:pPr>
      <w:ind w:left="2608" w:hanging="2608"/>
    </w:pPr>
  </w:style>
  <w:style w:type="character" w:customStyle="1" w:styleId="Leiptekstin1rivinsisennysChar">
    <w:name w:val="Leipätekstin 1. rivin sisennys Char"/>
    <w:aliases w:val="4.6 riippuva Char"/>
    <w:basedOn w:val="LeiptekstiChar"/>
    <w:link w:val="Leiptekstin1rivinsisennys"/>
    <w:uiPriority w:val="6"/>
    <w:rsid w:val="006C2B66"/>
    <w:rPr>
      <w:sz w:val="24"/>
    </w:rPr>
  </w:style>
  <w:style w:type="character" w:customStyle="1" w:styleId="Otsikko1Char">
    <w:name w:val="Otsikko 1 Char"/>
    <w:basedOn w:val="Kappaleenoletusfontti"/>
    <w:link w:val="Otsikko1"/>
    <w:uiPriority w:val="9"/>
    <w:rsid w:val="0025098A"/>
    <w:rPr>
      <w:rFonts w:asciiTheme="majorHAnsi" w:eastAsiaTheme="majorEastAsia" w:hAnsiTheme="majorHAnsi" w:cstheme="majorBidi"/>
      <w:b/>
      <w:sz w:val="36"/>
      <w:szCs w:val="32"/>
    </w:rPr>
  </w:style>
  <w:style w:type="character" w:customStyle="1" w:styleId="Otsikko2Char">
    <w:name w:val="Otsikko 2 Char"/>
    <w:basedOn w:val="Kappaleenoletusfontti"/>
    <w:link w:val="Otsikko2"/>
    <w:uiPriority w:val="9"/>
    <w:rsid w:val="00BD0294"/>
    <w:rPr>
      <w:rFonts w:asciiTheme="majorHAnsi" w:eastAsiaTheme="majorEastAsia" w:hAnsiTheme="majorHAnsi" w:cstheme="majorBidi"/>
      <w:sz w:val="28"/>
      <w:szCs w:val="26"/>
    </w:rPr>
  </w:style>
  <w:style w:type="paragraph" w:styleId="Sisennettyleipteksti2">
    <w:name w:val="Body Text Indent 2"/>
    <w:aliases w:val="2.3 cm"/>
    <w:basedOn w:val="Normaali"/>
    <w:link w:val="Sisennettyleipteksti2Char"/>
    <w:uiPriority w:val="4"/>
    <w:qFormat/>
    <w:rsid w:val="00D36D41"/>
    <w:pPr>
      <w:ind w:left="1304"/>
    </w:pPr>
  </w:style>
  <w:style w:type="character" w:customStyle="1" w:styleId="Sisennettyleipteksti2Char">
    <w:name w:val="Sisennetty leipäteksti 2 Char"/>
    <w:aliases w:val="2.3 cm Char"/>
    <w:basedOn w:val="Kappaleenoletusfontti"/>
    <w:link w:val="Sisennettyleipteksti2"/>
    <w:uiPriority w:val="4"/>
    <w:rsid w:val="006C2B66"/>
  </w:style>
  <w:style w:type="character" w:customStyle="1" w:styleId="Otsikko3Char">
    <w:name w:val="Otsikko 3 Char"/>
    <w:basedOn w:val="Kappaleenoletusfontti"/>
    <w:link w:val="Otsikko3"/>
    <w:uiPriority w:val="9"/>
    <w:rsid w:val="00BD0294"/>
    <w:rPr>
      <w:rFonts w:asciiTheme="majorHAnsi" w:eastAsiaTheme="majorEastAsia" w:hAnsiTheme="majorHAnsi" w:cstheme="majorBidi"/>
      <w:sz w:val="26"/>
      <w:szCs w:val="24"/>
    </w:rPr>
  </w:style>
  <w:style w:type="character" w:customStyle="1" w:styleId="Otsikko4Char">
    <w:name w:val="Otsikko 4 Char"/>
    <w:basedOn w:val="Kappaleenoletusfontti"/>
    <w:link w:val="Otsikko4"/>
    <w:uiPriority w:val="9"/>
    <w:semiHidden/>
    <w:rsid w:val="0025098A"/>
    <w:rPr>
      <w:rFonts w:asciiTheme="majorHAnsi" w:eastAsiaTheme="majorEastAsia" w:hAnsiTheme="majorHAnsi" w:cstheme="majorBidi"/>
      <w:i/>
      <w:iCs/>
      <w:sz w:val="24"/>
    </w:rPr>
  </w:style>
  <w:style w:type="character" w:customStyle="1" w:styleId="Otsikko5Char">
    <w:name w:val="Otsikko 5 Char"/>
    <w:basedOn w:val="Kappaleenoletusfontti"/>
    <w:link w:val="Otsikko5"/>
    <w:uiPriority w:val="9"/>
    <w:semiHidden/>
    <w:rsid w:val="0025098A"/>
    <w:rPr>
      <w:rFonts w:asciiTheme="majorHAnsi" w:eastAsiaTheme="majorEastAsia" w:hAnsiTheme="majorHAnsi" w:cstheme="majorBidi"/>
      <w:sz w:val="24"/>
    </w:rPr>
  </w:style>
  <w:style w:type="character" w:styleId="Korostus">
    <w:name w:val="Emphasis"/>
    <w:aliases w:val="Ingressi"/>
    <w:basedOn w:val="Kappaleenoletusfontti"/>
    <w:uiPriority w:val="20"/>
    <w:qFormat/>
    <w:rsid w:val="0025098A"/>
    <w:rPr>
      <w:i/>
      <w:iCs/>
      <w:color w:val="EB5E58" w:themeColor="accent2"/>
      <w:sz w:val="28"/>
    </w:rPr>
  </w:style>
  <w:style w:type="paragraph" w:styleId="Sisllysluettelonotsikko">
    <w:name w:val="TOC Heading"/>
    <w:basedOn w:val="Otsikko1"/>
    <w:next w:val="Normaali"/>
    <w:uiPriority w:val="39"/>
    <w:unhideWhenUsed/>
    <w:qFormat/>
    <w:rsid w:val="005A065D"/>
    <w:pPr>
      <w:spacing w:line="259" w:lineRule="auto"/>
      <w:outlineLvl w:val="9"/>
    </w:pPr>
    <w:rPr>
      <w:b w:val="0"/>
      <w:sz w:val="24"/>
      <w:lang w:eastAsia="fi-FI"/>
    </w:rPr>
  </w:style>
  <w:style w:type="paragraph" w:customStyle="1" w:styleId="9D09F890F8524B6D9D08136385F03147">
    <w:name w:val="9D09F890F8524B6D9D08136385F03147"/>
    <w:rsid w:val="004E0A34"/>
    <w:rPr>
      <w:rFonts w:cstheme="minorBidi"/>
      <w:sz w:val="24"/>
    </w:rPr>
  </w:style>
  <w:style w:type="paragraph" w:customStyle="1" w:styleId="2CE5C0CF89B749C9B4DA2322654B8E3E">
    <w:name w:val="2CE5C0CF89B749C9B4DA2322654B8E3E"/>
    <w:rsid w:val="004110B7"/>
    <w:rPr>
      <w:rFonts w:eastAsiaTheme="minorEastAsia" w:cstheme="minorBidi"/>
      <w:lang w:eastAsia="fi-FI"/>
    </w:rPr>
  </w:style>
  <w:style w:type="paragraph" w:styleId="Seliteteksti">
    <w:name w:val="Balloon Text"/>
    <w:basedOn w:val="Normaali"/>
    <w:link w:val="SelitetekstiChar"/>
    <w:uiPriority w:val="99"/>
    <w:semiHidden/>
    <w:unhideWhenUsed/>
    <w:rsid w:val="00D24235"/>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D24235"/>
    <w:rPr>
      <w:rFonts w:ascii="Segoe UI" w:hAnsi="Segoe UI" w:cs="Segoe UI"/>
      <w:sz w:val="18"/>
      <w:szCs w:val="18"/>
    </w:rPr>
  </w:style>
  <w:style w:type="character" w:customStyle="1" w:styleId="Ratkaisematonmaininta1">
    <w:name w:val="Ratkaisematon maininta1"/>
    <w:basedOn w:val="Kappaleenoletusfontti"/>
    <w:uiPriority w:val="99"/>
    <w:semiHidden/>
    <w:unhideWhenUsed/>
    <w:rsid w:val="00F52615"/>
    <w:rPr>
      <w:color w:val="605E5C"/>
      <w:shd w:val="clear" w:color="auto" w:fill="E1DFDD"/>
    </w:rPr>
  </w:style>
  <w:style w:type="character" w:styleId="AvattuHyperlinkki">
    <w:name w:val="FollowedHyperlink"/>
    <w:basedOn w:val="Kappaleenoletusfontti"/>
    <w:uiPriority w:val="99"/>
    <w:semiHidden/>
    <w:unhideWhenUsed/>
    <w:rsid w:val="00F52615"/>
    <w:rPr>
      <w:color w:val="8CC1B3" w:themeColor="followedHyperlink"/>
      <w:u w:val="single"/>
    </w:rPr>
  </w:style>
  <w:style w:type="paragraph" w:customStyle="1" w:styleId="Ots2">
    <w:name w:val="Ots2"/>
    <w:basedOn w:val="Normaali"/>
    <w:next w:val="Sisennettyleipteksti"/>
    <w:qFormat/>
    <w:rsid w:val="00CE0B80"/>
    <w:pPr>
      <w:spacing w:before="240" w:after="240"/>
    </w:pPr>
  </w:style>
  <w:style w:type="paragraph" w:styleId="Kuvaotsikko">
    <w:name w:val="caption"/>
    <w:basedOn w:val="Normaali"/>
    <w:next w:val="Normaali"/>
    <w:uiPriority w:val="35"/>
    <w:unhideWhenUsed/>
    <w:qFormat/>
    <w:rsid w:val="00CE0B80"/>
    <w:pPr>
      <w:spacing w:before="240" w:after="120"/>
      <w:ind w:left="2608"/>
    </w:pPr>
    <w:rPr>
      <w:i/>
      <w:iCs/>
      <w:sz w:val="18"/>
      <w:szCs w:val="18"/>
    </w:rPr>
  </w:style>
  <w:style w:type="character" w:styleId="Voimakas">
    <w:name w:val="Strong"/>
    <w:basedOn w:val="Kappaleenoletusfontti"/>
    <w:qFormat/>
    <w:rsid w:val="005023FA"/>
    <w:rPr>
      <w:b/>
      <w:bCs/>
    </w:rPr>
  </w:style>
  <w:style w:type="paragraph" w:customStyle="1" w:styleId="sopimus">
    <w:name w:val="sopimus"/>
    <w:basedOn w:val="Otsikko1"/>
    <w:link w:val="sopimusChar"/>
    <w:qFormat/>
    <w:rsid w:val="00383528"/>
    <w:pPr>
      <w:keepLines w:val="0"/>
      <w:numPr>
        <w:numId w:val="0"/>
      </w:numPr>
      <w:spacing w:after="60"/>
      <w:ind w:left="717" w:hanging="360"/>
    </w:pPr>
    <w:rPr>
      <w:rFonts w:eastAsia="Times New Roman" w:cs="Times New Roman"/>
      <w:bCs/>
      <w:kern w:val="32"/>
      <w:sz w:val="28"/>
    </w:rPr>
  </w:style>
  <w:style w:type="paragraph" w:styleId="Luettelokappale">
    <w:name w:val="List Paragraph"/>
    <w:basedOn w:val="Normaali"/>
    <w:uiPriority w:val="34"/>
    <w:qFormat/>
    <w:rsid w:val="009636B7"/>
    <w:pPr>
      <w:ind w:left="1304"/>
    </w:pPr>
    <w:rPr>
      <w:rFonts w:ascii="Arial" w:eastAsia="Times New Roman" w:hAnsi="Arial" w:cs="Times New Roman"/>
      <w:sz w:val="24"/>
      <w:szCs w:val="20"/>
    </w:rPr>
  </w:style>
  <w:style w:type="character" w:customStyle="1" w:styleId="sopimusChar">
    <w:name w:val="sopimus Char"/>
    <w:basedOn w:val="Otsikko1Char"/>
    <w:link w:val="sopimus"/>
    <w:rsid w:val="00383528"/>
    <w:rPr>
      <w:rFonts w:asciiTheme="majorHAnsi" w:eastAsia="Times New Roman" w:hAnsiTheme="majorHAnsi" w:cs="Times New Roman"/>
      <w:b/>
      <w:bCs/>
      <w:kern w:val="32"/>
      <w:sz w:val="28"/>
      <w:szCs w:val="32"/>
    </w:rPr>
  </w:style>
  <w:style w:type="character" w:styleId="Kommentinviite">
    <w:name w:val="annotation reference"/>
    <w:uiPriority w:val="99"/>
    <w:semiHidden/>
    <w:unhideWhenUsed/>
    <w:rsid w:val="009636B7"/>
    <w:rPr>
      <w:sz w:val="16"/>
      <w:szCs w:val="16"/>
    </w:rPr>
  </w:style>
  <w:style w:type="paragraph" w:styleId="Kommentinteksti">
    <w:name w:val="annotation text"/>
    <w:basedOn w:val="Normaali"/>
    <w:link w:val="KommentintekstiChar"/>
    <w:uiPriority w:val="99"/>
    <w:semiHidden/>
    <w:unhideWhenUsed/>
    <w:rsid w:val="009636B7"/>
    <w:rPr>
      <w:rFonts w:ascii="Arial" w:eastAsia="Times New Roman" w:hAnsi="Arial" w:cs="Times New Roman"/>
      <w:sz w:val="20"/>
      <w:szCs w:val="20"/>
    </w:rPr>
  </w:style>
  <w:style w:type="character" w:customStyle="1" w:styleId="KommentintekstiChar">
    <w:name w:val="Kommentin teksti Char"/>
    <w:basedOn w:val="Kappaleenoletusfontti"/>
    <w:link w:val="Kommentinteksti"/>
    <w:uiPriority w:val="99"/>
    <w:semiHidden/>
    <w:rsid w:val="009636B7"/>
    <w:rPr>
      <w:rFonts w:ascii="Arial" w:eastAsia="Times New Roman" w:hAnsi="Arial" w:cs="Times New Roman"/>
      <w:sz w:val="20"/>
      <w:szCs w:val="20"/>
    </w:rPr>
  </w:style>
  <w:style w:type="paragraph" w:styleId="Sisluet1">
    <w:name w:val="toc 1"/>
    <w:basedOn w:val="Normaali"/>
    <w:next w:val="Normaali"/>
    <w:autoRedefine/>
    <w:uiPriority w:val="39"/>
    <w:unhideWhenUsed/>
    <w:rsid w:val="009636B7"/>
    <w:pPr>
      <w:spacing w:after="100"/>
    </w:pPr>
  </w:style>
  <w:style w:type="paragraph" w:styleId="Sisluet2">
    <w:name w:val="toc 2"/>
    <w:basedOn w:val="Normaali"/>
    <w:next w:val="Normaali"/>
    <w:autoRedefine/>
    <w:uiPriority w:val="39"/>
    <w:unhideWhenUsed/>
    <w:rsid w:val="009636B7"/>
    <w:pPr>
      <w:spacing w:after="100"/>
      <w:ind w:left="220"/>
    </w:pPr>
  </w:style>
  <w:style w:type="paragraph" w:styleId="Sisennettyleipteksti3">
    <w:name w:val="Body Text Indent 3"/>
    <w:basedOn w:val="Normaali"/>
    <w:link w:val="Sisennettyleipteksti3Char"/>
    <w:uiPriority w:val="99"/>
    <w:unhideWhenUsed/>
    <w:rsid w:val="00DB60C3"/>
    <w:pPr>
      <w:spacing w:after="120"/>
      <w:ind w:left="283"/>
    </w:pPr>
    <w:rPr>
      <w:sz w:val="16"/>
      <w:szCs w:val="16"/>
    </w:rPr>
  </w:style>
  <w:style w:type="character" w:customStyle="1" w:styleId="Sisennettyleipteksti3Char">
    <w:name w:val="Sisennetty leipäteksti 3 Char"/>
    <w:basedOn w:val="Kappaleenoletusfontti"/>
    <w:link w:val="Sisennettyleipteksti3"/>
    <w:uiPriority w:val="99"/>
    <w:rsid w:val="00DB60C3"/>
    <w:rPr>
      <w:sz w:val="16"/>
      <w:szCs w:val="16"/>
    </w:rPr>
  </w:style>
  <w:style w:type="paragraph" w:customStyle="1" w:styleId="Tyyli5">
    <w:name w:val="Tyyli5"/>
    <w:basedOn w:val="Luettelokappale"/>
    <w:link w:val="Tyyli5Char"/>
    <w:qFormat/>
    <w:rsid w:val="00CD4D0D"/>
    <w:pPr>
      <w:jc w:val="both"/>
    </w:pPr>
  </w:style>
  <w:style w:type="character" w:customStyle="1" w:styleId="Tyyli5Char">
    <w:name w:val="Tyyli5 Char"/>
    <w:link w:val="Tyyli5"/>
    <w:rsid w:val="00CD4D0D"/>
    <w:rPr>
      <w:rFonts w:ascii="Arial" w:eastAsia="Times New Roman" w:hAnsi="Arial" w:cs="Times New Roman"/>
      <w:sz w:val="24"/>
      <w:szCs w:val="20"/>
    </w:rPr>
  </w:style>
  <w:style w:type="paragraph" w:customStyle="1" w:styleId="Riippuvasisennys">
    <w:name w:val="Riippuva sisennys"/>
    <w:basedOn w:val="Normaali"/>
    <w:rsid w:val="005C5BEE"/>
    <w:pPr>
      <w:spacing w:after="120"/>
      <w:ind w:left="2608" w:hanging="2608"/>
    </w:pPr>
    <w:rPr>
      <w:rFonts w:ascii="Arial" w:eastAsia="Times New Roman" w:hAnsi="Arial" w:cs="Times New Roman"/>
      <w:sz w:val="24"/>
      <w:szCs w:val="20"/>
    </w:rPr>
  </w:style>
  <w:style w:type="paragraph" w:customStyle="1" w:styleId="Default">
    <w:name w:val="Default"/>
    <w:rsid w:val="00F30D26"/>
    <w:pPr>
      <w:autoSpaceDE w:val="0"/>
      <w:autoSpaceDN w:val="0"/>
      <w:adjustRightInd w:val="0"/>
    </w:pPr>
    <w:rPr>
      <w:rFonts w:ascii="TimesNewRoman" w:eastAsia="Times New Roman" w:hAnsi="TimesNewRoman" w:cs="TimesNewRoman"/>
      <w:sz w:val="20"/>
      <w:szCs w:val="20"/>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6499">
      <w:bodyDiv w:val="1"/>
      <w:marLeft w:val="0"/>
      <w:marRight w:val="0"/>
      <w:marTop w:val="0"/>
      <w:marBottom w:val="0"/>
      <w:divBdr>
        <w:top w:val="none" w:sz="0" w:space="0" w:color="auto"/>
        <w:left w:val="none" w:sz="0" w:space="0" w:color="auto"/>
        <w:bottom w:val="none" w:sz="0" w:space="0" w:color="auto"/>
        <w:right w:val="none" w:sz="0" w:space="0" w:color="auto"/>
      </w:divBdr>
    </w:div>
    <w:div w:id="903217981">
      <w:bodyDiv w:val="1"/>
      <w:marLeft w:val="0"/>
      <w:marRight w:val="0"/>
      <w:marTop w:val="0"/>
      <w:marBottom w:val="0"/>
      <w:divBdr>
        <w:top w:val="none" w:sz="0" w:space="0" w:color="auto"/>
        <w:left w:val="none" w:sz="0" w:space="0" w:color="auto"/>
        <w:bottom w:val="none" w:sz="0" w:space="0" w:color="auto"/>
        <w:right w:val="none" w:sz="0" w:space="0" w:color="auto"/>
      </w:divBdr>
    </w:div>
    <w:div w:id="1213882188">
      <w:bodyDiv w:val="1"/>
      <w:marLeft w:val="0"/>
      <w:marRight w:val="0"/>
      <w:marTop w:val="0"/>
      <w:marBottom w:val="0"/>
      <w:divBdr>
        <w:top w:val="none" w:sz="0" w:space="0" w:color="auto"/>
        <w:left w:val="none" w:sz="0" w:space="0" w:color="auto"/>
        <w:bottom w:val="none" w:sz="0" w:space="0" w:color="auto"/>
        <w:right w:val="none" w:sz="0" w:space="0" w:color="auto"/>
      </w:divBdr>
    </w:div>
    <w:div w:id="1774546937">
      <w:bodyDiv w:val="1"/>
      <w:marLeft w:val="0"/>
      <w:marRight w:val="0"/>
      <w:marTop w:val="0"/>
      <w:marBottom w:val="0"/>
      <w:divBdr>
        <w:top w:val="none" w:sz="0" w:space="0" w:color="auto"/>
        <w:left w:val="none" w:sz="0" w:space="0" w:color="auto"/>
        <w:bottom w:val="none" w:sz="0" w:space="0" w:color="auto"/>
        <w:right w:val="none" w:sz="0" w:space="0" w:color="auto"/>
      </w:divBdr>
    </w:div>
    <w:div w:id="193901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Tampere%20yhteiset\Ulkoinen%20asiakirjamalli.dotx" TargetMode="External"/></Relationships>
</file>

<file path=word/theme/theme1.xml><?xml version="1.0" encoding="utf-8"?>
<a:theme xmlns:a="http://schemas.openxmlformats.org/drawingml/2006/main" name="Office-teema">
  <a:themeElements>
    <a:clrScheme name="TampereFinland_Brand">
      <a:dk1>
        <a:srgbClr val="212121"/>
      </a:dk1>
      <a:lt1>
        <a:srgbClr val="FFFFFF"/>
      </a:lt1>
      <a:dk2>
        <a:srgbClr val="28549A"/>
      </a:dk2>
      <a:lt2>
        <a:srgbClr val="E5EEF8"/>
      </a:lt2>
      <a:accent1>
        <a:srgbClr val="38A7D7"/>
      </a:accent1>
      <a:accent2>
        <a:srgbClr val="EB5E58"/>
      </a:accent2>
      <a:accent3>
        <a:srgbClr val="CB496C"/>
      </a:accent3>
      <a:accent4>
        <a:srgbClr val="F3D240"/>
      </a:accent4>
      <a:accent5>
        <a:srgbClr val="91C9EA"/>
      </a:accent5>
      <a:accent6>
        <a:srgbClr val="ABC871"/>
      </a:accent6>
      <a:hlink>
        <a:srgbClr val="91C9EA"/>
      </a:hlink>
      <a:folHlink>
        <a:srgbClr val="8CC1B3"/>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868F548CAC8AC748BE91832273A73776" ma:contentTypeVersion="12" ma:contentTypeDescription="Luo uusi asiakirja." ma:contentTypeScope="" ma:versionID="97144b0d68859431a0b8436b225dc85f">
  <xsd:schema xmlns:xsd="http://www.w3.org/2001/XMLSchema" xmlns:xs="http://www.w3.org/2001/XMLSchema" xmlns:p="http://schemas.microsoft.com/office/2006/metadata/properties" xmlns:ns1="http://schemas.microsoft.com/sharepoint/v3" xmlns:ns3="6b03e852-f4d2-4e9c-adcf-43aea16461a6" targetNamespace="http://schemas.microsoft.com/office/2006/metadata/properties" ma:root="true" ma:fieldsID="15f70bd9c929846123535d23547086be" ns1:_="" ns3:_="">
    <xsd:import namespace="http://schemas.microsoft.com/sharepoint/v3"/>
    <xsd:import namespace="6b03e852-f4d2-4e9c-adcf-43aea16461a6"/>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Yhtenäisen yhteensopivuuskäytännön ominaisuudet" ma:hidden="true" ma:internalName="_ip_UnifiedCompliancePolicyProperties">
      <xsd:simpleType>
        <xsd:restriction base="dms:Note"/>
      </xsd:simpleType>
    </xsd:element>
    <xsd:element name="_ip_UnifiedCompliancePolicyUIAction" ma:index="9" nillable="true" ma:displayName="Yhtenäisen yhteensopivuuskäytännön käyttöliittymän toimint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3e852-f4d2-4e9c-adcf-43aea16461a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B600C-7940-4884-976D-115234768E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8C241-F944-4800-A876-307F5A887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03e852-f4d2-4e9c-adcf-43aea1646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99E81D-6120-4D39-A598-C4E68F964F84}">
  <ds:schemaRefs>
    <ds:schemaRef ds:uri="http://schemas.microsoft.com/sharepoint/v3/contenttype/forms"/>
  </ds:schemaRefs>
</ds:datastoreItem>
</file>

<file path=customXml/itemProps4.xml><?xml version="1.0" encoding="utf-8"?>
<ds:datastoreItem xmlns:ds="http://schemas.openxmlformats.org/officeDocument/2006/customXml" ds:itemID="{E89918FF-5496-445B-A886-636828154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Ulkoinen asiakirjamalli.dotx</Template>
  <TotalTime>67</TotalTime>
  <Pages>9</Pages>
  <Words>1495</Words>
  <Characters>12117</Characters>
  <Application>Microsoft Office Word</Application>
  <DocSecurity>0</DocSecurity>
  <Lines>100</Lines>
  <Paragraphs>27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Fujitsu</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Rauvola Katri</dc:creator>
  <cp:keywords/>
  <dc:description/>
  <cp:lastModifiedBy>Mustalahti Antti</cp:lastModifiedBy>
  <cp:revision>89</cp:revision>
  <cp:lastPrinted>2022-03-31T07:26:00Z</cp:lastPrinted>
  <dcterms:created xsi:type="dcterms:W3CDTF">2023-02-22T11:12:00Z</dcterms:created>
  <dcterms:modified xsi:type="dcterms:W3CDTF">2024-01-24T07:04:00Z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0x010100868F548CAC8AC748BE91832273A73776</vt:lpwstr>
  </property>
</Properties>
</file>